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332" w:rsidRPr="00646900" w:rsidRDefault="00CE7332" w:rsidP="00646900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646900">
        <w:rPr>
          <w:rFonts w:ascii="Times New Roman" w:hAnsi="Times New Roman" w:cs="Times New Roman"/>
          <w:sz w:val="24"/>
          <w:szCs w:val="24"/>
        </w:rPr>
        <w:t>Пресс-релиз</w:t>
      </w:r>
    </w:p>
    <w:p w:rsidR="00CE7332" w:rsidRPr="00FF07F3" w:rsidRDefault="001B183D" w:rsidP="00646900">
      <w:pPr>
        <w:spacing w:after="6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7F3">
        <w:rPr>
          <w:rFonts w:ascii="Times New Roman" w:hAnsi="Times New Roman" w:cs="Times New Roman"/>
          <w:sz w:val="24"/>
          <w:szCs w:val="24"/>
        </w:rPr>
        <w:t>23</w:t>
      </w:r>
      <w:r w:rsidR="00646900" w:rsidRPr="00FF07F3">
        <w:rPr>
          <w:rFonts w:ascii="Times New Roman" w:hAnsi="Times New Roman" w:cs="Times New Roman"/>
          <w:sz w:val="24"/>
          <w:szCs w:val="24"/>
        </w:rPr>
        <w:t>.0</w:t>
      </w:r>
      <w:r w:rsidR="0032267B" w:rsidRPr="00FF07F3">
        <w:rPr>
          <w:rFonts w:ascii="Times New Roman" w:hAnsi="Times New Roman" w:cs="Times New Roman"/>
          <w:sz w:val="24"/>
          <w:szCs w:val="24"/>
        </w:rPr>
        <w:t>9</w:t>
      </w:r>
      <w:r w:rsidR="00646900" w:rsidRPr="00FF07F3">
        <w:rPr>
          <w:rFonts w:ascii="Times New Roman" w:hAnsi="Times New Roman" w:cs="Times New Roman"/>
          <w:sz w:val="24"/>
          <w:szCs w:val="24"/>
        </w:rPr>
        <w:t>.202</w:t>
      </w:r>
      <w:r w:rsidR="00DB34C9" w:rsidRPr="00FF07F3">
        <w:rPr>
          <w:rFonts w:ascii="Times New Roman" w:hAnsi="Times New Roman" w:cs="Times New Roman"/>
          <w:sz w:val="24"/>
          <w:szCs w:val="24"/>
        </w:rPr>
        <w:t>4</w:t>
      </w:r>
    </w:p>
    <w:p w:rsidR="00CE7332" w:rsidRPr="00646900" w:rsidRDefault="00711CFB" w:rsidP="00646900">
      <w:pPr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900">
        <w:rPr>
          <w:rFonts w:ascii="Times New Roman" w:hAnsi="Times New Roman" w:cs="Times New Roman"/>
          <w:b/>
          <w:sz w:val="24"/>
          <w:szCs w:val="24"/>
        </w:rPr>
        <w:t xml:space="preserve">Кратковременные отключения трансляции цифрового эфирного телевидения </w:t>
      </w:r>
      <w:r w:rsidR="003958C7" w:rsidRPr="00646900">
        <w:rPr>
          <w:rFonts w:ascii="Times New Roman" w:hAnsi="Times New Roman" w:cs="Times New Roman"/>
          <w:b/>
          <w:sz w:val="24"/>
          <w:szCs w:val="24"/>
        </w:rPr>
        <w:t xml:space="preserve">в Республике Мордовия с </w:t>
      </w:r>
      <w:r w:rsidR="00FF07F3">
        <w:rPr>
          <w:rFonts w:ascii="Times New Roman" w:hAnsi="Times New Roman" w:cs="Times New Roman"/>
          <w:b/>
          <w:sz w:val="24"/>
          <w:szCs w:val="24"/>
        </w:rPr>
        <w:t>24</w:t>
      </w:r>
      <w:r w:rsidR="00DB34C9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FF07F3">
        <w:rPr>
          <w:rFonts w:ascii="Times New Roman" w:hAnsi="Times New Roman" w:cs="Times New Roman"/>
          <w:b/>
          <w:sz w:val="24"/>
          <w:szCs w:val="24"/>
        </w:rPr>
        <w:t>27</w:t>
      </w:r>
      <w:bookmarkStart w:id="0" w:name="_GoBack"/>
      <w:bookmarkEnd w:id="0"/>
      <w:r w:rsidR="00DB34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67B">
        <w:rPr>
          <w:rFonts w:ascii="Times New Roman" w:hAnsi="Times New Roman" w:cs="Times New Roman"/>
          <w:b/>
          <w:sz w:val="24"/>
          <w:szCs w:val="24"/>
        </w:rPr>
        <w:t>сентября</w:t>
      </w:r>
    </w:p>
    <w:p w:rsidR="008B140E" w:rsidRPr="00646900" w:rsidRDefault="008B140E" w:rsidP="00646900">
      <w:pPr>
        <w:spacing w:after="6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690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5A2C5C">
        <w:rPr>
          <w:rFonts w:ascii="Times New Roman" w:hAnsi="Times New Roman" w:cs="Times New Roman"/>
          <w:b/>
          <w:sz w:val="24"/>
          <w:szCs w:val="24"/>
        </w:rPr>
        <w:t>24</w:t>
      </w:r>
      <w:r w:rsidR="00DB34C9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5A2C5C">
        <w:rPr>
          <w:rFonts w:ascii="Times New Roman" w:hAnsi="Times New Roman" w:cs="Times New Roman"/>
          <w:b/>
          <w:sz w:val="24"/>
          <w:szCs w:val="24"/>
        </w:rPr>
        <w:t>27</w:t>
      </w:r>
      <w:r w:rsidR="00646900" w:rsidRPr="006469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67B">
        <w:rPr>
          <w:rFonts w:ascii="Times New Roman" w:hAnsi="Times New Roman" w:cs="Times New Roman"/>
          <w:b/>
          <w:sz w:val="24"/>
          <w:szCs w:val="24"/>
        </w:rPr>
        <w:t>сентября</w:t>
      </w:r>
      <w:r w:rsidRPr="00646900">
        <w:rPr>
          <w:rFonts w:ascii="Times New Roman" w:hAnsi="Times New Roman" w:cs="Times New Roman"/>
          <w:sz w:val="24"/>
          <w:szCs w:val="24"/>
        </w:rPr>
        <w:t xml:space="preserve"> на </w:t>
      </w:r>
      <w:r w:rsidR="0032267B">
        <w:rPr>
          <w:rFonts w:ascii="Times New Roman" w:hAnsi="Times New Roman" w:cs="Times New Roman"/>
          <w:sz w:val="24"/>
          <w:szCs w:val="24"/>
        </w:rPr>
        <w:t>четырех</w:t>
      </w:r>
      <w:r w:rsidRPr="00646900">
        <w:rPr>
          <w:rFonts w:ascii="Times New Roman" w:hAnsi="Times New Roman" w:cs="Times New Roman"/>
          <w:sz w:val="24"/>
          <w:szCs w:val="24"/>
        </w:rPr>
        <w:t xml:space="preserve"> радиотелевизионных станциях (РТС) филиала РТРС </w:t>
      </w:r>
      <w:r w:rsidR="00041D16" w:rsidRPr="00646900">
        <w:rPr>
          <w:rFonts w:ascii="Times New Roman" w:hAnsi="Times New Roman" w:cs="Times New Roman"/>
          <w:sz w:val="24"/>
          <w:szCs w:val="24"/>
        </w:rPr>
        <w:t xml:space="preserve">«РТПЦ Республики </w:t>
      </w:r>
      <w:r w:rsidRPr="00646900">
        <w:rPr>
          <w:rFonts w:ascii="Times New Roman" w:hAnsi="Times New Roman" w:cs="Times New Roman"/>
          <w:sz w:val="24"/>
          <w:szCs w:val="24"/>
        </w:rPr>
        <w:t>Мордовия</w:t>
      </w:r>
      <w:r w:rsidR="00041D16" w:rsidRPr="00646900">
        <w:rPr>
          <w:rFonts w:ascii="Times New Roman" w:hAnsi="Times New Roman" w:cs="Times New Roman"/>
          <w:sz w:val="24"/>
          <w:szCs w:val="24"/>
        </w:rPr>
        <w:t>»</w:t>
      </w:r>
      <w:r w:rsidRPr="00646900">
        <w:rPr>
          <w:rFonts w:ascii="Times New Roman" w:hAnsi="Times New Roman" w:cs="Times New Roman"/>
          <w:sz w:val="24"/>
          <w:szCs w:val="24"/>
        </w:rPr>
        <w:t xml:space="preserve"> ожидаются перерывы трансляции </w:t>
      </w:r>
      <w:r w:rsidR="00041D16" w:rsidRPr="00646900">
        <w:rPr>
          <w:rFonts w:ascii="Times New Roman" w:hAnsi="Times New Roman" w:cs="Times New Roman"/>
          <w:sz w:val="24"/>
          <w:szCs w:val="24"/>
        </w:rPr>
        <w:t xml:space="preserve">первого и второго мультиплексов </w:t>
      </w:r>
      <w:r w:rsidRPr="00646900">
        <w:rPr>
          <w:rFonts w:ascii="Times New Roman" w:hAnsi="Times New Roman" w:cs="Times New Roman"/>
          <w:sz w:val="24"/>
          <w:szCs w:val="24"/>
        </w:rPr>
        <w:t xml:space="preserve">цифрового эфирного телевидения (ЦЭТВ), связанные с проведением плановых профилактических работ. </w:t>
      </w:r>
    </w:p>
    <w:p w:rsidR="00387FBC" w:rsidRPr="00646900" w:rsidRDefault="00387FBC" w:rsidP="00646900">
      <w:pPr>
        <w:spacing w:after="6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6900">
        <w:rPr>
          <w:rFonts w:ascii="Times New Roman" w:hAnsi="Times New Roman" w:cs="Times New Roman"/>
          <w:b/>
          <w:sz w:val="24"/>
          <w:szCs w:val="24"/>
        </w:rPr>
        <w:t xml:space="preserve">Работы запланированы по следующему графику: </w:t>
      </w:r>
    </w:p>
    <w:p w:rsidR="00DB34C9" w:rsidRPr="00646900" w:rsidRDefault="005A2C5C" w:rsidP="00655F33">
      <w:pPr>
        <w:pStyle w:val="af4"/>
        <w:numPr>
          <w:ilvl w:val="0"/>
          <w:numId w:val="2"/>
        </w:numPr>
        <w:spacing w:after="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D10EA3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DB34C9" w:rsidRPr="00646900">
        <w:rPr>
          <w:rFonts w:ascii="Times New Roman" w:hAnsi="Times New Roman" w:cs="Times New Roman"/>
          <w:sz w:val="24"/>
          <w:szCs w:val="24"/>
        </w:rPr>
        <w:t>, 11:00 - 17:00 (МСК): РТС «</w:t>
      </w:r>
      <w:r w:rsidR="00604721" w:rsidRPr="00604721">
        <w:rPr>
          <w:rFonts w:ascii="Times New Roman" w:hAnsi="Times New Roman" w:cs="Times New Roman"/>
          <w:sz w:val="24"/>
          <w:szCs w:val="24"/>
        </w:rPr>
        <w:t>Барашево</w:t>
      </w:r>
      <w:r w:rsidR="00DB34C9" w:rsidRPr="00646900">
        <w:rPr>
          <w:rFonts w:ascii="Times New Roman" w:hAnsi="Times New Roman" w:cs="Times New Roman"/>
          <w:sz w:val="24"/>
          <w:szCs w:val="24"/>
        </w:rPr>
        <w:t>» (</w:t>
      </w:r>
      <w:r w:rsidR="00604721" w:rsidRPr="00604721">
        <w:rPr>
          <w:rFonts w:ascii="Times New Roman" w:hAnsi="Times New Roman" w:cs="Times New Roman"/>
          <w:sz w:val="24"/>
          <w:szCs w:val="24"/>
        </w:rPr>
        <w:t>Теньгушевский район.</w:t>
      </w:r>
      <w:r w:rsidR="00DB34C9" w:rsidRPr="00646900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DB34C9" w:rsidRPr="00646900" w:rsidRDefault="005A2C5C" w:rsidP="00655F33">
      <w:pPr>
        <w:pStyle w:val="af4"/>
        <w:numPr>
          <w:ilvl w:val="0"/>
          <w:numId w:val="2"/>
        </w:numPr>
        <w:spacing w:after="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D10EA3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DB34C9" w:rsidRPr="00646900">
        <w:rPr>
          <w:rFonts w:ascii="Times New Roman" w:hAnsi="Times New Roman" w:cs="Times New Roman"/>
          <w:sz w:val="24"/>
          <w:szCs w:val="24"/>
        </w:rPr>
        <w:t>, 11:00 - 17:00 (МСК): РТС «</w:t>
      </w:r>
      <w:r w:rsidR="004D73AD" w:rsidRPr="004D73AD">
        <w:rPr>
          <w:rFonts w:ascii="Times New Roman" w:hAnsi="Times New Roman" w:cs="Times New Roman"/>
          <w:sz w:val="24"/>
          <w:szCs w:val="24"/>
        </w:rPr>
        <w:t>Теньгушево</w:t>
      </w:r>
      <w:r w:rsidR="00DB34C9" w:rsidRPr="00646900">
        <w:rPr>
          <w:rFonts w:ascii="Times New Roman" w:hAnsi="Times New Roman" w:cs="Times New Roman"/>
          <w:sz w:val="24"/>
          <w:szCs w:val="24"/>
        </w:rPr>
        <w:t>» (</w:t>
      </w:r>
      <w:r w:rsidR="00604721" w:rsidRPr="00604721">
        <w:rPr>
          <w:rFonts w:ascii="Times New Roman" w:hAnsi="Times New Roman" w:cs="Times New Roman"/>
          <w:sz w:val="24"/>
          <w:szCs w:val="24"/>
        </w:rPr>
        <w:t>Теньгушевский район.</w:t>
      </w:r>
      <w:r w:rsidR="00DB34C9" w:rsidRPr="00646900">
        <w:rPr>
          <w:rFonts w:ascii="Times New Roman" w:hAnsi="Times New Roman" w:cs="Times New Roman"/>
          <w:sz w:val="24"/>
          <w:szCs w:val="24"/>
        </w:rPr>
        <w:t>),</w:t>
      </w:r>
    </w:p>
    <w:p w:rsidR="00DB34C9" w:rsidRPr="00646900" w:rsidRDefault="005A2C5C" w:rsidP="00655F33">
      <w:pPr>
        <w:pStyle w:val="af4"/>
        <w:numPr>
          <w:ilvl w:val="0"/>
          <w:numId w:val="2"/>
        </w:numPr>
        <w:spacing w:after="6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D10EA3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DB34C9" w:rsidRPr="00646900">
        <w:rPr>
          <w:rFonts w:ascii="Times New Roman" w:hAnsi="Times New Roman" w:cs="Times New Roman"/>
          <w:sz w:val="24"/>
          <w:szCs w:val="24"/>
        </w:rPr>
        <w:t>, 1</w:t>
      </w:r>
      <w:r w:rsidR="002C3545">
        <w:rPr>
          <w:rFonts w:ascii="Times New Roman" w:hAnsi="Times New Roman" w:cs="Times New Roman"/>
          <w:sz w:val="24"/>
          <w:szCs w:val="24"/>
        </w:rPr>
        <w:t>1</w:t>
      </w:r>
      <w:r w:rsidR="00DB34C9" w:rsidRPr="00646900">
        <w:rPr>
          <w:rFonts w:ascii="Times New Roman" w:hAnsi="Times New Roman" w:cs="Times New Roman"/>
          <w:sz w:val="24"/>
          <w:szCs w:val="24"/>
        </w:rPr>
        <w:t>:00 -1</w:t>
      </w:r>
      <w:r w:rsidR="002C3545">
        <w:rPr>
          <w:rFonts w:ascii="Times New Roman" w:hAnsi="Times New Roman" w:cs="Times New Roman"/>
          <w:sz w:val="24"/>
          <w:szCs w:val="24"/>
        </w:rPr>
        <w:t>7</w:t>
      </w:r>
      <w:r w:rsidR="00DB34C9" w:rsidRPr="00646900">
        <w:rPr>
          <w:rFonts w:ascii="Times New Roman" w:hAnsi="Times New Roman" w:cs="Times New Roman"/>
          <w:sz w:val="24"/>
          <w:szCs w:val="24"/>
        </w:rPr>
        <w:t>:00 (МСК): РТС «</w:t>
      </w:r>
      <w:proofErr w:type="spellStart"/>
      <w:r w:rsidR="007F3457" w:rsidRPr="007F3457">
        <w:rPr>
          <w:rFonts w:ascii="Times New Roman" w:hAnsi="Times New Roman" w:cs="Times New Roman"/>
          <w:sz w:val="24"/>
          <w:szCs w:val="24"/>
        </w:rPr>
        <w:t>Явас</w:t>
      </w:r>
      <w:proofErr w:type="spellEnd"/>
      <w:r w:rsidR="00DB34C9" w:rsidRPr="00646900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="009D3056" w:rsidRPr="009D3056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9D3056" w:rsidRPr="009D3056">
        <w:rPr>
          <w:rFonts w:ascii="Times New Roman" w:hAnsi="Times New Roman" w:cs="Times New Roman"/>
          <w:sz w:val="24"/>
          <w:szCs w:val="24"/>
        </w:rPr>
        <w:t>-Полянский</w:t>
      </w:r>
      <w:r w:rsidR="004D73AD" w:rsidRPr="004D73AD">
        <w:rPr>
          <w:rFonts w:ascii="Times New Roman" w:hAnsi="Times New Roman" w:cs="Times New Roman"/>
          <w:sz w:val="24"/>
          <w:szCs w:val="24"/>
        </w:rPr>
        <w:t xml:space="preserve"> район.</w:t>
      </w:r>
      <w:r w:rsidR="00DB34C9" w:rsidRPr="00646900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655F33" w:rsidRDefault="002C3545" w:rsidP="00655F33">
      <w:pPr>
        <w:pStyle w:val="af4"/>
        <w:numPr>
          <w:ilvl w:val="0"/>
          <w:numId w:val="2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D10EA3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655F33" w:rsidRPr="00CE7B8B">
        <w:rPr>
          <w:rFonts w:ascii="Times New Roman" w:hAnsi="Times New Roman" w:cs="Times New Roman"/>
          <w:sz w:val="24"/>
          <w:szCs w:val="24"/>
        </w:rPr>
        <w:t>, 1</w:t>
      </w:r>
      <w:r w:rsidR="00655F33">
        <w:rPr>
          <w:rFonts w:ascii="Times New Roman" w:hAnsi="Times New Roman" w:cs="Times New Roman"/>
          <w:sz w:val="24"/>
          <w:szCs w:val="24"/>
        </w:rPr>
        <w:t>0</w:t>
      </w:r>
      <w:r w:rsidR="00655F33" w:rsidRPr="00CE7B8B">
        <w:rPr>
          <w:rFonts w:ascii="Times New Roman" w:hAnsi="Times New Roman" w:cs="Times New Roman"/>
          <w:sz w:val="24"/>
          <w:szCs w:val="24"/>
        </w:rPr>
        <w:t>:00-1</w:t>
      </w:r>
      <w:r w:rsidR="00655F33">
        <w:rPr>
          <w:rFonts w:ascii="Times New Roman" w:hAnsi="Times New Roman" w:cs="Times New Roman"/>
          <w:sz w:val="24"/>
          <w:szCs w:val="24"/>
        </w:rPr>
        <w:t>6</w:t>
      </w:r>
      <w:r w:rsidR="00655F33" w:rsidRPr="00CE7B8B">
        <w:rPr>
          <w:rFonts w:ascii="Times New Roman" w:hAnsi="Times New Roman" w:cs="Times New Roman"/>
          <w:sz w:val="24"/>
          <w:szCs w:val="24"/>
        </w:rPr>
        <w:t>:00 (МСК): РТС «</w:t>
      </w:r>
      <w:r w:rsidR="007F3457" w:rsidRPr="007F3457">
        <w:rPr>
          <w:rFonts w:ascii="Times New Roman" w:hAnsi="Times New Roman" w:cs="Times New Roman"/>
          <w:sz w:val="24"/>
          <w:szCs w:val="24"/>
        </w:rPr>
        <w:t>Чамзинка</w:t>
      </w:r>
      <w:r w:rsidR="00655F33" w:rsidRPr="00CE7B8B">
        <w:rPr>
          <w:rFonts w:ascii="Times New Roman" w:hAnsi="Times New Roman" w:cs="Times New Roman"/>
          <w:sz w:val="24"/>
          <w:szCs w:val="24"/>
        </w:rPr>
        <w:t>»</w:t>
      </w:r>
      <w:r w:rsidR="00655F33">
        <w:rPr>
          <w:rFonts w:ascii="Times New Roman" w:hAnsi="Times New Roman" w:cs="Times New Roman"/>
          <w:sz w:val="24"/>
          <w:szCs w:val="24"/>
        </w:rPr>
        <w:t xml:space="preserve"> (</w:t>
      </w:r>
      <w:r w:rsidR="009D3056" w:rsidRPr="009D3056">
        <w:rPr>
          <w:rFonts w:ascii="Times New Roman" w:hAnsi="Times New Roman" w:cs="Times New Roman"/>
          <w:sz w:val="24"/>
          <w:szCs w:val="24"/>
        </w:rPr>
        <w:t>Чамзинский</w:t>
      </w:r>
      <w:r w:rsidR="00655F33">
        <w:rPr>
          <w:rFonts w:ascii="Times New Roman" w:hAnsi="Times New Roman" w:cs="Times New Roman"/>
          <w:sz w:val="24"/>
          <w:szCs w:val="24"/>
        </w:rPr>
        <w:t xml:space="preserve"> район)</w:t>
      </w:r>
      <w:r w:rsidR="00D10EA3">
        <w:rPr>
          <w:rFonts w:ascii="Times New Roman" w:hAnsi="Times New Roman" w:cs="Times New Roman"/>
          <w:sz w:val="24"/>
          <w:szCs w:val="24"/>
        </w:rPr>
        <w:t>.</w:t>
      </w:r>
      <w:r w:rsidR="009F052E">
        <w:rPr>
          <w:rFonts w:ascii="Times New Roman" w:hAnsi="Times New Roman" w:cs="Times New Roman"/>
          <w:sz w:val="24"/>
          <w:szCs w:val="24"/>
        </w:rPr>
        <w:t xml:space="preserve"> </w:t>
      </w:r>
      <w:r w:rsidR="00655F33" w:rsidRPr="00CE7B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900" w:rsidRDefault="00646900" w:rsidP="00646900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A73E5" w:rsidRDefault="001A73E5" w:rsidP="001A73E5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A73E5">
        <w:rPr>
          <w:rFonts w:ascii="Times New Roman" w:hAnsi="Times New Roman" w:cs="Times New Roman"/>
          <w:sz w:val="24"/>
          <w:szCs w:val="24"/>
        </w:rPr>
        <w:t>Перерывы трансляции возможны в населенных пунктах</w:t>
      </w:r>
      <w:r w:rsidR="0069026B">
        <w:rPr>
          <w:rFonts w:ascii="Times New Roman" w:hAnsi="Times New Roman" w:cs="Times New Roman"/>
          <w:sz w:val="24"/>
          <w:szCs w:val="24"/>
        </w:rPr>
        <w:t xml:space="preserve"> </w:t>
      </w:r>
      <w:r w:rsidR="00FD0459" w:rsidRPr="00FD0459">
        <w:rPr>
          <w:rFonts w:ascii="Times New Roman" w:hAnsi="Times New Roman" w:cs="Times New Roman"/>
          <w:sz w:val="24"/>
          <w:szCs w:val="24"/>
        </w:rPr>
        <w:t>Темниковск</w:t>
      </w:r>
      <w:r w:rsidR="00F10DD6">
        <w:rPr>
          <w:rFonts w:ascii="Times New Roman" w:hAnsi="Times New Roman" w:cs="Times New Roman"/>
          <w:sz w:val="24"/>
          <w:szCs w:val="24"/>
        </w:rPr>
        <w:t>ого</w:t>
      </w:r>
      <w:r w:rsidR="00FD0459" w:rsidRPr="00FD04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0459" w:rsidRPr="00FD0459">
        <w:rPr>
          <w:rFonts w:ascii="Times New Roman" w:hAnsi="Times New Roman" w:cs="Times New Roman"/>
          <w:sz w:val="24"/>
          <w:szCs w:val="24"/>
        </w:rPr>
        <w:t>Теньгушевск</w:t>
      </w:r>
      <w:r w:rsidR="00F10DD6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F10D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0DD6" w:rsidRPr="00F10DD6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F10DD6" w:rsidRPr="00F10DD6">
        <w:rPr>
          <w:rFonts w:ascii="Times New Roman" w:hAnsi="Times New Roman" w:cs="Times New Roman"/>
          <w:sz w:val="24"/>
          <w:szCs w:val="24"/>
        </w:rPr>
        <w:t>-Полянск</w:t>
      </w:r>
      <w:r w:rsidR="00F10DD6">
        <w:rPr>
          <w:rFonts w:ascii="Times New Roman" w:hAnsi="Times New Roman" w:cs="Times New Roman"/>
          <w:sz w:val="24"/>
          <w:szCs w:val="24"/>
        </w:rPr>
        <w:t>ого</w:t>
      </w:r>
      <w:r w:rsidR="0054349A">
        <w:rPr>
          <w:rFonts w:ascii="Times New Roman" w:hAnsi="Times New Roman" w:cs="Times New Roman"/>
          <w:sz w:val="24"/>
          <w:szCs w:val="24"/>
        </w:rPr>
        <w:t>,</w:t>
      </w:r>
      <w:r w:rsidR="0054349A" w:rsidRPr="0054349A">
        <w:t xml:space="preserve"> </w:t>
      </w:r>
      <w:proofErr w:type="spellStart"/>
      <w:r w:rsidR="0054349A">
        <w:t>Чамзинского</w:t>
      </w:r>
      <w:proofErr w:type="spellEnd"/>
      <w:r w:rsidR="00D97FDF">
        <w:t>, Атяшевского</w:t>
      </w:r>
      <w:r w:rsidR="00E20F5D">
        <w:rPr>
          <w:rFonts w:ascii="Times New Roman" w:hAnsi="Times New Roman" w:cs="Times New Roman"/>
          <w:sz w:val="24"/>
          <w:szCs w:val="24"/>
        </w:rPr>
        <w:t xml:space="preserve"> </w:t>
      </w:r>
      <w:r w:rsidR="000B21A1" w:rsidRPr="000B21A1">
        <w:rPr>
          <w:rFonts w:ascii="Times New Roman" w:hAnsi="Times New Roman" w:cs="Times New Roman"/>
          <w:sz w:val="24"/>
          <w:szCs w:val="24"/>
        </w:rPr>
        <w:t xml:space="preserve">районов, принимающих сигнал ЦЭТВ с данных станций. </w:t>
      </w:r>
    </w:p>
    <w:p w:rsidR="00875300" w:rsidRDefault="00875300" w:rsidP="008753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6B8C">
        <w:rPr>
          <w:rFonts w:ascii="Times New Roman" w:hAnsi="Times New Roman" w:cs="Times New Roman"/>
        </w:rPr>
        <w:t xml:space="preserve"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</w:t>
      </w:r>
      <w:r w:rsidR="00646900" w:rsidRPr="00646900">
        <w:rPr>
          <w:rFonts w:ascii="Times New Roman" w:hAnsi="Times New Roman" w:cs="Times New Roman"/>
          <w:sz w:val="24"/>
          <w:szCs w:val="24"/>
        </w:rPr>
        <w:t xml:space="preserve">Даты и время остановок согласованы с вещателями. </w:t>
      </w:r>
    </w:p>
    <w:p w:rsidR="00646900" w:rsidRPr="00646900" w:rsidRDefault="00646900" w:rsidP="008753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900">
        <w:rPr>
          <w:rFonts w:ascii="Times New Roman" w:hAnsi="Times New Roman" w:cs="Times New Roman"/>
          <w:sz w:val="24"/>
          <w:szCs w:val="24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646900" w:rsidRPr="00646900" w:rsidRDefault="00646900" w:rsidP="00646900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6900">
        <w:rPr>
          <w:rFonts w:ascii="Times New Roman" w:hAnsi="Times New Roman" w:cs="Times New Roman"/>
          <w:sz w:val="24"/>
          <w:szCs w:val="24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646900" w:rsidRPr="00646900" w:rsidRDefault="00646900" w:rsidP="00646900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6900">
        <w:rPr>
          <w:rFonts w:ascii="Times New Roman" w:hAnsi="Times New Roman" w:cs="Times New Roman"/>
          <w:b/>
          <w:iCs/>
          <w:sz w:val="24"/>
          <w:szCs w:val="24"/>
        </w:rPr>
        <w:t>Первый мультиплекс ЦЭТВ (пакет РТРС-1):</w:t>
      </w:r>
      <w:r w:rsidRPr="00646900">
        <w:rPr>
          <w:rFonts w:ascii="Times New Roman" w:hAnsi="Times New Roman" w:cs="Times New Roman"/>
          <w:sz w:val="24"/>
          <w:szCs w:val="24"/>
        </w:rPr>
        <w:t> Первый канал, Россия-1, Матч-ТВ, НТВ, Петербург - 5 канал, Россия-Культура, Россия-24, Карусель, ОТР, ТВ-Центр, а также «Радио России», Радио «Маяк» и «Вести ФM». На каналах Россия-1, Россия-24, «Радио России» и ОТР предусмотрена трансляция региональных программ.</w:t>
      </w:r>
    </w:p>
    <w:p w:rsidR="00646900" w:rsidRPr="00646900" w:rsidRDefault="00646900" w:rsidP="00646900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6900">
        <w:rPr>
          <w:rFonts w:ascii="Times New Roman" w:hAnsi="Times New Roman" w:cs="Times New Roman"/>
          <w:b/>
          <w:iCs/>
          <w:sz w:val="24"/>
          <w:szCs w:val="24"/>
        </w:rPr>
        <w:t>Второй мультиплекс ЦЭТВ (пакет РТРС-2):</w:t>
      </w:r>
      <w:r w:rsidRPr="00646900">
        <w:rPr>
          <w:rFonts w:ascii="Times New Roman" w:hAnsi="Times New Roman" w:cs="Times New Roman"/>
          <w:iCs/>
          <w:sz w:val="24"/>
          <w:szCs w:val="24"/>
        </w:rPr>
        <w:t> </w:t>
      </w:r>
      <w:r w:rsidRPr="00646900">
        <w:rPr>
          <w:rFonts w:ascii="Times New Roman" w:hAnsi="Times New Roman" w:cs="Times New Roman"/>
          <w:sz w:val="24"/>
          <w:szCs w:val="24"/>
        </w:rPr>
        <w:t xml:space="preserve">РЕН-ТВ, СПАС, СТС, Домашний, ТВ-3, Пятница, Звезда, Мир, ТНТ, Муз-ТВ. </w:t>
      </w:r>
    </w:p>
    <w:p w:rsidR="00646900" w:rsidRPr="00646900" w:rsidRDefault="00646900" w:rsidP="00646900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6900">
        <w:rPr>
          <w:rFonts w:ascii="Times New Roman" w:hAnsi="Times New Roman" w:cs="Times New Roman"/>
          <w:sz w:val="24"/>
          <w:szCs w:val="24"/>
        </w:rPr>
        <w:t>Подробную информация об эфирном телерадиовещании в регионе, а также актуальный график возможных перерывов трансляций можно найти на сайте </w:t>
      </w:r>
      <w:proofErr w:type="spellStart"/>
      <w:r w:rsidR="00E30F9D">
        <w:rPr>
          <w:rFonts w:ascii="Times New Roman" w:hAnsi="Times New Roman" w:cs="Times New Roman"/>
          <w:sz w:val="24"/>
          <w:szCs w:val="24"/>
        </w:rPr>
        <w:t>ртрс.рф</w:t>
      </w:r>
      <w:proofErr w:type="spellEnd"/>
      <w:r w:rsidR="00E30F9D">
        <w:rPr>
          <w:rFonts w:ascii="Times New Roman" w:hAnsi="Times New Roman" w:cs="Times New Roman"/>
          <w:sz w:val="24"/>
          <w:szCs w:val="24"/>
        </w:rPr>
        <w:t xml:space="preserve">. </w:t>
      </w:r>
      <w:r w:rsidRPr="006469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46900" w:rsidRDefault="00646900" w:rsidP="00711CFB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:rsidR="00711CFB" w:rsidRDefault="00711CFB" w:rsidP="00711CF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339AB" w:rsidRDefault="003339AB" w:rsidP="00711CFB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339AB" w:rsidSect="00D10EA3">
      <w:headerReference w:type="default" r:id="rId7"/>
      <w:footerReference w:type="default" r:id="rId8"/>
      <w:pgSz w:w="11906" w:h="16838"/>
      <w:pgMar w:top="709" w:right="1274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4B0" w:rsidRDefault="00FF04B0" w:rsidP="0009070A">
      <w:pPr>
        <w:spacing w:after="0" w:line="240" w:lineRule="auto"/>
      </w:pPr>
      <w:r>
        <w:separator/>
      </w:r>
    </w:p>
  </w:endnote>
  <w:endnote w:type="continuationSeparator" w:id="0">
    <w:p w:rsidR="00FF04B0" w:rsidRDefault="00FF04B0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4B0" w:rsidRDefault="00FF04B0" w:rsidP="0009070A">
      <w:pPr>
        <w:spacing w:after="0" w:line="240" w:lineRule="auto"/>
      </w:pPr>
      <w:r>
        <w:separator/>
      </w:r>
    </w:p>
  </w:footnote>
  <w:footnote w:type="continuationSeparator" w:id="0">
    <w:p w:rsidR="00FF04B0" w:rsidRDefault="00FF04B0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CFB" w:rsidRDefault="00711CFB">
    <w:pPr>
      <w:pStyle w:val="ae"/>
    </w:pPr>
    <w:r>
      <w:rPr>
        <w:noProof/>
        <w:lang w:eastAsia="ru-RU"/>
      </w:rPr>
      <w:drawing>
        <wp:inline distT="0" distB="0" distL="0" distR="0" wp14:anchorId="18D7CD3E" wp14:editId="29E9889C">
          <wp:extent cx="6319651" cy="826936"/>
          <wp:effectExtent l="0" t="0" r="5080" b="0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Письмо Москва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5512"/>
                  <a:stretch/>
                </pic:blipFill>
                <pic:spPr bwMode="auto">
                  <a:xfrm>
                    <a:off x="0" y="0"/>
                    <a:ext cx="6418369" cy="8398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711CFB" w:rsidRDefault="00711CF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F1E40"/>
    <w:multiLevelType w:val="hybridMultilevel"/>
    <w:tmpl w:val="5A04E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B74"/>
    <w:rsid w:val="00016E98"/>
    <w:rsid w:val="00026F04"/>
    <w:rsid w:val="00041D16"/>
    <w:rsid w:val="00045358"/>
    <w:rsid w:val="00074F41"/>
    <w:rsid w:val="0009070A"/>
    <w:rsid w:val="00096DC4"/>
    <w:rsid w:val="000B21A1"/>
    <w:rsid w:val="000C731C"/>
    <w:rsid w:val="000E0B13"/>
    <w:rsid w:val="000E7BA2"/>
    <w:rsid w:val="001076E5"/>
    <w:rsid w:val="00114615"/>
    <w:rsid w:val="00133F9B"/>
    <w:rsid w:val="00140380"/>
    <w:rsid w:val="00162793"/>
    <w:rsid w:val="00166FB9"/>
    <w:rsid w:val="001928F8"/>
    <w:rsid w:val="001A33E8"/>
    <w:rsid w:val="001A73E5"/>
    <w:rsid w:val="001B183D"/>
    <w:rsid w:val="001D1450"/>
    <w:rsid w:val="002165C5"/>
    <w:rsid w:val="00221AC8"/>
    <w:rsid w:val="00222E0B"/>
    <w:rsid w:val="00293AE0"/>
    <w:rsid w:val="002B1190"/>
    <w:rsid w:val="002C111E"/>
    <w:rsid w:val="002C2AC6"/>
    <w:rsid w:val="002C34B6"/>
    <w:rsid w:val="002C3545"/>
    <w:rsid w:val="002C5034"/>
    <w:rsid w:val="002C7DE4"/>
    <w:rsid w:val="002F724E"/>
    <w:rsid w:val="002F7FCC"/>
    <w:rsid w:val="0032267B"/>
    <w:rsid w:val="003235DF"/>
    <w:rsid w:val="003339AB"/>
    <w:rsid w:val="00350C9B"/>
    <w:rsid w:val="00384110"/>
    <w:rsid w:val="00387FBC"/>
    <w:rsid w:val="003958C7"/>
    <w:rsid w:val="003A6B77"/>
    <w:rsid w:val="003C7D76"/>
    <w:rsid w:val="003F7425"/>
    <w:rsid w:val="00405E4D"/>
    <w:rsid w:val="00413E7A"/>
    <w:rsid w:val="004349D6"/>
    <w:rsid w:val="00452FE0"/>
    <w:rsid w:val="00462CE1"/>
    <w:rsid w:val="004B194E"/>
    <w:rsid w:val="004D73AD"/>
    <w:rsid w:val="004E5AEB"/>
    <w:rsid w:val="004F456B"/>
    <w:rsid w:val="005056C1"/>
    <w:rsid w:val="00514728"/>
    <w:rsid w:val="00537A5A"/>
    <w:rsid w:val="005421DF"/>
    <w:rsid w:val="0054349A"/>
    <w:rsid w:val="005577AC"/>
    <w:rsid w:val="005A2C5C"/>
    <w:rsid w:val="005A6691"/>
    <w:rsid w:val="005B6D42"/>
    <w:rsid w:val="005F558D"/>
    <w:rsid w:val="005F66F8"/>
    <w:rsid w:val="00604721"/>
    <w:rsid w:val="006326A6"/>
    <w:rsid w:val="006424E0"/>
    <w:rsid w:val="00646900"/>
    <w:rsid w:val="00655F33"/>
    <w:rsid w:val="006759ED"/>
    <w:rsid w:val="0069026B"/>
    <w:rsid w:val="006C14C8"/>
    <w:rsid w:val="006E1EDE"/>
    <w:rsid w:val="00705023"/>
    <w:rsid w:val="00711CFB"/>
    <w:rsid w:val="00717FBF"/>
    <w:rsid w:val="00720074"/>
    <w:rsid w:val="0073528D"/>
    <w:rsid w:val="00737CDD"/>
    <w:rsid w:val="007743F1"/>
    <w:rsid w:val="00786D7C"/>
    <w:rsid w:val="00796FC1"/>
    <w:rsid w:val="007A37FF"/>
    <w:rsid w:val="007A7BED"/>
    <w:rsid w:val="007F3457"/>
    <w:rsid w:val="00815F56"/>
    <w:rsid w:val="008573FE"/>
    <w:rsid w:val="008655DF"/>
    <w:rsid w:val="0087088E"/>
    <w:rsid w:val="00875300"/>
    <w:rsid w:val="00877F5F"/>
    <w:rsid w:val="0088113C"/>
    <w:rsid w:val="00896139"/>
    <w:rsid w:val="008A3CF3"/>
    <w:rsid w:val="008B140E"/>
    <w:rsid w:val="008C5BFE"/>
    <w:rsid w:val="008D11E2"/>
    <w:rsid w:val="008D78C0"/>
    <w:rsid w:val="008F7CA0"/>
    <w:rsid w:val="0091721D"/>
    <w:rsid w:val="0095512A"/>
    <w:rsid w:val="00957D48"/>
    <w:rsid w:val="00974F66"/>
    <w:rsid w:val="00976186"/>
    <w:rsid w:val="009A1109"/>
    <w:rsid w:val="009B37A1"/>
    <w:rsid w:val="009D3056"/>
    <w:rsid w:val="009F052E"/>
    <w:rsid w:val="00A227FC"/>
    <w:rsid w:val="00A24D48"/>
    <w:rsid w:val="00A35555"/>
    <w:rsid w:val="00A96AC5"/>
    <w:rsid w:val="00A97A42"/>
    <w:rsid w:val="00AE0FBE"/>
    <w:rsid w:val="00B11062"/>
    <w:rsid w:val="00B5034E"/>
    <w:rsid w:val="00BB4422"/>
    <w:rsid w:val="00BE46D2"/>
    <w:rsid w:val="00C01B75"/>
    <w:rsid w:val="00C25F65"/>
    <w:rsid w:val="00C40AE6"/>
    <w:rsid w:val="00C4327B"/>
    <w:rsid w:val="00C51B74"/>
    <w:rsid w:val="00C5326B"/>
    <w:rsid w:val="00C85BD5"/>
    <w:rsid w:val="00CA3BB1"/>
    <w:rsid w:val="00CA6267"/>
    <w:rsid w:val="00CC019E"/>
    <w:rsid w:val="00CE7332"/>
    <w:rsid w:val="00D07A1B"/>
    <w:rsid w:val="00D10EA3"/>
    <w:rsid w:val="00D17626"/>
    <w:rsid w:val="00D24ACA"/>
    <w:rsid w:val="00D24E20"/>
    <w:rsid w:val="00D26957"/>
    <w:rsid w:val="00D333B7"/>
    <w:rsid w:val="00D549DA"/>
    <w:rsid w:val="00D708AB"/>
    <w:rsid w:val="00D87441"/>
    <w:rsid w:val="00D91E4B"/>
    <w:rsid w:val="00D923CA"/>
    <w:rsid w:val="00D97FDF"/>
    <w:rsid w:val="00DB34C9"/>
    <w:rsid w:val="00DC14C8"/>
    <w:rsid w:val="00DD2BD0"/>
    <w:rsid w:val="00E0329F"/>
    <w:rsid w:val="00E105E5"/>
    <w:rsid w:val="00E13D50"/>
    <w:rsid w:val="00E20F5D"/>
    <w:rsid w:val="00E24866"/>
    <w:rsid w:val="00E30F9D"/>
    <w:rsid w:val="00E3115E"/>
    <w:rsid w:val="00E35836"/>
    <w:rsid w:val="00E663F0"/>
    <w:rsid w:val="00E7134C"/>
    <w:rsid w:val="00E7691D"/>
    <w:rsid w:val="00EB25D8"/>
    <w:rsid w:val="00EE0A2C"/>
    <w:rsid w:val="00F03C00"/>
    <w:rsid w:val="00F10DD6"/>
    <w:rsid w:val="00F16AD6"/>
    <w:rsid w:val="00F26DAC"/>
    <w:rsid w:val="00F341DD"/>
    <w:rsid w:val="00FC44C0"/>
    <w:rsid w:val="00FC7E16"/>
    <w:rsid w:val="00FD0459"/>
    <w:rsid w:val="00FF04B0"/>
    <w:rsid w:val="00FF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EA1A48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5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4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3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9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организацию.dotm</Template>
  <TotalTime>2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Цаплина Мария Игоревна</cp:lastModifiedBy>
  <cp:revision>4</cp:revision>
  <cp:lastPrinted>2020-12-01T08:09:00Z</cp:lastPrinted>
  <dcterms:created xsi:type="dcterms:W3CDTF">2024-09-23T13:01:00Z</dcterms:created>
  <dcterms:modified xsi:type="dcterms:W3CDTF">2024-09-23T13:20:00Z</dcterms:modified>
</cp:coreProperties>
</file>