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397" w:rsidRDefault="00885397" w:rsidP="003D2BDB">
      <w:pPr>
        <w:spacing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136E6E">
            <wp:extent cx="6322060" cy="829310"/>
            <wp:effectExtent l="0" t="0" r="254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3B12" w:rsidRPr="00D17DDA" w:rsidRDefault="000B3B12" w:rsidP="003D2BDB">
      <w:pPr>
        <w:spacing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DDA">
        <w:rPr>
          <w:rFonts w:ascii="Times New Roman" w:hAnsi="Times New Roman" w:cs="Times New Roman"/>
          <w:sz w:val="28"/>
          <w:szCs w:val="28"/>
        </w:rPr>
        <w:t>Пресс-релиз</w:t>
      </w:r>
    </w:p>
    <w:p w:rsidR="000B3B12" w:rsidRPr="00D17DDA" w:rsidRDefault="00A6403F" w:rsidP="003D2BDB">
      <w:pPr>
        <w:spacing w:after="10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5397">
        <w:rPr>
          <w:rFonts w:ascii="Times New Roman" w:hAnsi="Times New Roman" w:cs="Times New Roman"/>
          <w:sz w:val="28"/>
          <w:szCs w:val="28"/>
        </w:rPr>
        <w:t>3</w:t>
      </w:r>
      <w:r w:rsidR="006B630F" w:rsidRPr="00885397">
        <w:rPr>
          <w:rFonts w:ascii="Times New Roman" w:hAnsi="Times New Roman" w:cs="Times New Roman"/>
          <w:sz w:val="28"/>
          <w:szCs w:val="28"/>
        </w:rPr>
        <w:t>0</w:t>
      </w:r>
      <w:r w:rsidRPr="00885397">
        <w:rPr>
          <w:rFonts w:ascii="Times New Roman" w:hAnsi="Times New Roman" w:cs="Times New Roman"/>
          <w:sz w:val="28"/>
          <w:szCs w:val="28"/>
        </w:rPr>
        <w:t>.08.202</w:t>
      </w:r>
      <w:r w:rsidR="006B630F" w:rsidRPr="00885397">
        <w:rPr>
          <w:rFonts w:ascii="Times New Roman" w:hAnsi="Times New Roman" w:cs="Times New Roman"/>
          <w:sz w:val="28"/>
          <w:szCs w:val="28"/>
        </w:rPr>
        <w:t>4</w:t>
      </w:r>
    </w:p>
    <w:p w:rsidR="00243E01" w:rsidRPr="00D17DDA" w:rsidRDefault="009A3A65" w:rsidP="003D2BDB">
      <w:pPr>
        <w:pStyle w:val="1"/>
        <w:shd w:val="clear" w:color="auto" w:fill="FFFFFF"/>
        <w:spacing w:before="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7D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Телевизионная мачта в Саранске </w:t>
      </w:r>
      <w:r w:rsidR="006B630F" w:rsidRPr="00D17D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включит праздничную подсветку в честь нового учебного года</w:t>
      </w:r>
    </w:p>
    <w:p w:rsidR="004E24E1" w:rsidRDefault="00A6403F" w:rsidP="00CA7ACF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7DDA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6B630F" w:rsidRPr="00D17DDA">
        <w:rPr>
          <w:rFonts w:ascii="Times New Roman" w:hAnsi="Times New Roman" w:cs="Times New Roman"/>
          <w:b/>
          <w:sz w:val="28"/>
          <w:szCs w:val="28"/>
        </w:rPr>
        <w:t xml:space="preserve">и 2 </w:t>
      </w:r>
      <w:r w:rsidRPr="00D17DDA">
        <w:rPr>
          <w:rFonts w:ascii="Times New Roman" w:hAnsi="Times New Roman" w:cs="Times New Roman"/>
          <w:b/>
          <w:sz w:val="28"/>
          <w:szCs w:val="28"/>
        </w:rPr>
        <w:t xml:space="preserve">сентября </w:t>
      </w:r>
      <w:r w:rsidR="009A3A65" w:rsidRPr="00D17DDA">
        <w:rPr>
          <w:rFonts w:ascii="Times New Roman" w:hAnsi="Times New Roman" w:cs="Times New Roman"/>
          <w:sz w:val="28"/>
          <w:szCs w:val="28"/>
        </w:rPr>
        <w:t>филиал РТРС «РТПЦ Респуб</w:t>
      </w:r>
      <w:bookmarkStart w:id="0" w:name="_GoBack"/>
      <w:bookmarkEnd w:id="0"/>
      <w:r w:rsidR="009A3A65" w:rsidRPr="00D17DDA">
        <w:rPr>
          <w:rFonts w:ascii="Times New Roman" w:hAnsi="Times New Roman" w:cs="Times New Roman"/>
          <w:sz w:val="28"/>
          <w:szCs w:val="28"/>
        </w:rPr>
        <w:t xml:space="preserve">лики Мордовия» </w:t>
      </w:r>
      <w:r w:rsidR="006B630F" w:rsidRPr="00D17DDA">
        <w:rPr>
          <w:rFonts w:ascii="Times New Roman" w:hAnsi="Times New Roman" w:cs="Times New Roman"/>
          <w:sz w:val="28"/>
          <w:szCs w:val="28"/>
        </w:rPr>
        <w:t xml:space="preserve">и </w:t>
      </w:r>
      <w:r w:rsidR="00A972DF">
        <w:rPr>
          <w:rFonts w:ascii="Times New Roman" w:hAnsi="Times New Roman" w:cs="Times New Roman"/>
          <w:sz w:val="28"/>
          <w:szCs w:val="28"/>
        </w:rPr>
        <w:t>Министерство образования Республики Мордовия</w:t>
      </w:r>
      <w:r w:rsidR="00EF74A9" w:rsidRPr="00D17DDA">
        <w:rPr>
          <w:rFonts w:ascii="Times New Roman" w:hAnsi="Times New Roman" w:cs="Times New Roman"/>
          <w:sz w:val="28"/>
          <w:szCs w:val="28"/>
        </w:rPr>
        <w:t xml:space="preserve"> </w:t>
      </w:r>
      <w:r w:rsidR="006B630F" w:rsidRPr="00D17DDA">
        <w:rPr>
          <w:rFonts w:ascii="Times New Roman" w:hAnsi="Times New Roman" w:cs="Times New Roman"/>
          <w:sz w:val="28"/>
          <w:szCs w:val="28"/>
        </w:rPr>
        <w:t>проведут совместную акцию, приу</w:t>
      </w:r>
      <w:r w:rsidR="004E24E1" w:rsidRPr="00D17DDA">
        <w:rPr>
          <w:rFonts w:ascii="Times New Roman" w:hAnsi="Times New Roman" w:cs="Times New Roman"/>
          <w:sz w:val="28"/>
          <w:szCs w:val="28"/>
        </w:rPr>
        <w:t xml:space="preserve">роченную ко Дню знаний и началу нового учебного года. </w:t>
      </w:r>
    </w:p>
    <w:p w:rsidR="00A972DF" w:rsidRPr="00D17DDA" w:rsidRDefault="00A972DF" w:rsidP="00A030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2DF">
        <w:rPr>
          <w:rFonts w:ascii="Times New Roman" w:hAnsi="Times New Roman" w:cs="Times New Roman"/>
          <w:sz w:val="28"/>
          <w:szCs w:val="28"/>
        </w:rPr>
        <w:t xml:space="preserve">В День знаний 231 школа Республики Мордовия примет за свои парты 74012 учеников, 6808 детей идут в школу в первый раз. 27 учреждений </w:t>
      </w:r>
      <w:r w:rsidR="006B0285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 w:rsidRPr="00A972DF">
        <w:rPr>
          <w:rFonts w:ascii="Times New Roman" w:hAnsi="Times New Roman" w:cs="Times New Roman"/>
          <w:sz w:val="28"/>
          <w:szCs w:val="28"/>
        </w:rPr>
        <w:t xml:space="preserve"> распахнут свои двери для более 17 тыс. студентов, которые будут обучаться по 25 профессиям и 147 специальностям.</w:t>
      </w:r>
    </w:p>
    <w:p w:rsidR="004E24E1" w:rsidRPr="00D17DDA" w:rsidRDefault="004E24E1" w:rsidP="00A03056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7DDA">
        <w:rPr>
          <w:rFonts w:ascii="Times New Roman" w:hAnsi="Times New Roman" w:cs="Times New Roman"/>
          <w:sz w:val="28"/>
          <w:szCs w:val="28"/>
        </w:rPr>
        <w:t xml:space="preserve">В рамках акции телевизионную мачту в Саранске украсит праздничная подсветка. </w:t>
      </w:r>
      <w:r w:rsidR="00AF06C1" w:rsidRPr="00D17DDA">
        <w:rPr>
          <w:rFonts w:ascii="Times New Roman" w:hAnsi="Times New Roman" w:cs="Times New Roman"/>
          <w:sz w:val="28"/>
          <w:szCs w:val="28"/>
        </w:rPr>
        <w:t xml:space="preserve">На высотной </w:t>
      </w:r>
      <w:r w:rsidR="00DF22AE" w:rsidRPr="00D17DDA">
        <w:rPr>
          <w:rFonts w:ascii="Times New Roman" w:hAnsi="Times New Roman" w:cs="Times New Roman"/>
          <w:sz w:val="28"/>
          <w:szCs w:val="28"/>
        </w:rPr>
        <w:t>доминант</w:t>
      </w:r>
      <w:r w:rsidR="00AF06C1" w:rsidRPr="00D17DDA">
        <w:rPr>
          <w:rFonts w:ascii="Times New Roman" w:hAnsi="Times New Roman" w:cs="Times New Roman"/>
          <w:sz w:val="28"/>
          <w:szCs w:val="28"/>
        </w:rPr>
        <w:t>е</w:t>
      </w:r>
      <w:r w:rsidR="00DF22AE" w:rsidRPr="00D17DDA"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AF06C1" w:rsidRPr="00D17DDA">
        <w:rPr>
          <w:rFonts w:ascii="Times New Roman" w:hAnsi="Times New Roman" w:cs="Times New Roman"/>
          <w:sz w:val="28"/>
          <w:szCs w:val="28"/>
        </w:rPr>
        <w:t xml:space="preserve">появятся </w:t>
      </w:r>
      <w:r w:rsidR="00DF22AE" w:rsidRPr="00D17DDA">
        <w:rPr>
          <w:rFonts w:ascii="Times New Roman" w:hAnsi="Times New Roman" w:cs="Times New Roman"/>
          <w:sz w:val="28"/>
          <w:szCs w:val="28"/>
        </w:rPr>
        <w:t>яркие переливы</w:t>
      </w:r>
      <w:r w:rsidR="00644810" w:rsidRPr="00644810">
        <w:rPr>
          <w:rFonts w:ascii="Times New Roman" w:hAnsi="Times New Roman" w:cs="Times New Roman"/>
          <w:sz w:val="28"/>
          <w:szCs w:val="28"/>
        </w:rPr>
        <w:t xml:space="preserve"> </w:t>
      </w:r>
      <w:r w:rsidR="00644810">
        <w:rPr>
          <w:rFonts w:ascii="Times New Roman" w:hAnsi="Times New Roman" w:cs="Times New Roman"/>
          <w:sz w:val="28"/>
          <w:szCs w:val="28"/>
        </w:rPr>
        <w:t>цветов</w:t>
      </w:r>
      <w:r w:rsidR="00DF22AE" w:rsidRPr="00D17DDA">
        <w:rPr>
          <w:rFonts w:ascii="Times New Roman" w:hAnsi="Times New Roman" w:cs="Times New Roman"/>
          <w:sz w:val="28"/>
          <w:szCs w:val="28"/>
        </w:rPr>
        <w:t xml:space="preserve">, а также динамические световые композиции в </w:t>
      </w:r>
      <w:r w:rsidR="00AF06C1" w:rsidRPr="00D17DDA">
        <w:rPr>
          <w:rFonts w:ascii="Times New Roman" w:hAnsi="Times New Roman" w:cs="Times New Roman"/>
          <w:sz w:val="28"/>
          <w:szCs w:val="28"/>
        </w:rPr>
        <w:t xml:space="preserve">теплых </w:t>
      </w:r>
      <w:r w:rsidR="00722529" w:rsidRPr="00D17DDA">
        <w:rPr>
          <w:rFonts w:ascii="Times New Roman" w:hAnsi="Times New Roman" w:cs="Times New Roman"/>
          <w:sz w:val="28"/>
          <w:szCs w:val="28"/>
        </w:rPr>
        <w:t xml:space="preserve">осенних тонах. </w:t>
      </w:r>
    </w:p>
    <w:p w:rsidR="00890851" w:rsidRPr="00D17DDA" w:rsidRDefault="00722529" w:rsidP="00A03056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7DDA">
        <w:rPr>
          <w:rFonts w:ascii="Times New Roman" w:hAnsi="Times New Roman" w:cs="Times New Roman"/>
          <w:sz w:val="28"/>
          <w:szCs w:val="28"/>
        </w:rPr>
        <w:t xml:space="preserve">Иллюминация будет </w:t>
      </w:r>
      <w:r w:rsidRPr="00885397">
        <w:rPr>
          <w:rFonts w:ascii="Times New Roman" w:hAnsi="Times New Roman" w:cs="Times New Roman"/>
          <w:sz w:val="28"/>
          <w:szCs w:val="28"/>
        </w:rPr>
        <w:t xml:space="preserve">работать ежедневно с </w:t>
      </w:r>
      <w:r w:rsidR="00A03056" w:rsidRPr="00885397">
        <w:rPr>
          <w:rFonts w:ascii="Times New Roman" w:hAnsi="Times New Roman" w:cs="Times New Roman"/>
          <w:sz w:val="28"/>
          <w:szCs w:val="28"/>
        </w:rPr>
        <w:t>20</w:t>
      </w:r>
      <w:r w:rsidRPr="00885397">
        <w:rPr>
          <w:rFonts w:ascii="Times New Roman" w:hAnsi="Times New Roman" w:cs="Times New Roman"/>
          <w:sz w:val="28"/>
          <w:szCs w:val="28"/>
        </w:rPr>
        <w:t xml:space="preserve"> до </w:t>
      </w:r>
      <w:r w:rsidR="00A03056" w:rsidRPr="00885397">
        <w:rPr>
          <w:rFonts w:ascii="Times New Roman" w:hAnsi="Times New Roman" w:cs="Times New Roman"/>
          <w:sz w:val="28"/>
          <w:szCs w:val="28"/>
        </w:rPr>
        <w:t>23</w:t>
      </w:r>
      <w:r w:rsidRPr="00885397">
        <w:rPr>
          <w:rFonts w:ascii="Times New Roman" w:hAnsi="Times New Roman" w:cs="Times New Roman"/>
          <w:sz w:val="28"/>
          <w:szCs w:val="28"/>
        </w:rPr>
        <w:t xml:space="preserve"> (МСК).</w:t>
      </w:r>
      <w:r w:rsidRPr="00D17D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056" w:rsidRPr="00A03056" w:rsidRDefault="00AF06C1" w:rsidP="00A03056">
      <w:pPr>
        <w:pStyle w:val="af4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sz w:val="28"/>
          <w:szCs w:val="28"/>
        </w:rPr>
      </w:pPr>
      <w:r w:rsidRPr="00A03056">
        <w:rPr>
          <w:sz w:val="28"/>
          <w:szCs w:val="28"/>
        </w:rPr>
        <w:t xml:space="preserve">Тематические световые шоу также пройдут на башнях в Биробиджане, Благовещенске, Братске, Брянске, Великом Новгороде, Воронеже, Грозном, Иркутске, Кызыле, Майкопе, Новосибирске, Пензе, Перми, Ростове-на-Дону, Самаре, Санкт-Петербурге, Саратове, Симферополе, Сочи, Тамбове, Твери, Улан-Удэ, Челябинске, Черкесске, Ярославле и других городах. </w:t>
      </w:r>
    </w:p>
    <w:p w:rsidR="00AF06C1" w:rsidRPr="00A03056" w:rsidRDefault="00AF06C1" w:rsidP="00A03056">
      <w:pPr>
        <w:pStyle w:val="af4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sz w:val="28"/>
          <w:szCs w:val="28"/>
        </w:rPr>
      </w:pPr>
      <w:r w:rsidRPr="00A03056">
        <w:rPr>
          <w:sz w:val="28"/>
          <w:szCs w:val="28"/>
          <w:shd w:val="clear" w:color="auto" w:fill="FFFFFF"/>
        </w:rPr>
        <w:t>На медиафасаде Останкинской телебашни будет транслироваться поздравительная открытка «1 сентября – День знаний».</w:t>
      </w:r>
    </w:p>
    <w:p w:rsidR="00AF06C1" w:rsidRPr="00D17DDA" w:rsidRDefault="00AF06C1" w:rsidP="00A03056">
      <w:pPr>
        <w:pStyle w:val="af4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sz w:val="28"/>
          <w:szCs w:val="28"/>
        </w:rPr>
      </w:pPr>
      <w:r w:rsidRPr="00A03056">
        <w:rPr>
          <w:sz w:val="28"/>
          <w:szCs w:val="28"/>
          <w:shd w:val="clear" w:color="auto" w:fill="FFFFFF"/>
        </w:rPr>
        <w:t xml:space="preserve">В первый понедельник сентября в школах пройдут церемонии поднятия государственного флага и исполнения государственного гимна </w:t>
      </w:r>
      <w:r w:rsidRPr="00D17DDA">
        <w:rPr>
          <w:color w:val="222222"/>
          <w:sz w:val="28"/>
          <w:szCs w:val="28"/>
          <w:shd w:val="clear" w:color="auto" w:fill="FFFFFF"/>
        </w:rPr>
        <w:t>России.</w:t>
      </w:r>
    </w:p>
    <w:p w:rsidR="00AF06C1" w:rsidRDefault="00AF06C1" w:rsidP="00CA7ACF">
      <w:pPr>
        <w:spacing w:after="10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2986" w:rsidRDefault="005E2986" w:rsidP="00CA7AC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</w:p>
    <w:p w:rsidR="00722529" w:rsidRDefault="00722529" w:rsidP="003D5D02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722529" w:rsidRDefault="00722529" w:rsidP="003D5D02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sectPr w:rsidR="00722529" w:rsidSect="00885397">
      <w:headerReference w:type="default" r:id="rId7"/>
      <w:footerReference w:type="default" r:id="rId8"/>
      <w:pgSz w:w="11906" w:h="16838"/>
      <w:pgMar w:top="12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517" w:rsidRDefault="006B4517" w:rsidP="0009070A">
      <w:pPr>
        <w:spacing w:after="0" w:line="240" w:lineRule="auto"/>
      </w:pPr>
      <w:r>
        <w:separator/>
      </w:r>
    </w:p>
  </w:endnote>
  <w:endnote w:type="continuationSeparator" w:id="0">
    <w:p w:rsidR="006B4517" w:rsidRDefault="006B4517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517" w:rsidRDefault="006B4517" w:rsidP="0009070A">
      <w:pPr>
        <w:spacing w:after="0" w:line="240" w:lineRule="auto"/>
      </w:pPr>
      <w:r>
        <w:separator/>
      </w:r>
    </w:p>
  </w:footnote>
  <w:footnote w:type="continuationSeparator" w:id="0">
    <w:p w:rsidR="006B4517" w:rsidRDefault="006B4517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F10" w:rsidRDefault="00D80F10">
    <w:pPr>
      <w:pStyle w:val="ae"/>
    </w:pP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74"/>
    <w:rsid w:val="00016E98"/>
    <w:rsid w:val="00026F04"/>
    <w:rsid w:val="00045358"/>
    <w:rsid w:val="00061672"/>
    <w:rsid w:val="00074F41"/>
    <w:rsid w:val="00084B9C"/>
    <w:rsid w:val="0009070A"/>
    <w:rsid w:val="000941B9"/>
    <w:rsid w:val="000B3B12"/>
    <w:rsid w:val="000C731C"/>
    <w:rsid w:val="000E5F43"/>
    <w:rsid w:val="001076E5"/>
    <w:rsid w:val="00133F9B"/>
    <w:rsid w:val="00140380"/>
    <w:rsid w:val="0014517C"/>
    <w:rsid w:val="00162793"/>
    <w:rsid w:val="001F2C04"/>
    <w:rsid w:val="00222D22"/>
    <w:rsid w:val="00223898"/>
    <w:rsid w:val="00231068"/>
    <w:rsid w:val="00243E01"/>
    <w:rsid w:val="00293AE0"/>
    <w:rsid w:val="002B1190"/>
    <w:rsid w:val="002B7FC5"/>
    <w:rsid w:val="002C111E"/>
    <w:rsid w:val="002C2AC6"/>
    <w:rsid w:val="002C34B6"/>
    <w:rsid w:val="002C5034"/>
    <w:rsid w:val="002C7DE4"/>
    <w:rsid w:val="002F724E"/>
    <w:rsid w:val="002F7FCC"/>
    <w:rsid w:val="00326429"/>
    <w:rsid w:val="00334444"/>
    <w:rsid w:val="0036181F"/>
    <w:rsid w:val="003A6B77"/>
    <w:rsid w:val="003D2BDB"/>
    <w:rsid w:val="003D5D02"/>
    <w:rsid w:val="003E4ECB"/>
    <w:rsid w:val="003F7425"/>
    <w:rsid w:val="003F7A90"/>
    <w:rsid w:val="00405E4D"/>
    <w:rsid w:val="004349D6"/>
    <w:rsid w:val="00446381"/>
    <w:rsid w:val="00452FE0"/>
    <w:rsid w:val="00454D5A"/>
    <w:rsid w:val="00462CE1"/>
    <w:rsid w:val="0049059D"/>
    <w:rsid w:val="004B194E"/>
    <w:rsid w:val="004C4E91"/>
    <w:rsid w:val="004D78B6"/>
    <w:rsid w:val="004E24E1"/>
    <w:rsid w:val="004E5AEB"/>
    <w:rsid w:val="005056C1"/>
    <w:rsid w:val="00514728"/>
    <w:rsid w:val="005205F6"/>
    <w:rsid w:val="00530A8B"/>
    <w:rsid w:val="00537A5A"/>
    <w:rsid w:val="005577AC"/>
    <w:rsid w:val="00567326"/>
    <w:rsid w:val="0057124F"/>
    <w:rsid w:val="00574EDC"/>
    <w:rsid w:val="00591FBB"/>
    <w:rsid w:val="005B6D42"/>
    <w:rsid w:val="005D2C1E"/>
    <w:rsid w:val="005E2986"/>
    <w:rsid w:val="005F558D"/>
    <w:rsid w:val="005F66F8"/>
    <w:rsid w:val="006326A6"/>
    <w:rsid w:val="00636820"/>
    <w:rsid w:val="0064126A"/>
    <w:rsid w:val="00644810"/>
    <w:rsid w:val="006740AE"/>
    <w:rsid w:val="006759ED"/>
    <w:rsid w:val="006A3AFF"/>
    <w:rsid w:val="006B0285"/>
    <w:rsid w:val="006B4517"/>
    <w:rsid w:val="006B5FEC"/>
    <w:rsid w:val="006B630F"/>
    <w:rsid w:val="006C14C8"/>
    <w:rsid w:val="006C1D14"/>
    <w:rsid w:val="006E1EDE"/>
    <w:rsid w:val="00705023"/>
    <w:rsid w:val="00717FBF"/>
    <w:rsid w:val="00722529"/>
    <w:rsid w:val="0073528D"/>
    <w:rsid w:val="00735B86"/>
    <w:rsid w:val="00761B06"/>
    <w:rsid w:val="007743F1"/>
    <w:rsid w:val="00787118"/>
    <w:rsid w:val="00796FC1"/>
    <w:rsid w:val="00815F56"/>
    <w:rsid w:val="0083583B"/>
    <w:rsid w:val="008573FE"/>
    <w:rsid w:val="00857987"/>
    <w:rsid w:val="008655DF"/>
    <w:rsid w:val="00865A59"/>
    <w:rsid w:val="0087088E"/>
    <w:rsid w:val="00877F5F"/>
    <w:rsid w:val="0088113C"/>
    <w:rsid w:val="00885397"/>
    <w:rsid w:val="00890851"/>
    <w:rsid w:val="00896139"/>
    <w:rsid w:val="008A3CF3"/>
    <w:rsid w:val="008A481B"/>
    <w:rsid w:val="008C5BFE"/>
    <w:rsid w:val="008C7D40"/>
    <w:rsid w:val="008D78C0"/>
    <w:rsid w:val="008F7CA0"/>
    <w:rsid w:val="00915F6E"/>
    <w:rsid w:val="0091721D"/>
    <w:rsid w:val="0096672E"/>
    <w:rsid w:val="00974F66"/>
    <w:rsid w:val="00976186"/>
    <w:rsid w:val="009A1109"/>
    <w:rsid w:val="009A3A65"/>
    <w:rsid w:val="009B37A1"/>
    <w:rsid w:val="009B453B"/>
    <w:rsid w:val="009C0906"/>
    <w:rsid w:val="009D1173"/>
    <w:rsid w:val="009D1235"/>
    <w:rsid w:val="00A03056"/>
    <w:rsid w:val="00A069D8"/>
    <w:rsid w:val="00A227FC"/>
    <w:rsid w:val="00A24D48"/>
    <w:rsid w:val="00A35555"/>
    <w:rsid w:val="00A40A90"/>
    <w:rsid w:val="00A5387B"/>
    <w:rsid w:val="00A6403F"/>
    <w:rsid w:val="00A96AC5"/>
    <w:rsid w:val="00A972DF"/>
    <w:rsid w:val="00AB7277"/>
    <w:rsid w:val="00AE0FBE"/>
    <w:rsid w:val="00AF06C1"/>
    <w:rsid w:val="00B11062"/>
    <w:rsid w:val="00B5034E"/>
    <w:rsid w:val="00B54163"/>
    <w:rsid w:val="00B93D54"/>
    <w:rsid w:val="00BB1235"/>
    <w:rsid w:val="00BE46D2"/>
    <w:rsid w:val="00C01B75"/>
    <w:rsid w:val="00C02F2A"/>
    <w:rsid w:val="00C25F65"/>
    <w:rsid w:val="00C329E1"/>
    <w:rsid w:val="00C40AE6"/>
    <w:rsid w:val="00C45271"/>
    <w:rsid w:val="00C510A9"/>
    <w:rsid w:val="00C51B74"/>
    <w:rsid w:val="00C52A30"/>
    <w:rsid w:val="00C5326B"/>
    <w:rsid w:val="00C828F4"/>
    <w:rsid w:val="00C85BD5"/>
    <w:rsid w:val="00CA3BB1"/>
    <w:rsid w:val="00CA7ACF"/>
    <w:rsid w:val="00CB55C9"/>
    <w:rsid w:val="00CC019E"/>
    <w:rsid w:val="00D003F5"/>
    <w:rsid w:val="00D07A1B"/>
    <w:rsid w:val="00D112CD"/>
    <w:rsid w:val="00D17626"/>
    <w:rsid w:val="00D17DDA"/>
    <w:rsid w:val="00D24ACA"/>
    <w:rsid w:val="00D26957"/>
    <w:rsid w:val="00D333B7"/>
    <w:rsid w:val="00D47941"/>
    <w:rsid w:val="00D549DA"/>
    <w:rsid w:val="00D708AB"/>
    <w:rsid w:val="00D74E7B"/>
    <w:rsid w:val="00D80F10"/>
    <w:rsid w:val="00D87441"/>
    <w:rsid w:val="00D923CA"/>
    <w:rsid w:val="00DB4E1E"/>
    <w:rsid w:val="00DD39B5"/>
    <w:rsid w:val="00DF22AE"/>
    <w:rsid w:val="00E050EB"/>
    <w:rsid w:val="00E0589C"/>
    <w:rsid w:val="00E105E5"/>
    <w:rsid w:val="00E13D50"/>
    <w:rsid w:val="00E23552"/>
    <w:rsid w:val="00E24866"/>
    <w:rsid w:val="00E3115E"/>
    <w:rsid w:val="00E33F64"/>
    <w:rsid w:val="00E35836"/>
    <w:rsid w:val="00E402A4"/>
    <w:rsid w:val="00E663F0"/>
    <w:rsid w:val="00E67595"/>
    <w:rsid w:val="00E7691D"/>
    <w:rsid w:val="00E77837"/>
    <w:rsid w:val="00EB25D8"/>
    <w:rsid w:val="00EB51AB"/>
    <w:rsid w:val="00EC07FB"/>
    <w:rsid w:val="00EE0A2C"/>
    <w:rsid w:val="00EF74A9"/>
    <w:rsid w:val="00F03C00"/>
    <w:rsid w:val="00F16AD6"/>
    <w:rsid w:val="00F23906"/>
    <w:rsid w:val="00F26DAC"/>
    <w:rsid w:val="00F341DD"/>
    <w:rsid w:val="00F37A2E"/>
    <w:rsid w:val="00F57F2E"/>
    <w:rsid w:val="00F70664"/>
    <w:rsid w:val="00F713AE"/>
    <w:rsid w:val="00FA669B"/>
    <w:rsid w:val="00FC1F8B"/>
    <w:rsid w:val="00FC44C0"/>
    <w:rsid w:val="00FC7E16"/>
    <w:rsid w:val="00FE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6A538A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9ED"/>
  </w:style>
  <w:style w:type="paragraph" w:styleId="1">
    <w:name w:val="heading 1"/>
    <w:basedOn w:val="a"/>
    <w:next w:val="a"/>
    <w:link w:val="10"/>
    <w:uiPriority w:val="9"/>
    <w:qFormat/>
    <w:rsid w:val="00243E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E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4">
    <w:name w:val="Normal (Web)"/>
    <w:basedOn w:val="a"/>
    <w:uiPriority w:val="99"/>
    <w:semiHidden/>
    <w:unhideWhenUsed/>
    <w:rsid w:val="00C32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8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организацию.dotm</Template>
  <TotalTime>253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Цаплина Мария Игоревна</cp:lastModifiedBy>
  <cp:revision>73</cp:revision>
  <cp:lastPrinted>2020-12-01T08:09:00Z</cp:lastPrinted>
  <dcterms:created xsi:type="dcterms:W3CDTF">2021-02-05T11:29:00Z</dcterms:created>
  <dcterms:modified xsi:type="dcterms:W3CDTF">2024-08-30T11:02:00Z</dcterms:modified>
</cp:coreProperties>
</file>