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406D9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ВЫШИНСКОГО</w:t>
      </w:r>
      <w:r w:rsidRPr="00B406D9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406D9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406D9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B406D9">
        <w:rPr>
          <w:rFonts w:ascii="Times New Roman" w:hAnsi="Times New Roman"/>
          <w:b/>
          <w:sz w:val="24"/>
          <w:szCs w:val="24"/>
        </w:rPr>
        <w:t>РЕШЕНИЕ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B406D9">
        <w:rPr>
          <w:rFonts w:ascii="Times New Roman" w:hAnsi="Times New Roman"/>
          <w:sz w:val="24"/>
          <w:szCs w:val="24"/>
        </w:rPr>
        <w:t xml:space="preserve">   от </w:t>
      </w:r>
      <w:r>
        <w:rPr>
          <w:rFonts w:ascii="Times New Roman" w:hAnsi="Times New Roman"/>
          <w:sz w:val="24"/>
          <w:szCs w:val="24"/>
        </w:rPr>
        <w:t>22</w:t>
      </w:r>
      <w:r w:rsidRPr="00B406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апреля </w:t>
      </w:r>
      <w:r w:rsidRPr="00B406D9">
        <w:rPr>
          <w:rFonts w:ascii="Times New Roman" w:hAnsi="Times New Roman"/>
          <w:sz w:val="24"/>
          <w:szCs w:val="24"/>
        </w:rPr>
        <w:t xml:space="preserve">  2024 года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B406D9">
        <w:rPr>
          <w:rFonts w:ascii="Times New Roman" w:hAnsi="Times New Roman"/>
          <w:sz w:val="24"/>
          <w:szCs w:val="24"/>
        </w:rPr>
        <w:t xml:space="preserve"> №  </w:t>
      </w:r>
      <w:r>
        <w:rPr>
          <w:rFonts w:ascii="Times New Roman" w:hAnsi="Times New Roman"/>
          <w:sz w:val="24"/>
          <w:szCs w:val="24"/>
        </w:rPr>
        <w:t>4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b/>
          <w:sz w:val="24"/>
          <w:szCs w:val="24"/>
        </w:rPr>
      </w:pPr>
      <w:r w:rsidRPr="00B406D9">
        <w:rPr>
          <w:rFonts w:ascii="Times New Roman" w:hAnsi="Times New Roman"/>
          <w:b/>
          <w:sz w:val="24"/>
          <w:szCs w:val="24"/>
        </w:rPr>
        <w:t xml:space="preserve">     ОБ УТВЕРЖДЕНИИ ОТЧЕТА ОБ ИСПОЛНЕНИИ БЮДЖЕТА </w:t>
      </w:r>
      <w:r>
        <w:rPr>
          <w:rFonts w:ascii="Times New Roman" w:hAnsi="Times New Roman"/>
          <w:b/>
          <w:sz w:val="24"/>
          <w:szCs w:val="24"/>
        </w:rPr>
        <w:t>ВЫШИНСКОГО</w:t>
      </w:r>
      <w:r w:rsidRPr="00B406D9"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РЕС</w:t>
      </w:r>
      <w:r>
        <w:rPr>
          <w:rFonts w:ascii="Times New Roman" w:hAnsi="Times New Roman"/>
          <w:b/>
          <w:sz w:val="24"/>
          <w:szCs w:val="24"/>
        </w:rPr>
        <w:t xml:space="preserve">ПУБЛИКИ МОРДОВИЯ  ЗА  </w:t>
      </w:r>
      <w:r w:rsidRPr="00B406D9">
        <w:rPr>
          <w:rFonts w:ascii="Times New Roman" w:hAnsi="Times New Roman"/>
          <w:b/>
          <w:sz w:val="24"/>
          <w:szCs w:val="24"/>
        </w:rPr>
        <w:t>2023 ГОДА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  <w:r w:rsidRPr="00B406D9">
        <w:rPr>
          <w:rFonts w:ascii="Times New Roman" w:hAnsi="Times New Roman"/>
          <w:sz w:val="24"/>
          <w:szCs w:val="24"/>
        </w:rPr>
        <w:t xml:space="preserve">       В соответствии с постановление администрации </w:t>
      </w:r>
      <w:r>
        <w:rPr>
          <w:rFonts w:ascii="Times New Roman" w:hAnsi="Times New Roman"/>
          <w:sz w:val="24"/>
          <w:szCs w:val="24"/>
        </w:rPr>
        <w:t>Вышинского</w:t>
      </w:r>
      <w:r w:rsidRPr="00B406D9">
        <w:rPr>
          <w:rFonts w:ascii="Times New Roman" w:hAnsi="Times New Roman"/>
          <w:sz w:val="24"/>
          <w:szCs w:val="24"/>
        </w:rPr>
        <w:t xml:space="preserve"> сельского поселения от 23.05.2016г. №40 «Об утверждении положения о б</w:t>
      </w:r>
      <w:r>
        <w:rPr>
          <w:rFonts w:ascii="Times New Roman" w:hAnsi="Times New Roman"/>
          <w:sz w:val="24"/>
          <w:szCs w:val="24"/>
        </w:rPr>
        <w:t>юджетном процессе в Вышинском</w:t>
      </w:r>
      <w:r w:rsidRPr="00B406D9">
        <w:rPr>
          <w:rFonts w:ascii="Times New Roman" w:hAnsi="Times New Roman"/>
          <w:sz w:val="24"/>
          <w:szCs w:val="24"/>
        </w:rPr>
        <w:t xml:space="preserve"> сельском поселении Зубово-Полянского муниципального района Республики Мордовия»  Совет депутатов </w:t>
      </w:r>
      <w:r>
        <w:rPr>
          <w:rFonts w:ascii="Times New Roman" w:hAnsi="Times New Roman"/>
          <w:sz w:val="24"/>
          <w:szCs w:val="24"/>
        </w:rPr>
        <w:t>Вышинского</w:t>
      </w:r>
      <w:r w:rsidRPr="00B406D9"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 решил:   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  <w:r w:rsidRPr="00B406D9">
        <w:rPr>
          <w:rFonts w:ascii="Times New Roman" w:hAnsi="Times New Roman"/>
          <w:sz w:val="24"/>
          <w:szCs w:val="24"/>
        </w:rPr>
        <w:t xml:space="preserve">        1. Утвердить </w:t>
      </w:r>
      <w:bookmarkStart w:id="0" w:name="OLE_LINK2"/>
      <w:bookmarkStart w:id="1" w:name="OLE_LINK1"/>
      <w:r w:rsidRPr="00B406D9">
        <w:rPr>
          <w:rFonts w:ascii="Times New Roman" w:hAnsi="Times New Roman"/>
          <w:sz w:val="24"/>
          <w:szCs w:val="24"/>
        </w:rPr>
        <w:t xml:space="preserve">отчет об исполнении бюджета </w:t>
      </w:r>
      <w:r>
        <w:rPr>
          <w:rFonts w:ascii="Times New Roman" w:hAnsi="Times New Roman"/>
          <w:sz w:val="24"/>
          <w:szCs w:val="24"/>
        </w:rPr>
        <w:t>Вышинского</w:t>
      </w:r>
      <w:r w:rsidRPr="00B406D9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3280F" w:rsidRPr="00B406D9" w:rsidRDefault="0053280F" w:rsidP="00B43E7F">
      <w:pPr>
        <w:pStyle w:val="NoSpacing"/>
        <w:ind w:left="1416" w:firstLine="0"/>
        <w:rPr>
          <w:rFonts w:ascii="Times New Roman" w:hAnsi="Times New Roman"/>
          <w:sz w:val="24"/>
          <w:szCs w:val="24"/>
        </w:rPr>
      </w:pPr>
      <w:r w:rsidRPr="00B406D9">
        <w:rPr>
          <w:rFonts w:ascii="Times New Roman" w:hAnsi="Times New Roman"/>
          <w:sz w:val="24"/>
          <w:szCs w:val="24"/>
        </w:rPr>
        <w:t xml:space="preserve"> Зубово-Полянского муниципального района Р</w:t>
      </w:r>
      <w:r>
        <w:rPr>
          <w:rFonts w:ascii="Times New Roman" w:hAnsi="Times New Roman"/>
          <w:sz w:val="24"/>
          <w:szCs w:val="24"/>
        </w:rPr>
        <w:t xml:space="preserve">еспублики Мордовия за </w:t>
      </w:r>
      <w:r w:rsidRPr="00B406D9">
        <w:rPr>
          <w:rFonts w:ascii="Times New Roman" w:hAnsi="Times New Roman"/>
          <w:sz w:val="24"/>
          <w:szCs w:val="24"/>
        </w:rPr>
        <w:t>2023 года</w:t>
      </w:r>
      <w:bookmarkEnd w:id="0"/>
      <w:bookmarkEnd w:id="1"/>
      <w:r>
        <w:rPr>
          <w:rFonts w:ascii="Times New Roman" w:hAnsi="Times New Roman"/>
          <w:sz w:val="24"/>
          <w:szCs w:val="24"/>
        </w:rPr>
        <w:t xml:space="preserve">     Приложение </w:t>
      </w:r>
      <w:r w:rsidRPr="00B406D9">
        <w:rPr>
          <w:rFonts w:ascii="Times New Roman" w:hAnsi="Times New Roman"/>
          <w:sz w:val="24"/>
          <w:szCs w:val="24"/>
        </w:rPr>
        <w:t xml:space="preserve"> (прилагается)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  <w:r w:rsidRPr="00B406D9">
        <w:rPr>
          <w:rFonts w:ascii="Times New Roman" w:hAnsi="Times New Roman"/>
          <w:sz w:val="24"/>
          <w:szCs w:val="24"/>
        </w:rPr>
        <w:t xml:space="preserve">    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  <w:r w:rsidRPr="00B406D9">
        <w:rPr>
          <w:rFonts w:ascii="Times New Roman" w:hAnsi="Times New Roman"/>
          <w:sz w:val="24"/>
          <w:szCs w:val="24"/>
        </w:rPr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53280F" w:rsidRPr="00B406D9" w:rsidRDefault="0053280F" w:rsidP="00B406D9">
      <w:pPr>
        <w:pStyle w:val="NoSpacing"/>
        <w:rPr>
          <w:rFonts w:ascii="Times New Roman" w:hAnsi="Times New Roman"/>
          <w:sz w:val="24"/>
          <w:szCs w:val="24"/>
        </w:rPr>
      </w:pPr>
      <w:r w:rsidRPr="00B406D9">
        <w:rPr>
          <w:rFonts w:ascii="Times New Roman" w:hAnsi="Times New Roman"/>
          <w:sz w:val="24"/>
          <w:szCs w:val="24"/>
        </w:rPr>
        <w:t xml:space="preserve">   </w:t>
      </w:r>
    </w:p>
    <w:p w:rsidR="0053280F" w:rsidRDefault="0053280F" w:rsidP="00B406D9">
      <w:pPr>
        <w:rPr>
          <w:b/>
        </w:rPr>
      </w:pPr>
    </w:p>
    <w:p w:rsidR="0053280F" w:rsidRDefault="0053280F" w:rsidP="00B406D9">
      <w:pPr>
        <w:rPr>
          <w:b/>
        </w:rPr>
      </w:pPr>
    </w:p>
    <w:p w:rsidR="0053280F" w:rsidRDefault="0053280F" w:rsidP="00B406D9">
      <w:pPr>
        <w:rPr>
          <w:b/>
        </w:rPr>
      </w:pPr>
    </w:p>
    <w:p w:rsidR="0053280F" w:rsidRPr="000639A5" w:rsidRDefault="0053280F" w:rsidP="00B406D9">
      <w:pPr>
        <w:rPr>
          <w:b/>
        </w:rPr>
      </w:pPr>
    </w:p>
    <w:p w:rsidR="0053280F" w:rsidRPr="000639A5" w:rsidRDefault="0053280F" w:rsidP="00B406D9">
      <w:pPr>
        <w:rPr>
          <w:b/>
        </w:rPr>
      </w:pPr>
    </w:p>
    <w:p w:rsidR="0053280F" w:rsidRPr="000639A5" w:rsidRDefault="0053280F" w:rsidP="00B406D9">
      <w:pPr>
        <w:pStyle w:val="NoSpacing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639A5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а</w:t>
      </w:r>
    </w:p>
    <w:p w:rsidR="0053280F" w:rsidRPr="000639A5" w:rsidRDefault="0053280F" w:rsidP="00B406D9">
      <w:pPr>
        <w:pStyle w:val="NoSpacing"/>
        <w:ind w:firstLine="0"/>
        <w:jc w:val="left"/>
        <w:rPr>
          <w:rFonts w:ascii="Times New Roman" w:hAnsi="Times New Roman"/>
          <w:sz w:val="24"/>
          <w:szCs w:val="24"/>
        </w:rPr>
      </w:pPr>
      <w:r w:rsidRPr="000639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Вышинского</w:t>
      </w:r>
      <w:r w:rsidRPr="000639A5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53280F" w:rsidRPr="000639A5" w:rsidRDefault="0053280F" w:rsidP="00B406D9">
      <w:pPr>
        <w:pStyle w:val="NoSpacing"/>
        <w:ind w:firstLine="0"/>
        <w:jc w:val="left"/>
        <w:rPr>
          <w:rFonts w:ascii="Times New Roman" w:hAnsi="Times New Roman"/>
          <w:sz w:val="24"/>
          <w:szCs w:val="24"/>
        </w:rPr>
      </w:pPr>
      <w:r w:rsidRPr="000639A5">
        <w:rPr>
          <w:rFonts w:ascii="Times New Roman" w:hAnsi="Times New Roman"/>
          <w:sz w:val="24"/>
          <w:szCs w:val="24"/>
        </w:rPr>
        <w:t xml:space="preserve"> Зубово-Полянского  муниципального </w:t>
      </w:r>
    </w:p>
    <w:p w:rsidR="0053280F" w:rsidRPr="000639A5" w:rsidRDefault="0053280F" w:rsidP="00B406D9">
      <w:pPr>
        <w:pStyle w:val="NoSpacing"/>
        <w:ind w:firstLine="0"/>
        <w:jc w:val="left"/>
        <w:rPr>
          <w:rFonts w:ascii="Times New Roman" w:hAnsi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/>
          <w:sz w:val="24"/>
          <w:szCs w:val="24"/>
        </w:rPr>
        <w:t xml:space="preserve"> района Республики  Мордовия:                                                                  </w:t>
      </w:r>
      <w:r>
        <w:rPr>
          <w:rFonts w:ascii="Times New Roman" w:hAnsi="Times New Roman"/>
          <w:sz w:val="24"/>
          <w:szCs w:val="24"/>
        </w:rPr>
        <w:t>А.А. Нистратова</w:t>
      </w:r>
    </w:p>
    <w:p w:rsidR="0053280F" w:rsidRDefault="0053280F" w:rsidP="00981946">
      <w:pPr>
        <w:pStyle w:val="NormalWeb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</w:p>
    <w:p w:rsidR="0053280F" w:rsidRDefault="0053280F" w:rsidP="00981946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eastAsia="ru-RU"/>
        </w:rPr>
        <w:sectPr w:rsidR="005328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160" w:type="dxa"/>
        <w:tblInd w:w="-743" w:type="dxa"/>
        <w:tblLook w:val="00A0"/>
      </w:tblPr>
      <w:tblGrid>
        <w:gridCol w:w="2920"/>
        <w:gridCol w:w="707"/>
        <w:gridCol w:w="1996"/>
        <w:gridCol w:w="1520"/>
        <w:gridCol w:w="1420"/>
        <w:gridCol w:w="1420"/>
        <w:gridCol w:w="1360"/>
        <w:gridCol w:w="1415"/>
        <w:gridCol w:w="3402"/>
      </w:tblGrid>
      <w:tr w:rsidR="0053280F" w:rsidRPr="00B014A7" w:rsidTr="00B014A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141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53280F" w:rsidRPr="00B014A7" w:rsidTr="00B014A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от 28 декабря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B014A7">
                <w:rPr>
                  <w:rFonts w:ascii="Times New Roman" w:hAnsi="Times New Roman"/>
                  <w:color w:val="000000"/>
                  <w:sz w:val="16"/>
                  <w:szCs w:val="16"/>
                  <w:lang w:eastAsia="ru-RU"/>
                </w:rPr>
                <w:t>2010 г</w:t>
              </w:r>
            </w:smartTag>
            <w:r w:rsidRPr="00B014A7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. № 191н (в ред. от 19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014A7">
                <w:rPr>
                  <w:rFonts w:ascii="Times New Roman" w:hAnsi="Times New Roman"/>
                  <w:color w:val="000000"/>
                  <w:sz w:val="16"/>
                  <w:szCs w:val="16"/>
                  <w:lang w:eastAsia="ru-RU"/>
                </w:rPr>
                <w:t>2014 г</w:t>
              </w:r>
            </w:smartTag>
            <w:r w:rsidRPr="00B014A7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.)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85"/>
        </w:trPr>
        <w:tc>
          <w:tcPr>
            <w:tcW w:w="1275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40"/>
        </w:trPr>
        <w:tc>
          <w:tcPr>
            <w:tcW w:w="1275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40"/>
        </w:trPr>
        <w:tc>
          <w:tcPr>
            <w:tcW w:w="1275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55"/>
        </w:trPr>
        <w:tc>
          <w:tcPr>
            <w:tcW w:w="113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53280F" w:rsidRPr="00B014A7" w:rsidTr="00B014A7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53280F" w:rsidRPr="00B014A7" w:rsidTr="00B014A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на  1 января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B014A7">
                <w:rPr>
                  <w:rFonts w:ascii="Arial" w:hAnsi="Arial" w:cs="Arial"/>
                  <w:color w:val="000000"/>
                  <w:sz w:val="16"/>
                  <w:szCs w:val="16"/>
                  <w:lang w:eastAsia="ru-RU"/>
                </w:rPr>
                <w:t>2024 г</w:t>
              </w:r>
            </w:smartTag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color w:val="000000"/>
                <w:lang w:eastAsia="ru-RU"/>
              </w:rPr>
            </w:pPr>
            <w:r w:rsidRPr="00B014A7">
              <w:rPr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01.01.2024</w:t>
            </w:r>
          </w:p>
        </w:tc>
      </w:tr>
      <w:tr w:rsidR="0053280F" w:rsidRPr="00B014A7" w:rsidTr="00B014A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color w:val="000000"/>
                <w:lang w:eastAsia="ru-RU"/>
              </w:rPr>
            </w:pPr>
            <w:r w:rsidRPr="00B014A7">
              <w:rPr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360"/>
        </w:trPr>
        <w:tc>
          <w:tcPr>
            <w:tcW w:w="714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195"/>
        </w:trPr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55"/>
        </w:trPr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4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u w:val="single"/>
                <w:lang w:eastAsia="ru-RU"/>
              </w:rPr>
              <w:t>Вышинское сельское поселение Зубово-Полянского муниципального района Республики Мордовия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</w:t>
            </w:r>
          </w:p>
        </w:tc>
      </w:tr>
      <w:tr w:rsidR="0053280F" w:rsidRPr="00B014A7" w:rsidTr="00B014A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4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89621418</w:t>
            </w:r>
          </w:p>
        </w:tc>
      </w:tr>
      <w:tr w:rsidR="0053280F" w:rsidRPr="00B014A7" w:rsidTr="00B014A7">
        <w:trPr>
          <w:trHeight w:val="270"/>
        </w:trPr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53280F" w:rsidRPr="00B014A7" w:rsidTr="00B014A7">
        <w:trPr>
          <w:trHeight w:val="282"/>
        </w:trPr>
        <w:tc>
          <w:tcPr>
            <w:tcW w:w="16160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B014A7">
              <w:rPr>
                <w:rFonts w:ascii="Arial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53280F" w:rsidRPr="00B014A7" w:rsidTr="00B014A7">
        <w:trPr>
          <w:trHeight w:val="255"/>
        </w:trPr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61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53280F" w:rsidRPr="00B014A7" w:rsidTr="00B014A7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B014A7" w:rsidTr="00B014A7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B014A7" w:rsidTr="00B014A7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B014A7" w:rsidTr="00B014A7">
        <w:trPr>
          <w:trHeight w:val="184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53280F" w:rsidRPr="00B014A7" w:rsidTr="00B014A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6 201 916,00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6 263 972,15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6 263 972,15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762 500,00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823 556,15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823 556,15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44 364,14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95 667,55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95 667,55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37 883,24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95 667,55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95 667,55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37 883,24</w:t>
            </w:r>
          </w:p>
        </w:tc>
      </w:tr>
      <w:tr w:rsidR="0053280F" w:rsidRPr="00B014A7" w:rsidTr="00B014A7">
        <w:trPr>
          <w:trHeight w:val="27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92 109,19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92 109,19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37 883,24</w:t>
            </w:r>
          </w:p>
        </w:tc>
      </w:tr>
      <w:tr w:rsidR="0053280F" w:rsidRPr="00B014A7" w:rsidTr="00B014A7">
        <w:trPr>
          <w:trHeight w:val="29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92 116,76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92 116,76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37 883,24</w:t>
            </w:r>
          </w:p>
        </w:tc>
      </w:tr>
      <w:tr w:rsidR="0053280F" w:rsidRPr="00B014A7" w:rsidTr="00B014A7">
        <w:trPr>
          <w:trHeight w:val="29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-7,57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-7,57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1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3 558,36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3 558,36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20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3 558,36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3 558,36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632 500,00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727 888,60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727 888,60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6 480,90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25 600,00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27 166,91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27 166,91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1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25 600,00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27 166,91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27 166,91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20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25 600,00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27 166,91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27 166,91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606 900,00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700 721,69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700 721,69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6 480,90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586 900,00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687 202,59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687 202,59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9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586 900,00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687 202,59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687 202,59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8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586 900,00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687 202,59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687 202,59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13 519,10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13 519,10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6 480,90</w:t>
            </w:r>
          </w:p>
        </w:tc>
      </w:tr>
      <w:tr w:rsidR="0053280F" w:rsidRPr="00B014A7" w:rsidTr="00B014A7">
        <w:trPr>
          <w:trHeight w:val="9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13 519,10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13 519,10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6 480,90</w:t>
            </w:r>
          </w:p>
        </w:tc>
      </w:tr>
      <w:tr w:rsidR="0053280F" w:rsidRPr="00B014A7" w:rsidTr="00B014A7">
        <w:trPr>
          <w:trHeight w:val="18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13 519,10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13 519,10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6 480,90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93811600000000000000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1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93811602000020000140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3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93811602020020000140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93811700000000000000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93811714000000000150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93811714030100000150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849 000,00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4 590 416,00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4 590 416,00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4 590 416,00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9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4 590 416,00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4 590 416,00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4 590 416,00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93820210000000000150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833 100,00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833 100,00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833 100,00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93820215001000000150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14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93820215001100000150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185 000,00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93820215002000000150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648 100,00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648 100,00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648 100,00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9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93820215002100000150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648 100,00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648 100,00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648 100,00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93820220000000000150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93820229999000000150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93820229999100000150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800 400,00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4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93820230000000000150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9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93820230024000000150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9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93820230024100000150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3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93820235118000000150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5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93820235118100000150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93820240000000000150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2 847 216,00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2 847 216,00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2 847 216,00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5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93820240014000000150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273 216,00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273 216,00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273 216,00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18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93820240014100000150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273 216,00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273 216,00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273 216,00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93820249999000000150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B014A7" w:rsidTr="00B014A7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B014A7" w:rsidRDefault="0053280F" w:rsidP="00B014A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93820249999100000150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B014A7" w:rsidRDefault="0053280F" w:rsidP="00B014A7">
            <w:pPr>
              <w:spacing w:after="0" w:line="240" w:lineRule="auto"/>
              <w:ind w:left="-792" w:firstLine="792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014A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53280F" w:rsidRDefault="0053280F" w:rsidP="00981946"/>
    <w:p w:rsidR="0053280F" w:rsidRDefault="0053280F" w:rsidP="00244640">
      <w:pPr>
        <w:ind w:left="-709" w:firstLine="709"/>
      </w:pPr>
    </w:p>
    <w:tbl>
      <w:tblPr>
        <w:tblW w:w="16586" w:type="dxa"/>
        <w:tblInd w:w="-885" w:type="dxa"/>
        <w:tblLayout w:type="fixed"/>
        <w:tblLook w:val="00A0"/>
      </w:tblPr>
      <w:tblGrid>
        <w:gridCol w:w="5"/>
        <w:gridCol w:w="2797"/>
        <w:gridCol w:w="266"/>
        <w:gridCol w:w="799"/>
        <w:gridCol w:w="1732"/>
        <w:gridCol w:w="273"/>
        <w:gridCol w:w="1193"/>
        <w:gridCol w:w="86"/>
        <w:gridCol w:w="1150"/>
        <w:gridCol w:w="129"/>
        <w:gridCol w:w="1279"/>
        <w:gridCol w:w="995"/>
        <w:gridCol w:w="284"/>
        <w:gridCol w:w="1026"/>
        <w:gridCol w:w="253"/>
        <w:gridCol w:w="798"/>
        <w:gridCol w:w="1332"/>
        <w:gridCol w:w="64"/>
        <w:gridCol w:w="2106"/>
        <w:gridCol w:w="19"/>
      </w:tblGrid>
      <w:tr w:rsidR="0053280F" w:rsidRPr="00244640" w:rsidTr="00244640">
        <w:trPr>
          <w:gridAfter w:val="1"/>
          <w:wAfter w:w="19" w:type="dxa"/>
          <w:trHeight w:val="300"/>
        </w:trPr>
        <w:tc>
          <w:tcPr>
            <w:tcW w:w="30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21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</w:tr>
      <w:tr w:rsidR="0053280F" w:rsidRPr="00244640" w:rsidTr="00244640">
        <w:trPr>
          <w:gridAfter w:val="1"/>
          <w:wAfter w:w="19" w:type="dxa"/>
          <w:trHeight w:val="282"/>
        </w:trPr>
        <w:tc>
          <w:tcPr>
            <w:tcW w:w="13064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color w:val="000000"/>
                <w:lang w:eastAsia="ru-RU"/>
              </w:rPr>
            </w:pPr>
            <w:r w:rsidRPr="00244640">
              <w:rPr>
                <w:rFonts w:ascii="Arial CYR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21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53280F" w:rsidRPr="00244640" w:rsidTr="00244640">
        <w:trPr>
          <w:gridAfter w:val="1"/>
          <w:wAfter w:w="19" w:type="dxa"/>
          <w:trHeight w:val="259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280F" w:rsidRPr="00244640" w:rsidTr="00244640">
        <w:trPr>
          <w:gridAfter w:val="1"/>
          <w:wAfter w:w="19" w:type="dxa"/>
          <w:trHeight w:val="240"/>
        </w:trPr>
        <w:tc>
          <w:tcPr>
            <w:tcW w:w="2799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06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3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76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35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53280F" w:rsidRPr="00244640" w:rsidTr="00244640">
        <w:trPr>
          <w:gridAfter w:val="1"/>
          <w:wAfter w:w="19" w:type="dxa"/>
          <w:trHeight w:val="195"/>
        </w:trPr>
        <w:tc>
          <w:tcPr>
            <w:tcW w:w="279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764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5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244640" w:rsidTr="00244640">
        <w:trPr>
          <w:trHeight w:val="225"/>
        </w:trPr>
        <w:tc>
          <w:tcPr>
            <w:tcW w:w="279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0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9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ind w:right="1131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53280F" w:rsidRPr="00244640" w:rsidTr="00244640">
        <w:trPr>
          <w:trHeight w:val="225"/>
        </w:trPr>
        <w:tc>
          <w:tcPr>
            <w:tcW w:w="279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244640" w:rsidTr="00244640">
        <w:trPr>
          <w:trHeight w:val="210"/>
        </w:trPr>
        <w:tc>
          <w:tcPr>
            <w:tcW w:w="279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244640" w:rsidTr="00244640">
        <w:trPr>
          <w:trHeight w:val="184"/>
        </w:trPr>
        <w:tc>
          <w:tcPr>
            <w:tcW w:w="279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53280F" w:rsidRPr="00244640" w:rsidTr="00244640">
        <w:trPr>
          <w:gridAfter w:val="1"/>
          <w:wAfter w:w="19" w:type="dxa"/>
          <w:trHeight w:val="259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53280F" w:rsidRPr="00244640" w:rsidTr="00244640">
        <w:trPr>
          <w:gridAfter w:val="1"/>
          <w:wAfter w:w="19" w:type="dxa"/>
          <w:trHeight w:val="30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6 201 916,00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6 201 916,00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6 125 128,75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6 125 128,75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76 787,25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76 787,25</w:t>
            </w:r>
          </w:p>
        </w:tc>
      </w:tr>
      <w:tr w:rsidR="0053280F" w:rsidRPr="00244640" w:rsidTr="00244640">
        <w:trPr>
          <w:gridAfter w:val="1"/>
          <w:wAfter w:w="19" w:type="dxa"/>
          <w:trHeight w:val="300"/>
        </w:trPr>
        <w:tc>
          <w:tcPr>
            <w:tcW w:w="27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93801026520041150000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244 602,95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244 602,95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234 324,82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234 324,82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10 278,13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10 278,13</w:t>
            </w:r>
          </w:p>
        </w:tc>
      </w:tr>
      <w:tr w:rsidR="0053280F" w:rsidRPr="00244640" w:rsidTr="00244640">
        <w:trPr>
          <w:gridAfter w:val="1"/>
          <w:wAfter w:w="19" w:type="dxa"/>
          <w:trHeight w:val="204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93801026520041150100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244 602,95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244 602,95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234 324,82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234 324,82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10 278,13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10 278,13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93801026520041150120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244 602,95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244 602,95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234 324,82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234 324,82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10 278,13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10 278,13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93801026520041150121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213 951,28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213 951,28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206 396,57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206 396,57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7 554,71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7 554,71</w:t>
            </w:r>
          </w:p>
        </w:tc>
      </w:tr>
      <w:tr w:rsidR="0053280F" w:rsidRPr="00244640" w:rsidTr="00244640">
        <w:trPr>
          <w:gridAfter w:val="1"/>
          <w:wAfter w:w="19" w:type="dxa"/>
          <w:trHeight w:val="13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93801026520041150129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30 651,67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30 651,67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27 928,25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27 928,25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2 723,42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2 723,42</w:t>
            </w:r>
          </w:p>
        </w:tc>
      </w:tr>
      <w:tr w:rsidR="0053280F" w:rsidRPr="00244640" w:rsidTr="00244640">
        <w:trPr>
          <w:gridAfter w:val="1"/>
          <w:wAfter w:w="19" w:type="dxa"/>
          <w:trHeight w:val="13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93801026520044205000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204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93801026520044205100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93801026520044205120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229 952,45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93801026520044205121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138 634,89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138 634,89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138 634,89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138 634,89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13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93801026520044205129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91 317,56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91 317,56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91 317,56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91 317,56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15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93801041920377150000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91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93801041920377150200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91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93801041920377150240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4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93801041920377150244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91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93801046510041110000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823 097,23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823 097,23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756 588,11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756 588,11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66 509,12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66 509,12</w:t>
            </w:r>
          </w:p>
        </w:tc>
      </w:tr>
      <w:tr w:rsidR="0053280F" w:rsidRPr="00244640" w:rsidTr="00244640">
        <w:trPr>
          <w:gridAfter w:val="1"/>
          <w:wAfter w:w="19" w:type="dxa"/>
          <w:trHeight w:val="204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93801046510041110100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823 097,23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823 097,23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756 588,11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756 588,11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66 509,12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66 509,12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93801046510041110120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823 097,23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823 097,23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756 588,11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756 588,11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66 509,12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66 509,12</w:t>
            </w:r>
          </w:p>
        </w:tc>
      </w:tr>
      <w:tr w:rsidR="0053280F" w:rsidRPr="00244640" w:rsidTr="00244640">
        <w:trPr>
          <w:gridAfter w:val="1"/>
          <w:wAfter w:w="19" w:type="dxa"/>
          <w:trHeight w:val="69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93801046510041110121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607 238,26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607 238,26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556 438,46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556 438,46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50 799,80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50 799,80</w:t>
            </w:r>
          </w:p>
        </w:tc>
      </w:tr>
      <w:tr w:rsidR="0053280F" w:rsidRPr="00244640" w:rsidTr="00244640">
        <w:trPr>
          <w:gridAfter w:val="1"/>
          <w:wAfter w:w="19" w:type="dxa"/>
          <w:trHeight w:val="13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93801046510041110129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215 858,97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215 858,97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200 149,65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200 149,65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15 709,32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15 709,32</w:t>
            </w:r>
          </w:p>
        </w:tc>
      </w:tr>
      <w:tr w:rsidR="0053280F" w:rsidRPr="00244640" w:rsidTr="00244640">
        <w:trPr>
          <w:gridAfter w:val="1"/>
          <w:wAfter w:w="19" w:type="dxa"/>
          <w:trHeight w:val="91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433 259,50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433 259,50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433 259,50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433 259,50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91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91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283 389,71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4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141 102,20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141 102,20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141 102,20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141 102,20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4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93801046510041120247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142 287,51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142 287,51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142 287,51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142 287,51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30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149 869,79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149 869,79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149 869,79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149 869,79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30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93801046510041120830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1140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93801046510041120831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2 037,85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After w:val="1"/>
          <w:wAfter w:w="19" w:type="dxa"/>
          <w:trHeight w:val="465"/>
        </w:trPr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93801046510041120850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147 831,94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147 831,94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147 831,94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147 831,94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93801046510041120851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129 288,45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129 288,45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129 288,45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129 288,45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93801046510041120852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4 770,00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4 770,00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4 770,00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4 770,00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93801046510041120853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13 773,49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13 773,49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13 773,49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13 773,49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3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464 518,57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464 518,57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464 518,57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464 518,57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204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93801046510044205100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93801046510044205120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383 424,13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93801046510044205121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250 466,64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250 466,64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250 466,64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250 466,64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3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93801046510044205129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132 957,49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132 957,49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132 957,49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132 957,49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35 064,00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93801046510044205800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93801046510044205850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46 030,44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93801046510044205851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24 556,52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24 556,52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24 556,52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24 556,52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93801046510044205852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93801046510044205853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21 423,92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21 423,92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21 423,92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21 423,92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5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204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93802031730251180100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93802031730251180120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93802031730251180121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3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93802031730251180129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93802031730251180244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387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93804091310144102000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93804091310144102200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93804091310144102240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93804091310144102244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91 216,00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14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93804128910041220000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93804128910041220800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93804128910041220830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14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93804128910041220831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3 230,00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818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93804128910044107000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93804128910044107200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93804128910044107240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8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93804128910044107245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30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93805038910043010000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93805038910043010200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93805038910043010240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93805038910043010247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130 650,28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93805038910043030000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93805038910043030200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93805038910043030240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93805038910043030244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639 451,00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93805038910078090000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93805038910078090200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91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93805038910078090240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93805038910078090244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2 574 000,00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93810018910003010000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93810018910003010300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93810018910003010310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93810018910003010312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170 309,04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13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93810018910044205000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93810018910044205300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690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93810018910044205310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65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2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93810018910044205312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105 928,98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259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280F" w:rsidRPr="00244640" w:rsidTr="00244640">
        <w:trPr>
          <w:gridBefore w:val="1"/>
          <w:gridAfter w:val="1"/>
          <w:wAfter w:w="19" w:type="dxa"/>
          <w:trHeight w:val="417"/>
        </w:trPr>
        <w:tc>
          <w:tcPr>
            <w:tcW w:w="27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138 843,40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138 843,40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53280F" w:rsidRDefault="0053280F" w:rsidP="00244640">
      <w:pPr>
        <w:tabs>
          <w:tab w:val="left" w:pos="3675"/>
        </w:tabs>
      </w:pPr>
    </w:p>
    <w:tbl>
      <w:tblPr>
        <w:tblW w:w="16260" w:type="dxa"/>
        <w:tblInd w:w="-743" w:type="dxa"/>
        <w:tblLook w:val="00A0"/>
      </w:tblPr>
      <w:tblGrid>
        <w:gridCol w:w="2494"/>
        <w:gridCol w:w="1595"/>
        <w:gridCol w:w="1499"/>
        <w:gridCol w:w="2181"/>
        <w:gridCol w:w="615"/>
        <w:gridCol w:w="885"/>
        <w:gridCol w:w="1908"/>
        <w:gridCol w:w="458"/>
        <w:gridCol w:w="705"/>
        <w:gridCol w:w="703"/>
        <w:gridCol w:w="497"/>
        <w:gridCol w:w="811"/>
        <w:gridCol w:w="278"/>
        <w:gridCol w:w="1632"/>
      </w:tblGrid>
      <w:tr w:rsidR="0053280F" w:rsidRPr="00244640" w:rsidTr="00244640">
        <w:trPr>
          <w:trHeight w:val="251"/>
        </w:trPr>
        <w:tc>
          <w:tcPr>
            <w:tcW w:w="1435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color w:val="000000"/>
                <w:lang w:eastAsia="ru-RU"/>
              </w:rPr>
            </w:pPr>
            <w:r w:rsidRPr="00244640">
              <w:rPr>
                <w:rFonts w:ascii="Arial CYR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b/>
                <w:bCs/>
                <w:color w:val="000000"/>
                <w:lang w:eastAsia="ru-RU"/>
              </w:rPr>
            </w:pPr>
            <w:r w:rsidRPr="00244640">
              <w:rPr>
                <w:rFonts w:ascii="Arial CYR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53280F" w:rsidRPr="00244640" w:rsidTr="00244640">
        <w:trPr>
          <w:trHeight w:val="233"/>
        </w:trPr>
        <w:tc>
          <w:tcPr>
            <w:tcW w:w="24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36"/>
        </w:trPr>
        <w:tc>
          <w:tcPr>
            <w:tcW w:w="4089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4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21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35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53280F" w:rsidRPr="00244640" w:rsidTr="00244640">
        <w:trPr>
          <w:trHeight w:val="233"/>
        </w:trPr>
        <w:tc>
          <w:tcPr>
            <w:tcW w:w="408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6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19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08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53280F" w:rsidRPr="00244640" w:rsidTr="00244640">
        <w:trPr>
          <w:trHeight w:val="768"/>
        </w:trPr>
        <w:tc>
          <w:tcPr>
            <w:tcW w:w="408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53280F" w:rsidRPr="00244640" w:rsidTr="00244640">
        <w:trPr>
          <w:trHeight w:val="251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53280F" w:rsidRPr="00244640" w:rsidTr="00244640">
        <w:trPr>
          <w:trHeight w:val="410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-138 843,40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-138 843,40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trHeight w:val="255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95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trHeight w:val="295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84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53280F" w:rsidRPr="00244640" w:rsidTr="00244640">
        <w:trPr>
          <w:trHeight w:val="255"/>
        </w:trPr>
        <w:tc>
          <w:tcPr>
            <w:tcW w:w="408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78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53280F" w:rsidRPr="00244640" w:rsidTr="00244640">
        <w:trPr>
          <w:trHeight w:val="278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53280F" w:rsidRPr="00244640" w:rsidTr="00244640">
        <w:trPr>
          <w:trHeight w:val="369"/>
        </w:trPr>
        <w:tc>
          <w:tcPr>
            <w:tcW w:w="408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18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-138 843,40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-138 843,40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546"/>
        </w:trPr>
        <w:tc>
          <w:tcPr>
            <w:tcW w:w="408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-138 843,40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-138 843,40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281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458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-6 643 405,88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-6 643 405,88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620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6 504 562,48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6 504 562,48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443"/>
        </w:trPr>
        <w:tc>
          <w:tcPr>
            <w:tcW w:w="408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14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18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236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36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281"/>
        </w:trPr>
        <w:tc>
          <w:tcPr>
            <w:tcW w:w="408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right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 CYR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53280F" w:rsidRPr="00244640" w:rsidTr="00244640">
        <w:trPr>
          <w:trHeight w:val="177"/>
        </w:trPr>
        <w:tc>
          <w:tcPr>
            <w:tcW w:w="249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95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0" w:firstLine="3168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28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51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368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0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53280F">
            <w:pPr>
              <w:spacing w:after="0" w:line="240" w:lineRule="auto"/>
              <w:ind w:firstLineChars="1000" w:firstLine="3168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28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3280F" w:rsidRPr="00244640" w:rsidRDefault="0053280F" w:rsidP="00244640">
            <w:pPr>
              <w:spacing w:after="0" w:line="240" w:lineRule="auto"/>
              <w:ind w:right="468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53280F" w:rsidRPr="00244640" w:rsidTr="00244640">
        <w:trPr>
          <w:trHeight w:val="1181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36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36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368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23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color w:val="000000"/>
                <w:lang w:eastAsia="ru-RU"/>
              </w:rPr>
            </w:pPr>
            <w:r w:rsidRPr="00244640">
              <w:rPr>
                <w:color w:val="00000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3280F" w:rsidRPr="00244640" w:rsidTr="00244640">
        <w:trPr>
          <w:trHeight w:val="295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"01" января 2024 г.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280F" w:rsidRPr="00244640" w:rsidRDefault="0053280F" w:rsidP="0024464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4464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53280F" w:rsidRPr="00981946" w:rsidRDefault="0053280F" w:rsidP="00981946"/>
    <w:sectPr w:rsidR="0053280F" w:rsidRPr="00981946" w:rsidSect="0098194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946"/>
    <w:rsid w:val="00005383"/>
    <w:rsid w:val="000639A5"/>
    <w:rsid w:val="00132FCD"/>
    <w:rsid w:val="00176A78"/>
    <w:rsid w:val="001A5398"/>
    <w:rsid w:val="00244640"/>
    <w:rsid w:val="002718CB"/>
    <w:rsid w:val="00373811"/>
    <w:rsid w:val="0053280F"/>
    <w:rsid w:val="00542B0E"/>
    <w:rsid w:val="0073319B"/>
    <w:rsid w:val="00981946"/>
    <w:rsid w:val="00A21B23"/>
    <w:rsid w:val="00AC5CCD"/>
    <w:rsid w:val="00B014A7"/>
    <w:rsid w:val="00B14242"/>
    <w:rsid w:val="00B406D9"/>
    <w:rsid w:val="00B43E7F"/>
    <w:rsid w:val="00BE0B2B"/>
    <w:rsid w:val="00D30D61"/>
    <w:rsid w:val="00F32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94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819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1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4242"/>
    <w:rPr>
      <w:rFonts w:ascii="Tahoma" w:eastAsia="Times New Roman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406D9"/>
    <w:rPr>
      <w:rFonts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406D9"/>
    <w:pPr>
      <w:widowControl w:val="0"/>
      <w:autoSpaceDE w:val="0"/>
      <w:autoSpaceDN w:val="0"/>
      <w:adjustRightInd w:val="0"/>
      <w:ind w:firstLine="720"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77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20</Pages>
  <Words>4510</Words>
  <Characters>25708</Characters>
  <Application>Microsoft Office Outlook</Application>
  <DocSecurity>0</DocSecurity>
  <Lines>0</Lines>
  <Paragraphs>0</Paragraphs>
  <ScaleCrop>false</ScaleCrop>
  <Company>SanBuild &amp; 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AdmVisha</cp:lastModifiedBy>
  <cp:revision>11</cp:revision>
  <cp:lastPrinted>2024-04-26T06:55:00Z</cp:lastPrinted>
  <dcterms:created xsi:type="dcterms:W3CDTF">2023-11-13T07:12:00Z</dcterms:created>
  <dcterms:modified xsi:type="dcterms:W3CDTF">2024-04-26T06:56:00Z</dcterms:modified>
</cp:coreProperties>
</file>