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CC6" w:rsidRPr="006D2D01" w:rsidRDefault="003B2CC6" w:rsidP="00EE10A9">
      <w:pPr>
        <w:widowControl w:val="0"/>
        <w:autoSpaceDE w:val="0"/>
        <w:autoSpaceDN w:val="0"/>
        <w:adjustRightInd w:val="0"/>
        <w:ind w:left="1100" w:right="867"/>
        <w:jc w:val="center"/>
        <w:rPr>
          <w:sz w:val="24"/>
          <w:szCs w:val="24"/>
        </w:rPr>
      </w:pPr>
      <w:r w:rsidRPr="00BB4A34"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25" type="#_x0000_t75" style="width:58.5pt;height:60pt;visibility:visible">
            <v:imagedata r:id="rId7" o:title=""/>
          </v:shape>
        </w:pict>
      </w:r>
    </w:p>
    <w:p w:rsidR="003B2CC6" w:rsidRPr="00EE10A9" w:rsidRDefault="003B2CC6" w:rsidP="00EE10A9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bCs/>
          <w:sz w:val="24"/>
          <w:szCs w:val="24"/>
        </w:rPr>
      </w:pPr>
      <w:r w:rsidRPr="00EE10A9">
        <w:rPr>
          <w:b/>
          <w:bCs/>
          <w:sz w:val="24"/>
          <w:szCs w:val="24"/>
        </w:rPr>
        <w:t xml:space="preserve">АДМИНИСТРАЦИЯ </w:t>
      </w:r>
    </w:p>
    <w:p w:rsidR="003B2CC6" w:rsidRPr="00EE10A9" w:rsidRDefault="003B2CC6" w:rsidP="00EE10A9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bCs/>
          <w:sz w:val="24"/>
          <w:szCs w:val="24"/>
        </w:rPr>
      </w:pPr>
      <w:r w:rsidRPr="00EE10A9">
        <w:rPr>
          <w:b/>
          <w:bCs/>
          <w:sz w:val="24"/>
          <w:szCs w:val="24"/>
        </w:rPr>
        <w:t>ЗУБОВО-ПОЛЯНСКОГО МУНИЦИПАЛЬНОГО РАЙОНА</w:t>
      </w:r>
    </w:p>
    <w:p w:rsidR="003B2CC6" w:rsidRPr="00EE10A9" w:rsidRDefault="003B2CC6" w:rsidP="00EE10A9">
      <w:pPr>
        <w:widowControl w:val="0"/>
        <w:autoSpaceDE w:val="0"/>
        <w:autoSpaceDN w:val="0"/>
        <w:adjustRightInd w:val="0"/>
        <w:ind w:left="1100" w:right="867"/>
        <w:jc w:val="center"/>
        <w:rPr>
          <w:sz w:val="24"/>
          <w:szCs w:val="24"/>
        </w:rPr>
      </w:pPr>
      <w:r w:rsidRPr="00EE10A9">
        <w:rPr>
          <w:b/>
          <w:bCs/>
          <w:sz w:val="24"/>
          <w:szCs w:val="24"/>
        </w:rPr>
        <w:t>РЕСПУБЛИКИ МОРДОВИЯ</w:t>
      </w:r>
    </w:p>
    <w:p w:rsidR="003B2CC6" w:rsidRPr="00EE10A9" w:rsidRDefault="003B2CC6" w:rsidP="00EE10A9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bCs/>
          <w:sz w:val="24"/>
          <w:szCs w:val="24"/>
        </w:rPr>
      </w:pPr>
    </w:p>
    <w:p w:rsidR="003B2CC6" w:rsidRPr="00EE10A9" w:rsidRDefault="003B2CC6" w:rsidP="004A659A">
      <w:pPr>
        <w:ind w:left="1100" w:right="867"/>
        <w:jc w:val="center"/>
        <w:rPr>
          <w:b/>
          <w:bCs/>
          <w:sz w:val="24"/>
          <w:szCs w:val="24"/>
        </w:rPr>
      </w:pPr>
      <w:r w:rsidRPr="00EE10A9">
        <w:rPr>
          <w:b/>
          <w:bCs/>
          <w:sz w:val="24"/>
          <w:szCs w:val="24"/>
        </w:rPr>
        <w:t>П О С Т А Н О В Л Е Н И Е</w:t>
      </w:r>
    </w:p>
    <w:p w:rsidR="003B2CC6" w:rsidRPr="00EE10A9" w:rsidRDefault="003B2CC6" w:rsidP="004A659A">
      <w:pPr>
        <w:ind w:left="1100" w:right="867"/>
        <w:jc w:val="center"/>
        <w:rPr>
          <w:b/>
          <w:bCs/>
          <w:sz w:val="24"/>
          <w:szCs w:val="24"/>
        </w:rPr>
      </w:pPr>
    </w:p>
    <w:p w:rsidR="003B2CC6" w:rsidRPr="004E773B" w:rsidRDefault="003B2CC6" w:rsidP="004E773B">
      <w:pPr>
        <w:ind w:right="867"/>
        <w:rPr>
          <w:sz w:val="28"/>
          <w:szCs w:val="28"/>
        </w:rPr>
      </w:pPr>
      <w:r>
        <w:rPr>
          <w:sz w:val="24"/>
          <w:szCs w:val="24"/>
        </w:rPr>
        <w:t>от «__»_______</w:t>
      </w:r>
      <w:r>
        <w:rPr>
          <w:sz w:val="24"/>
          <w:szCs w:val="24"/>
        </w:rPr>
        <w:softHyphen/>
        <w:t>___2022</w:t>
      </w:r>
      <w:r w:rsidRPr="001C6B51">
        <w:rPr>
          <w:sz w:val="24"/>
          <w:szCs w:val="24"/>
        </w:rPr>
        <w:t xml:space="preserve">г. </w:t>
      </w:r>
      <w:r w:rsidRPr="004E773B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C6B5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</w:t>
      </w:r>
      <w:r w:rsidRPr="001C6B51">
        <w:rPr>
          <w:sz w:val="24"/>
          <w:szCs w:val="24"/>
        </w:rPr>
        <w:t xml:space="preserve"> №_</w:t>
      </w:r>
    </w:p>
    <w:p w:rsidR="003B2CC6" w:rsidRPr="00AC567D" w:rsidRDefault="003B2CC6" w:rsidP="004A659A">
      <w:pPr>
        <w:ind w:left="1100" w:right="867"/>
        <w:jc w:val="center"/>
        <w:rPr>
          <w:sz w:val="24"/>
          <w:szCs w:val="24"/>
        </w:rPr>
      </w:pPr>
      <w:r w:rsidRPr="00AC567D">
        <w:rPr>
          <w:sz w:val="24"/>
          <w:szCs w:val="24"/>
        </w:rPr>
        <w:t>р.п. Зубова Поляна</w:t>
      </w:r>
    </w:p>
    <w:p w:rsidR="003B2CC6" w:rsidRPr="004E773B" w:rsidRDefault="003B2CC6" w:rsidP="004A659A">
      <w:pPr>
        <w:spacing w:before="108" w:after="108"/>
        <w:jc w:val="center"/>
        <w:outlineLvl w:val="0"/>
        <w:rPr>
          <w:sz w:val="28"/>
          <w:szCs w:val="28"/>
        </w:rPr>
      </w:pPr>
    </w:p>
    <w:p w:rsidR="003B2CC6" w:rsidRPr="00AC567D" w:rsidRDefault="003B2CC6" w:rsidP="004A659A">
      <w:pPr>
        <w:pStyle w:val="Heading1"/>
        <w:rPr>
          <w:rFonts w:ascii="Times New Roman" w:hAnsi="Times New Roman" w:cs="Times New Roman"/>
          <w:color w:val="99CCFF"/>
        </w:rPr>
      </w:pPr>
      <w:hyperlink r:id="rId8" w:history="1">
        <w:r w:rsidRPr="00AC567D">
          <w:rPr>
            <w:rStyle w:val="a0"/>
            <w:rFonts w:ascii="Times New Roman" w:hAnsi="Times New Roman" w:cs="Times New Roman"/>
            <w:b/>
            <w:bCs/>
          </w:rPr>
          <w:br/>
          <w:t>"О нормативах расходов, применяемых при планировании бюджетных ассигнований Зубово – Полянского муниципального района Республики Мордо</w:t>
        </w:r>
        <w:r>
          <w:rPr>
            <w:rStyle w:val="a0"/>
            <w:rFonts w:ascii="Times New Roman" w:hAnsi="Times New Roman" w:cs="Times New Roman"/>
            <w:b/>
            <w:bCs/>
          </w:rPr>
          <w:t xml:space="preserve">вия </w:t>
        </w:r>
        <w:r w:rsidRPr="00B250FC">
          <w:rPr>
            <w:rStyle w:val="a0"/>
            <w:rFonts w:ascii="Times New Roman" w:hAnsi="Times New Roman" w:cs="Times New Roman"/>
            <w:b/>
            <w:bCs/>
          </w:rPr>
          <w:t>на</w:t>
        </w:r>
        <w:r>
          <w:rPr>
            <w:rStyle w:val="a0"/>
            <w:rFonts w:ascii="Times New Roman" w:hAnsi="Times New Roman" w:cs="Times New Roman"/>
            <w:b/>
            <w:bCs/>
          </w:rPr>
          <w:t xml:space="preserve"> 2023 год и на плановый период 2024 и 2025</w:t>
        </w:r>
        <w:r w:rsidRPr="00AC567D">
          <w:rPr>
            <w:rStyle w:val="a0"/>
            <w:rFonts w:ascii="Times New Roman" w:hAnsi="Times New Roman" w:cs="Times New Roman"/>
            <w:b/>
            <w:bCs/>
          </w:rPr>
          <w:t xml:space="preserve"> годов"</w:t>
        </w:r>
      </w:hyperlink>
      <w:r w:rsidRPr="00AC567D">
        <w:rPr>
          <w:rFonts w:ascii="Times New Roman" w:hAnsi="Times New Roman" w:cs="Times New Roman"/>
          <w:color w:val="99CCFF"/>
        </w:rPr>
        <w:t>.</w:t>
      </w:r>
    </w:p>
    <w:p w:rsidR="003B2CC6" w:rsidRPr="00EE10A9" w:rsidRDefault="003B2CC6" w:rsidP="00EE10A9"/>
    <w:p w:rsidR="003B2CC6" w:rsidRPr="00AC567D" w:rsidRDefault="003B2CC6" w:rsidP="004A659A">
      <w:pPr>
        <w:pStyle w:val="Heading1"/>
        <w:jc w:val="both"/>
        <w:rPr>
          <w:rFonts w:ascii="Times New Roman" w:hAnsi="Times New Roman" w:cs="Times New Roman"/>
          <w:color w:val="auto"/>
        </w:rPr>
      </w:pPr>
      <w:r w:rsidRPr="00AC567D">
        <w:rPr>
          <w:rFonts w:ascii="Times New Roman" w:hAnsi="Times New Roman" w:cs="Times New Roman"/>
        </w:rPr>
        <w:t xml:space="preserve">В соответствии со </w:t>
      </w:r>
      <w:hyperlink r:id="rId9" w:history="1">
        <w:r w:rsidRPr="00AC567D">
          <w:rPr>
            <w:rStyle w:val="a0"/>
            <w:rFonts w:ascii="Times New Roman" w:hAnsi="Times New Roman" w:cs="Times New Roman"/>
          </w:rPr>
          <w:t>статьей 174.2</w:t>
        </w:r>
      </w:hyperlink>
      <w:r w:rsidRPr="00AC567D">
        <w:rPr>
          <w:rFonts w:ascii="Times New Roman" w:hAnsi="Times New Roman" w:cs="Times New Roman"/>
        </w:rPr>
        <w:t xml:space="preserve"> Бюджетного кодекса Российской Федерации, руководствуясь </w:t>
      </w:r>
      <w:hyperlink r:id="rId10" w:history="1">
        <w:r w:rsidRPr="00AC567D">
          <w:rPr>
            <w:rStyle w:val="a0"/>
            <w:rFonts w:ascii="Times New Roman" w:hAnsi="Times New Roman" w:cs="Times New Roman"/>
          </w:rPr>
          <w:t>ст. </w:t>
        </w:r>
      </w:hyperlink>
      <w:r w:rsidRPr="00AC567D">
        <w:t>54</w:t>
      </w:r>
      <w:r w:rsidRPr="00AC567D">
        <w:rPr>
          <w:rFonts w:ascii="Times New Roman" w:hAnsi="Times New Roman" w:cs="Times New Roman"/>
        </w:rPr>
        <w:t xml:space="preserve">, </w:t>
      </w:r>
      <w:hyperlink r:id="rId11" w:history="1">
        <w:r w:rsidRPr="00AC567D">
          <w:rPr>
            <w:rStyle w:val="a0"/>
            <w:rFonts w:ascii="Times New Roman" w:hAnsi="Times New Roman" w:cs="Times New Roman"/>
          </w:rPr>
          <w:t>55</w:t>
        </w:r>
      </w:hyperlink>
      <w:r w:rsidRPr="00AC567D">
        <w:rPr>
          <w:rFonts w:ascii="Times New Roman" w:hAnsi="Times New Roman" w:cs="Times New Roman"/>
        </w:rPr>
        <w:t xml:space="preserve"> Устава Зубово – Полянского  муниципального района, </w:t>
      </w:r>
      <w:r w:rsidRPr="00AC567D">
        <w:rPr>
          <w:rFonts w:ascii="Times New Roman" w:hAnsi="Times New Roman" w:cs="Times New Roman"/>
          <w:color w:val="auto"/>
        </w:rPr>
        <w:t>Администрация Зубово – Полянского муниципального района Республики Мордовия             п о с т а н о в л я е т:</w:t>
      </w:r>
    </w:p>
    <w:p w:rsidR="003B2CC6" w:rsidRPr="004E773B" w:rsidRDefault="003B2CC6" w:rsidP="004E773B">
      <w:pPr>
        <w:jc w:val="both"/>
        <w:rPr>
          <w:sz w:val="28"/>
          <w:szCs w:val="28"/>
        </w:rPr>
      </w:pPr>
    </w:p>
    <w:p w:rsidR="003B2CC6" w:rsidRDefault="003B2CC6" w:rsidP="004E773B">
      <w:pPr>
        <w:jc w:val="both"/>
        <w:rPr>
          <w:sz w:val="24"/>
          <w:szCs w:val="24"/>
        </w:rPr>
      </w:pPr>
      <w:bookmarkStart w:id="0" w:name="sub_1"/>
      <w:r w:rsidRPr="00462B2E">
        <w:rPr>
          <w:sz w:val="24"/>
          <w:szCs w:val="24"/>
        </w:rPr>
        <w:t xml:space="preserve">1. Утвердить нормативы расходов, применяемых при планировании бюджетных ассигнований  Зубово - Полянского муниципального района Республики Мордовия на </w:t>
      </w:r>
      <w:r>
        <w:rPr>
          <w:sz w:val="24"/>
          <w:szCs w:val="24"/>
        </w:rPr>
        <w:t>2023 год и на плановый период 2024 и 2025 годов</w:t>
      </w:r>
      <w:r w:rsidRPr="00462B2E">
        <w:rPr>
          <w:sz w:val="24"/>
          <w:szCs w:val="24"/>
        </w:rPr>
        <w:t>, согласно При</w:t>
      </w:r>
      <w:r>
        <w:rPr>
          <w:sz w:val="24"/>
          <w:szCs w:val="24"/>
        </w:rPr>
        <w:t>каза Министерства Финансов Республики Мордовия № 95</w:t>
      </w:r>
      <w:r w:rsidRPr="00462B2E">
        <w:rPr>
          <w:sz w:val="24"/>
          <w:szCs w:val="24"/>
        </w:rPr>
        <w:t xml:space="preserve"> от </w:t>
      </w:r>
      <w:r>
        <w:rPr>
          <w:sz w:val="24"/>
          <w:szCs w:val="24"/>
        </w:rPr>
        <w:t>28</w:t>
      </w:r>
      <w:r w:rsidRPr="00462B2E">
        <w:rPr>
          <w:sz w:val="24"/>
          <w:szCs w:val="24"/>
        </w:rPr>
        <w:t>.0</w:t>
      </w:r>
      <w:r>
        <w:rPr>
          <w:sz w:val="24"/>
          <w:szCs w:val="24"/>
        </w:rPr>
        <w:t>6</w:t>
      </w:r>
      <w:r w:rsidRPr="00462B2E">
        <w:rPr>
          <w:sz w:val="24"/>
          <w:szCs w:val="24"/>
        </w:rPr>
        <w:t>.20</w:t>
      </w:r>
      <w:r>
        <w:rPr>
          <w:sz w:val="24"/>
          <w:szCs w:val="24"/>
        </w:rPr>
        <w:t>22</w:t>
      </w:r>
      <w:r w:rsidRPr="00462B2E">
        <w:rPr>
          <w:sz w:val="24"/>
          <w:szCs w:val="24"/>
        </w:rPr>
        <w:t xml:space="preserve"> года. </w:t>
      </w:r>
      <w:hyperlink w:anchor="sub_1000" w:history="1">
        <w:r w:rsidRPr="00675E2E">
          <w:rPr>
            <w:rStyle w:val="a0"/>
            <w:color w:val="auto"/>
            <w:sz w:val="24"/>
            <w:szCs w:val="24"/>
          </w:rPr>
          <w:t>Приложение</w:t>
        </w:r>
      </w:hyperlink>
      <w:r w:rsidRPr="00462B2E">
        <w:rPr>
          <w:sz w:val="24"/>
          <w:szCs w:val="24"/>
        </w:rPr>
        <w:t xml:space="preserve"> </w:t>
      </w:r>
      <w:r w:rsidRPr="00675E2E">
        <w:rPr>
          <w:b/>
          <w:bCs/>
          <w:sz w:val="24"/>
          <w:szCs w:val="24"/>
        </w:rPr>
        <w:t>1</w:t>
      </w:r>
      <w:r w:rsidRPr="00462B2E">
        <w:rPr>
          <w:sz w:val="24"/>
          <w:szCs w:val="24"/>
        </w:rPr>
        <w:t xml:space="preserve">  к настоящему постановлению.</w:t>
      </w:r>
    </w:p>
    <w:p w:rsidR="003B2CC6" w:rsidRPr="00C82B9C" w:rsidRDefault="003B2CC6" w:rsidP="004E773B">
      <w:pPr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C82B9C">
        <w:rPr>
          <w:sz w:val="28"/>
          <w:szCs w:val="28"/>
        </w:rPr>
        <w:t xml:space="preserve"> </w:t>
      </w:r>
      <w:r w:rsidRPr="00C82B9C">
        <w:rPr>
          <w:sz w:val="24"/>
          <w:szCs w:val="24"/>
        </w:rPr>
        <w:t xml:space="preserve">Утвердить нормативную численность </w:t>
      </w:r>
      <w:r>
        <w:rPr>
          <w:sz w:val="24"/>
          <w:szCs w:val="24"/>
        </w:rPr>
        <w:t>работников органов местного самоуправления Зубово-Полянского муниципального района Республики Мордовия</w:t>
      </w:r>
      <w:r w:rsidRPr="00C82B9C">
        <w:rPr>
          <w:sz w:val="24"/>
          <w:szCs w:val="24"/>
        </w:rPr>
        <w:t xml:space="preserve"> и работников</w:t>
      </w:r>
      <w:r>
        <w:rPr>
          <w:sz w:val="24"/>
          <w:szCs w:val="24"/>
        </w:rPr>
        <w:t xml:space="preserve"> муниципальных учреждений</w:t>
      </w:r>
      <w:r w:rsidRPr="00C82B9C">
        <w:rPr>
          <w:sz w:val="24"/>
          <w:szCs w:val="24"/>
        </w:rPr>
        <w:t xml:space="preserve">, осуществляющих </w:t>
      </w:r>
      <w:r>
        <w:rPr>
          <w:sz w:val="24"/>
          <w:szCs w:val="24"/>
        </w:rPr>
        <w:t xml:space="preserve">бухгалтерское и </w:t>
      </w:r>
      <w:r w:rsidRPr="00C82B9C">
        <w:rPr>
          <w:sz w:val="24"/>
          <w:szCs w:val="24"/>
        </w:rPr>
        <w:t>техническое обеспечение</w:t>
      </w:r>
      <w:r>
        <w:rPr>
          <w:sz w:val="24"/>
          <w:szCs w:val="24"/>
        </w:rPr>
        <w:t xml:space="preserve"> деятельности</w:t>
      </w:r>
      <w:r w:rsidRPr="00C82B9C">
        <w:rPr>
          <w:sz w:val="24"/>
          <w:szCs w:val="24"/>
        </w:rPr>
        <w:t xml:space="preserve"> органов местного самоуправления Зубово-Полянского муниципаль</w:t>
      </w:r>
      <w:r>
        <w:rPr>
          <w:sz w:val="24"/>
          <w:szCs w:val="24"/>
        </w:rPr>
        <w:t>ного района Республики Мордовия.</w:t>
      </w:r>
      <w:r w:rsidRPr="00C82B9C">
        <w:rPr>
          <w:sz w:val="24"/>
          <w:szCs w:val="24"/>
        </w:rPr>
        <w:t xml:space="preserve"> </w:t>
      </w:r>
      <w:r w:rsidRPr="00675E2E">
        <w:rPr>
          <w:b/>
          <w:bCs/>
          <w:sz w:val="24"/>
          <w:szCs w:val="24"/>
        </w:rPr>
        <w:t>Приложение 2</w:t>
      </w:r>
      <w:r w:rsidRPr="00C82B9C">
        <w:rPr>
          <w:sz w:val="24"/>
          <w:szCs w:val="24"/>
        </w:rPr>
        <w:t xml:space="preserve"> к настоящему постановлению.</w:t>
      </w:r>
    </w:p>
    <w:p w:rsidR="003B2CC6" w:rsidRPr="00462B2E" w:rsidRDefault="003B2CC6" w:rsidP="004E773B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462B2E">
        <w:rPr>
          <w:sz w:val="24"/>
          <w:szCs w:val="24"/>
        </w:rPr>
        <w:t xml:space="preserve">.  Признать утратившим силу постановление Администрации Зубово - Полянского муниципального района Республики Мордовия </w:t>
      </w:r>
      <w:r w:rsidRPr="007F5E2E">
        <w:rPr>
          <w:sz w:val="24"/>
          <w:szCs w:val="24"/>
        </w:rPr>
        <w:t>№506 от 20.07.2021</w:t>
      </w:r>
      <w:r w:rsidRPr="00462B2E">
        <w:rPr>
          <w:sz w:val="24"/>
          <w:szCs w:val="24"/>
        </w:rPr>
        <w:t xml:space="preserve"> года «О нормативах расходов, применяемых при планировании бюджетных ассигнований  Зубово - Полянского муниципального района Республики Мордовия на очередной финансовый  20</w:t>
      </w:r>
      <w:r>
        <w:rPr>
          <w:sz w:val="24"/>
          <w:szCs w:val="24"/>
        </w:rPr>
        <w:t>22</w:t>
      </w:r>
      <w:r w:rsidRPr="00462B2E">
        <w:rPr>
          <w:sz w:val="24"/>
          <w:szCs w:val="24"/>
        </w:rPr>
        <w:t xml:space="preserve"> год и на плановый период 202</w:t>
      </w:r>
      <w:r>
        <w:rPr>
          <w:sz w:val="24"/>
          <w:szCs w:val="24"/>
        </w:rPr>
        <w:t>3</w:t>
      </w:r>
      <w:r w:rsidRPr="00462B2E">
        <w:rPr>
          <w:sz w:val="24"/>
          <w:szCs w:val="24"/>
        </w:rPr>
        <w:t>-202</w:t>
      </w:r>
      <w:r>
        <w:rPr>
          <w:sz w:val="24"/>
          <w:szCs w:val="24"/>
        </w:rPr>
        <w:t>4</w:t>
      </w:r>
      <w:r w:rsidRPr="00462B2E">
        <w:rPr>
          <w:sz w:val="24"/>
          <w:szCs w:val="24"/>
        </w:rPr>
        <w:t xml:space="preserve"> годов.</w:t>
      </w:r>
    </w:p>
    <w:p w:rsidR="003B2CC6" w:rsidRPr="00462B2E" w:rsidRDefault="003B2CC6" w:rsidP="004E773B">
      <w:pPr>
        <w:jc w:val="both"/>
        <w:rPr>
          <w:sz w:val="24"/>
          <w:szCs w:val="24"/>
        </w:rPr>
      </w:pPr>
      <w:bookmarkStart w:id="1" w:name="sub_3"/>
      <w:bookmarkEnd w:id="0"/>
      <w:r>
        <w:rPr>
          <w:sz w:val="24"/>
          <w:szCs w:val="24"/>
        </w:rPr>
        <w:t>4</w:t>
      </w:r>
      <w:r w:rsidRPr="00462B2E">
        <w:rPr>
          <w:sz w:val="24"/>
          <w:szCs w:val="24"/>
        </w:rPr>
        <w:t>. Финансовому управлению  Администрации Зубово - Полянского муниципального района Республики Мордовия довести настоящее постановление до главных распорядителей бюджетных средств - су</w:t>
      </w:r>
      <w:r>
        <w:rPr>
          <w:sz w:val="24"/>
          <w:szCs w:val="24"/>
        </w:rPr>
        <w:t xml:space="preserve">бъектов бюджетного планирования. </w:t>
      </w:r>
      <w:hyperlink w:anchor="sub_7000" w:history="1">
        <w:r w:rsidRPr="001C6B51">
          <w:rPr>
            <w:rStyle w:val="a0"/>
            <w:color w:val="auto"/>
            <w:sz w:val="24"/>
            <w:szCs w:val="24"/>
          </w:rPr>
          <w:t>Приложение</w:t>
        </w:r>
        <w:r w:rsidRPr="00462B2E">
          <w:rPr>
            <w:rStyle w:val="a0"/>
            <w:sz w:val="24"/>
            <w:szCs w:val="24"/>
          </w:rPr>
          <w:t xml:space="preserve"> </w:t>
        </w:r>
      </w:hyperlink>
      <w:r w:rsidRPr="001C6B51">
        <w:rPr>
          <w:b/>
          <w:bCs/>
        </w:rPr>
        <w:t>3</w:t>
      </w:r>
      <w:r w:rsidRPr="00462B2E">
        <w:rPr>
          <w:sz w:val="24"/>
          <w:szCs w:val="24"/>
        </w:rPr>
        <w:t xml:space="preserve"> к настоящему постановлению.</w:t>
      </w:r>
    </w:p>
    <w:p w:rsidR="003B2CC6" w:rsidRDefault="003B2CC6" w:rsidP="004E773B">
      <w:pPr>
        <w:jc w:val="both"/>
        <w:rPr>
          <w:sz w:val="24"/>
          <w:szCs w:val="24"/>
        </w:rPr>
      </w:pPr>
      <w:bookmarkStart w:id="2" w:name="sub_4"/>
      <w:bookmarkEnd w:id="1"/>
      <w:r>
        <w:rPr>
          <w:sz w:val="24"/>
          <w:szCs w:val="24"/>
        </w:rPr>
        <w:t>5</w:t>
      </w:r>
      <w:r w:rsidRPr="00462B2E">
        <w:rPr>
          <w:sz w:val="24"/>
          <w:szCs w:val="24"/>
        </w:rPr>
        <w:t xml:space="preserve">. </w:t>
      </w:r>
      <w:bookmarkStart w:id="3" w:name="sub_5"/>
      <w:bookmarkEnd w:id="2"/>
      <w:r w:rsidRPr="00462B2E">
        <w:rPr>
          <w:sz w:val="24"/>
          <w:szCs w:val="24"/>
        </w:rPr>
        <w:t xml:space="preserve"> Настоящее постановление </w:t>
      </w:r>
      <w:r>
        <w:rPr>
          <w:sz w:val="24"/>
          <w:szCs w:val="24"/>
        </w:rPr>
        <w:t>подлежит</w:t>
      </w:r>
      <w:r w:rsidRPr="00462B2E">
        <w:rPr>
          <w:sz w:val="24"/>
          <w:szCs w:val="24"/>
        </w:rPr>
        <w:t xml:space="preserve"> </w:t>
      </w:r>
      <w:hyperlink r:id="rId12" w:history="1">
        <w:r w:rsidRPr="00825763">
          <w:rPr>
            <w:rStyle w:val="a0"/>
            <w:b w:val="0"/>
            <w:bCs w:val="0"/>
            <w:color w:val="auto"/>
            <w:sz w:val="24"/>
            <w:szCs w:val="24"/>
          </w:rPr>
          <w:t xml:space="preserve"> </w:t>
        </w:r>
        <w:r>
          <w:rPr>
            <w:rStyle w:val="a0"/>
            <w:b w:val="0"/>
            <w:bCs w:val="0"/>
            <w:color w:val="auto"/>
            <w:sz w:val="24"/>
            <w:szCs w:val="24"/>
          </w:rPr>
          <w:t xml:space="preserve">опубликованию </w:t>
        </w:r>
      </w:hyperlink>
      <w:r w:rsidRPr="00462B2E">
        <w:rPr>
          <w:sz w:val="24"/>
          <w:szCs w:val="24"/>
        </w:rPr>
        <w:t xml:space="preserve"> </w:t>
      </w:r>
      <w:r>
        <w:rPr>
          <w:sz w:val="24"/>
          <w:szCs w:val="24"/>
        </w:rPr>
        <w:t>на официальном сайте органов местного самоуправления</w:t>
      </w:r>
      <w:r w:rsidRPr="00462B2E">
        <w:rPr>
          <w:sz w:val="24"/>
          <w:szCs w:val="24"/>
        </w:rPr>
        <w:t xml:space="preserve"> Зубово - Полянского муниципального района</w:t>
      </w:r>
      <w:r>
        <w:rPr>
          <w:sz w:val="24"/>
          <w:szCs w:val="24"/>
        </w:rPr>
        <w:t xml:space="preserve"> Республики Мордовия в сети «интернет»</w:t>
      </w:r>
      <w:r w:rsidRPr="00462B2E">
        <w:rPr>
          <w:sz w:val="24"/>
          <w:szCs w:val="24"/>
        </w:rPr>
        <w:t>.</w:t>
      </w:r>
    </w:p>
    <w:p w:rsidR="003B2CC6" w:rsidRPr="00462B2E" w:rsidRDefault="003B2CC6" w:rsidP="004E773B">
      <w:pPr>
        <w:jc w:val="both"/>
        <w:rPr>
          <w:sz w:val="24"/>
          <w:szCs w:val="24"/>
        </w:rPr>
      </w:pPr>
    </w:p>
    <w:bookmarkEnd w:id="3"/>
    <w:p w:rsidR="003B2CC6" w:rsidRPr="00462B2E" w:rsidRDefault="003B2CC6" w:rsidP="004A659A">
      <w:pPr>
        <w:rPr>
          <w:sz w:val="24"/>
          <w:szCs w:val="24"/>
        </w:rPr>
      </w:pPr>
    </w:p>
    <w:p w:rsidR="003B2CC6" w:rsidRPr="00C22FD6" w:rsidRDefault="003B2CC6" w:rsidP="004A659A">
      <w:pPr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 w:rsidRPr="00C22FD6">
        <w:rPr>
          <w:sz w:val="24"/>
          <w:szCs w:val="24"/>
        </w:rPr>
        <w:t>Зубово – Полянского</w:t>
      </w:r>
    </w:p>
    <w:p w:rsidR="003B2CC6" w:rsidRDefault="003B2CC6" w:rsidP="004A659A">
      <w:pPr>
        <w:rPr>
          <w:sz w:val="24"/>
          <w:szCs w:val="24"/>
        </w:rPr>
      </w:pPr>
      <w:r w:rsidRPr="00C22FD6">
        <w:rPr>
          <w:sz w:val="24"/>
          <w:szCs w:val="24"/>
        </w:rPr>
        <w:t xml:space="preserve">муниципального района </w:t>
      </w:r>
    </w:p>
    <w:p w:rsidR="003B2CC6" w:rsidRPr="00C22FD6" w:rsidRDefault="003B2CC6" w:rsidP="004A659A">
      <w:pPr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  <w:r w:rsidRPr="00C22FD6">
        <w:rPr>
          <w:sz w:val="24"/>
          <w:szCs w:val="24"/>
        </w:rPr>
        <w:t xml:space="preserve">                                                         </w:t>
      </w:r>
      <w:r>
        <w:rPr>
          <w:sz w:val="24"/>
          <w:szCs w:val="24"/>
        </w:rPr>
        <w:t xml:space="preserve">                                           </w:t>
      </w:r>
      <w:r w:rsidRPr="00C22FD6">
        <w:rPr>
          <w:sz w:val="24"/>
          <w:szCs w:val="24"/>
        </w:rPr>
        <w:t xml:space="preserve"> В.А.Поршин</w:t>
      </w:r>
    </w:p>
    <w:p w:rsidR="003B2CC6" w:rsidRDefault="003B2CC6" w:rsidP="004E773B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</w:t>
      </w:r>
    </w:p>
    <w:p w:rsidR="003B2CC6" w:rsidRPr="005207BD" w:rsidRDefault="003B2CC6" w:rsidP="00D25AB0">
      <w:pPr>
        <w:autoSpaceDE w:val="0"/>
        <w:autoSpaceDN w:val="0"/>
        <w:adjustRightInd w:val="0"/>
        <w:ind w:firstLine="709"/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 xml:space="preserve">                                                                              Приложение 1</w:t>
      </w:r>
    </w:p>
    <w:p w:rsidR="003B2CC6" w:rsidRPr="005207BD" w:rsidRDefault="003B2CC6" w:rsidP="00D25AB0">
      <w:pPr>
        <w:autoSpaceDE w:val="0"/>
        <w:autoSpaceDN w:val="0"/>
        <w:adjustRightInd w:val="0"/>
        <w:ind w:firstLine="709"/>
        <w:jc w:val="right"/>
        <w:rPr>
          <w:sz w:val="24"/>
          <w:szCs w:val="24"/>
        </w:rPr>
      </w:pPr>
      <w:r w:rsidRPr="005207BD">
        <w:rPr>
          <w:sz w:val="24"/>
          <w:szCs w:val="24"/>
        </w:rPr>
        <w:t xml:space="preserve">                                                              к постановлению Администрации         Зубово-Полянского муниципального района </w:t>
      </w:r>
    </w:p>
    <w:p w:rsidR="003B2CC6" w:rsidRPr="005207BD" w:rsidRDefault="003B2CC6" w:rsidP="00D25AB0">
      <w:pPr>
        <w:autoSpaceDE w:val="0"/>
        <w:autoSpaceDN w:val="0"/>
        <w:adjustRightInd w:val="0"/>
        <w:ind w:firstLine="709"/>
        <w:jc w:val="right"/>
        <w:rPr>
          <w:sz w:val="24"/>
          <w:szCs w:val="24"/>
        </w:rPr>
      </w:pPr>
      <w:r w:rsidRPr="005207BD">
        <w:rPr>
          <w:sz w:val="24"/>
          <w:szCs w:val="24"/>
        </w:rPr>
        <w:t xml:space="preserve">                                                                       Республики Мордовия </w:t>
      </w:r>
    </w:p>
    <w:p w:rsidR="003B2CC6" w:rsidRPr="005207BD" w:rsidRDefault="003B2CC6" w:rsidP="00D25AB0">
      <w:pPr>
        <w:autoSpaceDE w:val="0"/>
        <w:autoSpaceDN w:val="0"/>
        <w:adjustRightInd w:val="0"/>
        <w:ind w:firstLine="709"/>
        <w:jc w:val="right"/>
        <w:rPr>
          <w:sz w:val="24"/>
          <w:szCs w:val="24"/>
        </w:rPr>
      </w:pPr>
      <w:r w:rsidRPr="005207BD">
        <w:rPr>
          <w:sz w:val="24"/>
          <w:szCs w:val="24"/>
        </w:rPr>
        <w:t xml:space="preserve">                                                                </w:t>
      </w:r>
      <w:r>
        <w:rPr>
          <w:sz w:val="24"/>
          <w:szCs w:val="24"/>
        </w:rPr>
        <w:t xml:space="preserve">    от «      »             2022</w:t>
      </w:r>
      <w:r w:rsidRPr="005207BD">
        <w:rPr>
          <w:sz w:val="24"/>
          <w:szCs w:val="24"/>
        </w:rPr>
        <w:t xml:space="preserve">г. № </w:t>
      </w:r>
    </w:p>
    <w:p w:rsidR="003B2CC6" w:rsidRPr="005207BD" w:rsidRDefault="003B2CC6" w:rsidP="001D74E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3B2CC6" w:rsidRPr="005207BD" w:rsidRDefault="003B2CC6" w:rsidP="00B37C41">
      <w:pPr>
        <w:pStyle w:val="BodyText2"/>
        <w:jc w:val="center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Нормативы расходов</w:t>
      </w:r>
      <w:r w:rsidRPr="005207BD">
        <w:rPr>
          <w:sz w:val="24"/>
          <w:szCs w:val="24"/>
        </w:rPr>
        <w:t>,</w:t>
      </w:r>
      <w:r w:rsidRPr="005207BD">
        <w:rPr>
          <w:b/>
          <w:bCs/>
          <w:sz w:val="24"/>
          <w:szCs w:val="24"/>
        </w:rPr>
        <w:t xml:space="preserve"> </w:t>
      </w:r>
    </w:p>
    <w:p w:rsidR="003B2CC6" w:rsidRPr="005207BD" w:rsidRDefault="003B2CC6" w:rsidP="00B37C41">
      <w:pPr>
        <w:pStyle w:val="BodyText2"/>
        <w:jc w:val="center"/>
        <w:rPr>
          <w:sz w:val="24"/>
          <w:szCs w:val="24"/>
        </w:rPr>
      </w:pPr>
      <w:r w:rsidRPr="005207BD">
        <w:rPr>
          <w:sz w:val="24"/>
          <w:szCs w:val="24"/>
        </w:rPr>
        <w:t xml:space="preserve">применяемые при планировании бюджетных ассигнований </w:t>
      </w:r>
    </w:p>
    <w:p w:rsidR="003B2CC6" w:rsidRPr="005207BD" w:rsidRDefault="003B2CC6" w:rsidP="00B37C41">
      <w:pPr>
        <w:pStyle w:val="BodyText2"/>
        <w:jc w:val="center"/>
        <w:rPr>
          <w:sz w:val="24"/>
          <w:szCs w:val="24"/>
        </w:rPr>
      </w:pPr>
      <w:r w:rsidRPr="005207BD">
        <w:rPr>
          <w:sz w:val="24"/>
          <w:szCs w:val="24"/>
        </w:rPr>
        <w:t>республиканского бюд</w:t>
      </w:r>
      <w:r>
        <w:rPr>
          <w:sz w:val="24"/>
          <w:szCs w:val="24"/>
        </w:rPr>
        <w:t>жета Республики Мордовия на 2023</w:t>
      </w:r>
      <w:r w:rsidRPr="005207BD">
        <w:rPr>
          <w:sz w:val="24"/>
          <w:szCs w:val="24"/>
        </w:rPr>
        <w:t xml:space="preserve"> год </w:t>
      </w:r>
    </w:p>
    <w:p w:rsidR="003B2CC6" w:rsidRPr="005207BD" w:rsidRDefault="003B2CC6" w:rsidP="00B37C41">
      <w:pPr>
        <w:pStyle w:val="BodyText2"/>
        <w:jc w:val="center"/>
        <w:rPr>
          <w:sz w:val="24"/>
          <w:szCs w:val="24"/>
        </w:rPr>
      </w:pPr>
      <w:r>
        <w:rPr>
          <w:sz w:val="24"/>
          <w:szCs w:val="24"/>
        </w:rPr>
        <w:t>и на плановый период 2024 и 2025</w:t>
      </w:r>
      <w:r w:rsidRPr="005207BD">
        <w:rPr>
          <w:sz w:val="24"/>
          <w:szCs w:val="24"/>
        </w:rPr>
        <w:t xml:space="preserve"> годов</w:t>
      </w:r>
    </w:p>
    <w:p w:rsidR="003B2CC6" w:rsidRPr="005207BD" w:rsidRDefault="003B2CC6" w:rsidP="001D74E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3B2CC6" w:rsidRPr="005207BD" w:rsidRDefault="003B2CC6" w:rsidP="006F336B">
      <w:pPr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1</w:t>
      </w:r>
    </w:p>
    <w:p w:rsidR="003B2CC6" w:rsidRPr="005207BD" w:rsidRDefault="003B2CC6" w:rsidP="00A33B34">
      <w:pPr>
        <w:ind w:firstLine="709"/>
        <w:jc w:val="both"/>
        <w:rPr>
          <w:sz w:val="24"/>
          <w:szCs w:val="24"/>
        </w:rPr>
      </w:pPr>
      <w:r w:rsidRPr="005207BD">
        <w:rPr>
          <w:sz w:val="24"/>
          <w:szCs w:val="24"/>
        </w:rPr>
        <w:t>Коэффициент индексации фонда оплаты труда работников казенных учреждений</w:t>
      </w:r>
    </w:p>
    <w:tbl>
      <w:tblPr>
        <w:tblW w:w="9968" w:type="dxa"/>
        <w:tblInd w:w="-106" w:type="dxa"/>
        <w:tblLook w:val="0000"/>
      </w:tblPr>
      <w:tblGrid>
        <w:gridCol w:w="520"/>
        <w:gridCol w:w="5425"/>
        <w:gridCol w:w="1387"/>
        <w:gridCol w:w="1318"/>
        <w:gridCol w:w="1318"/>
      </w:tblGrid>
      <w:tr w:rsidR="003B2CC6" w:rsidRPr="001805FD">
        <w:trPr>
          <w:cantSplit/>
          <w:trHeight w:val="436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1805FD" w:rsidRDefault="003B2CC6" w:rsidP="009B0169">
            <w:pPr>
              <w:jc w:val="center"/>
            </w:pPr>
            <w:r w:rsidRPr="001805FD">
              <w:t>№ п/п</w:t>
            </w:r>
          </w:p>
        </w:tc>
        <w:tc>
          <w:tcPr>
            <w:tcW w:w="5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B2CC6" w:rsidRPr="001805FD" w:rsidRDefault="003B2CC6" w:rsidP="009B0169">
            <w:pPr>
              <w:jc w:val="center"/>
            </w:pPr>
            <w:r w:rsidRPr="001805FD">
              <w:t>Наименование показателя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B2CC6" w:rsidRPr="001805FD" w:rsidRDefault="003B2CC6" w:rsidP="009138FE">
            <w:pPr>
              <w:jc w:val="center"/>
            </w:pPr>
            <w:r w:rsidRPr="001805FD">
              <w:t>20</w:t>
            </w:r>
            <w:r>
              <w:t>23</w:t>
            </w:r>
            <w:r w:rsidRPr="001805FD">
              <w:t xml:space="preserve"> год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B2CC6" w:rsidRPr="001805FD" w:rsidRDefault="003B2CC6" w:rsidP="009138FE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B2CC6" w:rsidRPr="001805FD" w:rsidRDefault="003B2CC6" w:rsidP="00C55455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</w:tr>
    </w:tbl>
    <w:p w:rsidR="003B2CC6" w:rsidRPr="001805FD" w:rsidRDefault="003B2CC6" w:rsidP="001D74E7">
      <w:pPr>
        <w:widowControl w:val="0"/>
        <w:autoSpaceDE w:val="0"/>
        <w:autoSpaceDN w:val="0"/>
        <w:adjustRightInd w:val="0"/>
        <w:ind w:firstLine="540"/>
        <w:jc w:val="both"/>
        <w:rPr>
          <w:sz w:val="2"/>
          <w:szCs w:val="2"/>
        </w:rPr>
      </w:pPr>
    </w:p>
    <w:tbl>
      <w:tblPr>
        <w:tblW w:w="9956" w:type="dxa"/>
        <w:tblInd w:w="-106" w:type="dxa"/>
        <w:tblLook w:val="00A0"/>
      </w:tblPr>
      <w:tblGrid>
        <w:gridCol w:w="520"/>
        <w:gridCol w:w="5410"/>
        <w:gridCol w:w="1386"/>
        <w:gridCol w:w="1320"/>
        <w:gridCol w:w="1320"/>
      </w:tblGrid>
      <w:tr w:rsidR="003B2CC6" w:rsidRPr="00155DC8">
        <w:trPr>
          <w:cantSplit/>
          <w:trHeight w:val="2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155DC8" w:rsidRDefault="003B2CC6" w:rsidP="006F336B">
            <w:pPr>
              <w:jc w:val="center"/>
              <w:rPr>
                <w:b/>
                <w:bCs/>
              </w:rPr>
            </w:pPr>
            <w:r w:rsidRPr="00155DC8">
              <w:rPr>
                <w:b/>
                <w:bCs/>
              </w:rPr>
              <w:t>1</w:t>
            </w:r>
          </w:p>
        </w:tc>
        <w:tc>
          <w:tcPr>
            <w:tcW w:w="5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55DC8" w:rsidRDefault="003B2CC6" w:rsidP="006F336B">
            <w:pPr>
              <w:jc w:val="center"/>
              <w:rPr>
                <w:b/>
                <w:bCs/>
              </w:rPr>
            </w:pPr>
            <w:r w:rsidRPr="00155DC8">
              <w:rPr>
                <w:b/>
                <w:bCs/>
              </w:rPr>
              <w:t>2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B2CC6" w:rsidRPr="00155DC8" w:rsidRDefault="003B2CC6" w:rsidP="006F336B">
            <w:pPr>
              <w:jc w:val="center"/>
              <w:rPr>
                <w:b/>
                <w:bCs/>
              </w:rPr>
            </w:pPr>
            <w:r w:rsidRPr="00155DC8">
              <w:rPr>
                <w:b/>
                <w:bCs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B2CC6" w:rsidRPr="00155DC8" w:rsidRDefault="003B2CC6" w:rsidP="006F336B">
            <w:pPr>
              <w:jc w:val="center"/>
              <w:rPr>
                <w:b/>
                <w:bCs/>
              </w:rPr>
            </w:pPr>
            <w:r w:rsidRPr="00155DC8">
              <w:rPr>
                <w:b/>
                <w:bCs/>
              </w:rPr>
              <w:t>4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B2CC6" w:rsidRPr="00155DC8" w:rsidRDefault="003B2CC6" w:rsidP="006F336B">
            <w:pPr>
              <w:jc w:val="center"/>
              <w:rPr>
                <w:b/>
                <w:bCs/>
              </w:rPr>
            </w:pPr>
            <w:r w:rsidRPr="00155DC8">
              <w:rPr>
                <w:b/>
                <w:bCs/>
              </w:rPr>
              <w:t>5</w:t>
            </w:r>
          </w:p>
        </w:tc>
      </w:tr>
      <w:tr w:rsidR="003B2CC6" w:rsidRPr="00155DC8">
        <w:trPr>
          <w:cantSplit/>
          <w:trHeight w:val="2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155DC8" w:rsidRDefault="003B2CC6" w:rsidP="00D82A7E">
            <w:pPr>
              <w:jc w:val="center"/>
            </w:pPr>
            <w:r w:rsidRPr="00155DC8">
              <w:t>1</w:t>
            </w:r>
          </w:p>
        </w:tc>
        <w:tc>
          <w:tcPr>
            <w:tcW w:w="5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55DC8" w:rsidRDefault="003B2CC6" w:rsidP="00D82A7E">
            <w:r w:rsidRPr="00155DC8">
              <w:t>Коэффициент индексации фонда оплаты труда работников казенных учреждений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B2CC6" w:rsidRPr="00155DC8" w:rsidRDefault="003B2CC6" w:rsidP="00D82A7E">
            <w:pPr>
              <w:jc w:val="center"/>
            </w:pPr>
            <w:r w:rsidRPr="00155DC8"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B2CC6" w:rsidRPr="00155DC8" w:rsidRDefault="003B2CC6" w:rsidP="00D82A7E">
            <w:pPr>
              <w:jc w:val="center"/>
            </w:pPr>
            <w:r w:rsidRPr="00155DC8"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B2CC6" w:rsidRPr="00155DC8" w:rsidRDefault="003B2CC6" w:rsidP="00D82A7E">
            <w:pPr>
              <w:jc w:val="center"/>
            </w:pPr>
            <w:r w:rsidRPr="00155DC8">
              <w:t>1,000</w:t>
            </w:r>
          </w:p>
        </w:tc>
      </w:tr>
      <w:tr w:rsidR="003B2CC6" w:rsidRPr="00155DC8">
        <w:trPr>
          <w:cantSplit/>
          <w:trHeight w:val="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155DC8" w:rsidRDefault="003B2CC6" w:rsidP="00D82A7E">
            <w:pPr>
              <w:jc w:val="center"/>
            </w:pPr>
            <w:r w:rsidRPr="00155DC8">
              <w:t>2</w:t>
            </w:r>
          </w:p>
        </w:tc>
        <w:tc>
          <w:tcPr>
            <w:tcW w:w="5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55DC8" w:rsidRDefault="003B2CC6" w:rsidP="00D82A7E">
            <w:r w:rsidRPr="00155DC8">
              <w:t>Коэффициент индексации фонда оплаты труда работников учреждений, повышение оплаты труда которых предусмотрено Указами Президента Российской Федерации от 7 мая 2012 г. № 597, от 1 июня 2012 г. № 761, от 28 декабря 2012 г. № 1688</w:t>
            </w:r>
          </w:p>
        </w:tc>
        <w:tc>
          <w:tcPr>
            <w:tcW w:w="40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55DC8" w:rsidRDefault="003B2CC6" w:rsidP="00D82A7E">
            <w:pPr>
              <w:jc w:val="center"/>
            </w:pPr>
            <w:r w:rsidRPr="00155DC8">
              <w:t>В соответствии с нормативными правовыми актами, утвержденными Правительством Республики Мордовия</w:t>
            </w:r>
          </w:p>
        </w:tc>
      </w:tr>
    </w:tbl>
    <w:p w:rsidR="003B2CC6" w:rsidRDefault="003B2CC6" w:rsidP="006F336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B2CC6" w:rsidRPr="005207BD" w:rsidRDefault="003B2CC6" w:rsidP="008624BF">
      <w:pPr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2</w:t>
      </w:r>
    </w:p>
    <w:p w:rsidR="003B2CC6" w:rsidRDefault="003B2CC6" w:rsidP="00EC7F58">
      <w:pPr>
        <w:spacing w:line="233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</w:t>
      </w:r>
      <w:r w:rsidRPr="005207BD">
        <w:rPr>
          <w:sz w:val="24"/>
          <w:szCs w:val="24"/>
        </w:rPr>
        <w:t xml:space="preserve">Нормативы расходов </w:t>
      </w:r>
    </w:p>
    <w:p w:rsidR="003B2CC6" w:rsidRDefault="003B2CC6" w:rsidP="00EC7F58">
      <w:pPr>
        <w:spacing w:line="233" w:lineRule="auto"/>
        <w:ind w:firstLine="709"/>
        <w:jc w:val="both"/>
        <w:rPr>
          <w:sz w:val="24"/>
          <w:szCs w:val="24"/>
        </w:rPr>
      </w:pPr>
      <w:r w:rsidRPr="005207BD">
        <w:rPr>
          <w:sz w:val="24"/>
          <w:szCs w:val="24"/>
        </w:rPr>
        <w:t xml:space="preserve">на приобретение письменных и чертёжных принадлежностей, материалов и предметов </w:t>
      </w:r>
      <w:r>
        <w:rPr>
          <w:sz w:val="24"/>
          <w:szCs w:val="24"/>
        </w:rPr>
        <w:t xml:space="preserve">    </w:t>
      </w:r>
      <w:r w:rsidRPr="005207BD">
        <w:rPr>
          <w:sz w:val="24"/>
          <w:szCs w:val="24"/>
        </w:rPr>
        <w:t>инвентаря, издание и приобретение учебных программ и бланковой документации</w:t>
      </w:r>
    </w:p>
    <w:p w:rsidR="003B2CC6" w:rsidRPr="005207BD" w:rsidRDefault="003B2CC6" w:rsidP="00EC7F58">
      <w:pPr>
        <w:spacing w:line="233" w:lineRule="auto"/>
        <w:ind w:firstLine="709"/>
        <w:jc w:val="both"/>
        <w:rPr>
          <w:sz w:val="24"/>
          <w:szCs w:val="24"/>
        </w:rPr>
      </w:pPr>
    </w:p>
    <w:tbl>
      <w:tblPr>
        <w:tblW w:w="9907" w:type="dxa"/>
        <w:tblInd w:w="-106" w:type="dxa"/>
        <w:tblLayout w:type="fixed"/>
        <w:tblLook w:val="0000"/>
      </w:tblPr>
      <w:tblGrid>
        <w:gridCol w:w="640"/>
        <w:gridCol w:w="3327"/>
        <w:gridCol w:w="2160"/>
        <w:gridCol w:w="1260"/>
        <w:gridCol w:w="1260"/>
        <w:gridCol w:w="1260"/>
      </w:tblGrid>
      <w:tr w:rsidR="003B2CC6" w:rsidRPr="00B334CC">
        <w:trPr>
          <w:cantSplit/>
          <w:trHeight w:val="20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F90C13" w:rsidRDefault="003B2CC6" w:rsidP="00EC7F58">
            <w:pPr>
              <w:spacing w:line="233" w:lineRule="auto"/>
              <w:jc w:val="center"/>
            </w:pPr>
            <w:r w:rsidRPr="00F90C13">
              <w:t>№ п/п</w:t>
            </w:r>
          </w:p>
        </w:tc>
        <w:tc>
          <w:tcPr>
            <w:tcW w:w="3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F90C13" w:rsidRDefault="003B2CC6" w:rsidP="00EC7F58">
            <w:pPr>
              <w:spacing w:line="233" w:lineRule="auto"/>
              <w:jc w:val="center"/>
            </w:pPr>
            <w:r w:rsidRPr="00F90C13">
              <w:t xml:space="preserve">Направление </w:t>
            </w:r>
            <w:r>
              <w:t>показателя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F90C13" w:rsidRDefault="003B2CC6" w:rsidP="00EC7F58">
            <w:pPr>
              <w:spacing w:line="233" w:lineRule="auto"/>
              <w:jc w:val="center"/>
            </w:pPr>
            <w:r w:rsidRPr="00F90C13">
              <w:t>Контингент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B2CC6" w:rsidRPr="00F90C13" w:rsidRDefault="003B2CC6" w:rsidP="00EC7F58">
            <w:pPr>
              <w:spacing w:line="233" w:lineRule="auto"/>
              <w:jc w:val="center"/>
            </w:pPr>
            <w:r w:rsidRPr="00F90C13">
              <w:t>Норматив на единицу  контингента, рублей в год</w:t>
            </w:r>
          </w:p>
        </w:tc>
      </w:tr>
      <w:tr w:rsidR="003B2CC6" w:rsidRPr="00B334CC">
        <w:trPr>
          <w:cantSplit/>
          <w:trHeight w:val="899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F90C13" w:rsidRDefault="003B2CC6" w:rsidP="00EC7F58">
            <w:pPr>
              <w:spacing w:line="233" w:lineRule="auto"/>
            </w:pPr>
          </w:p>
        </w:tc>
        <w:tc>
          <w:tcPr>
            <w:tcW w:w="3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F90C13" w:rsidRDefault="003B2CC6" w:rsidP="00EC7F58">
            <w:pPr>
              <w:spacing w:line="233" w:lineRule="auto"/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F90C13" w:rsidRDefault="003B2CC6" w:rsidP="00EC7F58">
            <w:pPr>
              <w:spacing w:line="233" w:lineRule="auto"/>
            </w:pPr>
          </w:p>
        </w:tc>
        <w:tc>
          <w:tcPr>
            <w:tcW w:w="1260" w:type="dxa"/>
            <w:tcBorders>
              <w:top w:val="nil"/>
              <w:left w:val="nil"/>
              <w:right w:val="single" w:sz="4" w:space="0" w:color="auto"/>
            </w:tcBorders>
          </w:tcPr>
          <w:p w:rsidR="003B2CC6" w:rsidRPr="00F90C13" w:rsidRDefault="003B2CC6" w:rsidP="00396E38">
            <w:pPr>
              <w:jc w:val="center"/>
            </w:pPr>
            <w:r w:rsidRPr="001805FD">
              <w:t>20</w:t>
            </w:r>
            <w:r>
              <w:t>23</w:t>
            </w:r>
            <w:r w:rsidRPr="001805FD">
              <w:t xml:space="preserve"> год</w:t>
            </w:r>
          </w:p>
        </w:tc>
        <w:tc>
          <w:tcPr>
            <w:tcW w:w="1260" w:type="dxa"/>
            <w:tcBorders>
              <w:top w:val="nil"/>
              <w:left w:val="nil"/>
              <w:right w:val="single" w:sz="4" w:space="0" w:color="auto"/>
            </w:tcBorders>
          </w:tcPr>
          <w:p w:rsidR="003B2CC6" w:rsidRPr="00F90C13" w:rsidRDefault="003B2CC6" w:rsidP="00396E38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260" w:type="dxa"/>
            <w:tcBorders>
              <w:top w:val="nil"/>
              <w:left w:val="nil"/>
              <w:right w:val="single" w:sz="4" w:space="0" w:color="auto"/>
            </w:tcBorders>
          </w:tcPr>
          <w:p w:rsidR="003B2CC6" w:rsidRPr="00F90C13" w:rsidRDefault="003B2CC6" w:rsidP="00396E38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</w:tr>
    </w:tbl>
    <w:p w:rsidR="003B2CC6" w:rsidRPr="00F90C13" w:rsidRDefault="003B2CC6" w:rsidP="00EC7F58">
      <w:pPr>
        <w:widowControl w:val="0"/>
        <w:autoSpaceDE w:val="0"/>
        <w:autoSpaceDN w:val="0"/>
        <w:adjustRightInd w:val="0"/>
        <w:spacing w:line="233" w:lineRule="auto"/>
        <w:jc w:val="both"/>
        <w:rPr>
          <w:sz w:val="2"/>
          <w:szCs w:val="2"/>
        </w:rPr>
      </w:pPr>
    </w:p>
    <w:tbl>
      <w:tblPr>
        <w:tblW w:w="9914" w:type="dxa"/>
        <w:tblInd w:w="-106" w:type="dxa"/>
        <w:tblLook w:val="00A0"/>
      </w:tblPr>
      <w:tblGrid>
        <w:gridCol w:w="640"/>
        <w:gridCol w:w="3317"/>
        <w:gridCol w:w="2174"/>
        <w:gridCol w:w="1241"/>
        <w:gridCol w:w="1270"/>
        <w:gridCol w:w="1272"/>
      </w:tblGrid>
      <w:tr w:rsidR="003B2CC6" w:rsidRPr="009D76BE">
        <w:trPr>
          <w:cantSplit/>
          <w:trHeight w:val="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F90C13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 w:rsidRPr="00F90C13">
              <w:rPr>
                <w:b/>
                <w:bCs/>
              </w:rPr>
              <w:t>1</w:t>
            </w:r>
          </w:p>
        </w:tc>
        <w:tc>
          <w:tcPr>
            <w:tcW w:w="3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F90C13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 w:rsidRPr="00F90C13">
              <w:rPr>
                <w:b/>
                <w:bCs/>
              </w:rPr>
              <w:t>2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F90C13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 w:rsidRPr="00F90C13">
              <w:rPr>
                <w:b/>
                <w:bCs/>
              </w:rPr>
              <w:t>3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F90C13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 w:rsidRPr="00F90C13">
              <w:rPr>
                <w:b/>
                <w:bCs/>
              </w:rPr>
              <w:t>4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F90C13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 w:rsidRPr="00F90C13">
              <w:rPr>
                <w:b/>
                <w:bCs/>
              </w:rPr>
              <w:t>5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F90C13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 w:rsidRPr="00F90C13">
              <w:rPr>
                <w:b/>
                <w:bCs/>
              </w:rPr>
              <w:t>6</w:t>
            </w:r>
          </w:p>
        </w:tc>
      </w:tr>
      <w:tr w:rsidR="003B2CC6" w:rsidRPr="009D76BE">
        <w:trPr>
          <w:cantSplit/>
          <w:trHeight w:val="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7E6A2B" w:rsidRDefault="003B2CC6" w:rsidP="00E059DA">
            <w:pPr>
              <w:rPr>
                <w:color w:val="000000"/>
              </w:rPr>
            </w:pPr>
            <w:r w:rsidRPr="007E6A2B">
              <w:t>Приобретение письменных и чертёжных принадлежностей, материалов и предметов инвентаря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 Обучающийся общеобразовательной организации, находящийся на полном государственном обеспечении 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7E2BA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94,56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7E2BA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98,34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7E2BA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102,27</w:t>
            </w:r>
          </w:p>
        </w:tc>
      </w:tr>
      <w:tr w:rsidR="003B2CC6" w:rsidRPr="009D76BE">
        <w:trPr>
          <w:cantSplit/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rPr>
                <w:color w:val="000000"/>
              </w:rPr>
            </w:pPr>
            <w:r>
              <w:rPr>
                <w:color w:val="000000"/>
              </w:rPr>
              <w:t>Издание и приобретение учебных программ и бланковой документации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Обучающийся общеобразовательной организации,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7E2BA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3,72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7E2BA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3,87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7E2BA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4,02</w:t>
            </w:r>
          </w:p>
        </w:tc>
      </w:tr>
    </w:tbl>
    <w:p w:rsidR="003B2CC6" w:rsidRDefault="003B2CC6" w:rsidP="00EC7F58">
      <w:pPr>
        <w:spacing w:line="233" w:lineRule="auto"/>
        <w:jc w:val="right"/>
        <w:rPr>
          <w:sz w:val="28"/>
          <w:szCs w:val="28"/>
        </w:rPr>
      </w:pPr>
    </w:p>
    <w:p w:rsidR="003B2CC6" w:rsidRPr="005207BD" w:rsidRDefault="003B2CC6" w:rsidP="00EC7F58">
      <w:pPr>
        <w:spacing w:line="233" w:lineRule="auto"/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3</w:t>
      </w:r>
    </w:p>
    <w:p w:rsidR="003B2CC6" w:rsidRDefault="003B2CC6" w:rsidP="00EC7F58">
      <w:pPr>
        <w:spacing w:line="233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  <w:r w:rsidRPr="005207BD">
        <w:rPr>
          <w:sz w:val="24"/>
          <w:szCs w:val="24"/>
        </w:rPr>
        <w:t xml:space="preserve">Нормативы расходов </w:t>
      </w:r>
    </w:p>
    <w:p w:rsidR="003B2CC6" w:rsidRDefault="003B2CC6" w:rsidP="00EC7F58">
      <w:pPr>
        <w:spacing w:line="233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Pr="005207BD">
        <w:rPr>
          <w:sz w:val="24"/>
          <w:szCs w:val="24"/>
        </w:rPr>
        <w:t>на приобретение моющих средств  для стирки белья</w:t>
      </w:r>
    </w:p>
    <w:p w:rsidR="003B2CC6" w:rsidRPr="005207BD" w:rsidRDefault="003B2CC6" w:rsidP="00EC7F58">
      <w:pPr>
        <w:spacing w:line="233" w:lineRule="auto"/>
        <w:ind w:firstLine="709"/>
        <w:jc w:val="both"/>
        <w:rPr>
          <w:sz w:val="24"/>
          <w:szCs w:val="24"/>
        </w:rPr>
      </w:pPr>
    </w:p>
    <w:tbl>
      <w:tblPr>
        <w:tblW w:w="991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0"/>
        <w:gridCol w:w="2368"/>
        <w:gridCol w:w="2219"/>
        <w:gridCol w:w="1640"/>
        <w:gridCol w:w="1640"/>
        <w:gridCol w:w="1409"/>
      </w:tblGrid>
      <w:tr w:rsidR="003B2CC6" w:rsidRPr="00B334CC">
        <w:trPr>
          <w:cantSplit/>
          <w:trHeight w:val="20"/>
        </w:trPr>
        <w:tc>
          <w:tcPr>
            <w:tcW w:w="640" w:type="dxa"/>
            <w:vMerge w:val="restart"/>
          </w:tcPr>
          <w:p w:rsidR="003B2CC6" w:rsidRPr="00500951" w:rsidRDefault="003B2CC6" w:rsidP="00EC7F58">
            <w:pPr>
              <w:spacing w:line="233" w:lineRule="auto"/>
              <w:jc w:val="center"/>
            </w:pPr>
            <w:r w:rsidRPr="00500951">
              <w:t>№ п/п</w:t>
            </w:r>
          </w:p>
        </w:tc>
        <w:tc>
          <w:tcPr>
            <w:tcW w:w="2368" w:type="dxa"/>
            <w:vMerge w:val="restart"/>
          </w:tcPr>
          <w:p w:rsidR="003B2CC6" w:rsidRPr="00500951" w:rsidRDefault="003B2CC6" w:rsidP="00EC7F58">
            <w:pPr>
              <w:spacing w:line="233" w:lineRule="auto"/>
              <w:jc w:val="center"/>
            </w:pPr>
            <w:r>
              <w:t>Наименование показателя</w:t>
            </w:r>
          </w:p>
        </w:tc>
        <w:tc>
          <w:tcPr>
            <w:tcW w:w="2219" w:type="dxa"/>
            <w:vMerge w:val="restart"/>
          </w:tcPr>
          <w:p w:rsidR="003B2CC6" w:rsidRPr="00500951" w:rsidRDefault="003B2CC6" w:rsidP="00EC7F58">
            <w:pPr>
              <w:spacing w:line="233" w:lineRule="auto"/>
              <w:jc w:val="center"/>
            </w:pPr>
            <w:r>
              <w:t>контингент</w:t>
            </w:r>
          </w:p>
        </w:tc>
        <w:tc>
          <w:tcPr>
            <w:tcW w:w="4689" w:type="dxa"/>
            <w:gridSpan w:val="3"/>
          </w:tcPr>
          <w:p w:rsidR="003B2CC6" w:rsidRPr="00500951" w:rsidRDefault="003B2CC6" w:rsidP="00EC7F58">
            <w:pPr>
              <w:spacing w:line="233" w:lineRule="auto"/>
              <w:jc w:val="center"/>
            </w:pPr>
            <w:r w:rsidRPr="00500951">
              <w:t xml:space="preserve">Норматив  на </w:t>
            </w:r>
            <w:r>
              <w:t>единицу контингента,</w:t>
            </w:r>
            <w:r w:rsidRPr="00500951">
              <w:t xml:space="preserve"> рублей в год)</w:t>
            </w:r>
          </w:p>
        </w:tc>
      </w:tr>
      <w:tr w:rsidR="003B2CC6" w:rsidRPr="00B334CC">
        <w:trPr>
          <w:cantSplit/>
          <w:trHeight w:val="899"/>
        </w:trPr>
        <w:tc>
          <w:tcPr>
            <w:tcW w:w="640" w:type="dxa"/>
            <w:vMerge/>
            <w:vAlign w:val="center"/>
          </w:tcPr>
          <w:p w:rsidR="003B2CC6" w:rsidRPr="00500951" w:rsidRDefault="003B2CC6" w:rsidP="00EC7F58">
            <w:pPr>
              <w:spacing w:line="233" w:lineRule="auto"/>
            </w:pPr>
          </w:p>
        </w:tc>
        <w:tc>
          <w:tcPr>
            <w:tcW w:w="2368" w:type="dxa"/>
            <w:vMerge/>
            <w:vAlign w:val="center"/>
          </w:tcPr>
          <w:p w:rsidR="003B2CC6" w:rsidRPr="00500951" w:rsidRDefault="003B2CC6" w:rsidP="00EC7F58">
            <w:pPr>
              <w:spacing w:line="233" w:lineRule="auto"/>
            </w:pPr>
          </w:p>
        </w:tc>
        <w:tc>
          <w:tcPr>
            <w:tcW w:w="2219" w:type="dxa"/>
            <w:vMerge/>
            <w:vAlign w:val="center"/>
          </w:tcPr>
          <w:p w:rsidR="003B2CC6" w:rsidRPr="00500951" w:rsidRDefault="003B2CC6" w:rsidP="00EC7F58">
            <w:pPr>
              <w:spacing w:line="233" w:lineRule="auto"/>
            </w:pPr>
          </w:p>
        </w:tc>
        <w:tc>
          <w:tcPr>
            <w:tcW w:w="1640" w:type="dxa"/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23</w:t>
            </w:r>
            <w:r w:rsidRPr="001805FD">
              <w:t xml:space="preserve"> год</w:t>
            </w:r>
          </w:p>
        </w:tc>
        <w:tc>
          <w:tcPr>
            <w:tcW w:w="1640" w:type="dxa"/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409" w:type="dxa"/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</w:tr>
    </w:tbl>
    <w:p w:rsidR="003B2CC6" w:rsidRPr="00A94534" w:rsidRDefault="003B2CC6" w:rsidP="00EC7F58">
      <w:pPr>
        <w:widowControl w:val="0"/>
        <w:autoSpaceDE w:val="0"/>
        <w:autoSpaceDN w:val="0"/>
        <w:adjustRightInd w:val="0"/>
        <w:spacing w:line="233" w:lineRule="auto"/>
        <w:jc w:val="both"/>
        <w:rPr>
          <w:sz w:val="2"/>
          <w:szCs w:val="2"/>
        </w:rPr>
      </w:pPr>
    </w:p>
    <w:tbl>
      <w:tblPr>
        <w:tblW w:w="9939" w:type="dxa"/>
        <w:tblInd w:w="-106" w:type="dxa"/>
        <w:tblLook w:val="00A0"/>
      </w:tblPr>
      <w:tblGrid>
        <w:gridCol w:w="485"/>
        <w:gridCol w:w="2492"/>
        <w:gridCol w:w="2231"/>
        <w:gridCol w:w="1700"/>
        <w:gridCol w:w="1600"/>
        <w:gridCol w:w="1431"/>
      </w:tblGrid>
      <w:tr w:rsidR="003B2CC6" w:rsidRPr="00A94534">
        <w:trPr>
          <w:cantSplit/>
          <w:trHeight w:val="20"/>
          <w:tblHeader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500951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 w:rsidRPr="00500951">
              <w:rPr>
                <w:b/>
                <w:bCs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CC6" w:rsidRPr="00500951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500951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500951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500951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500951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3B2CC6" w:rsidRPr="00A94534">
        <w:trPr>
          <w:cantSplit/>
          <w:trHeight w:val="20"/>
        </w:trPr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  <w:p w:rsidR="003B2CC6" w:rsidRDefault="003B2CC6" w:rsidP="00E059DA">
            <w:pPr>
              <w:jc w:val="center"/>
              <w:rPr>
                <w:color w:val="000000"/>
              </w:rPr>
            </w:pPr>
          </w:p>
        </w:tc>
        <w:tc>
          <w:tcPr>
            <w:tcW w:w="24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B2CC6" w:rsidRDefault="003B2CC6" w:rsidP="00E059D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Приобретение моющих средств для стирки белья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Койка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9F28B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567,5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9F28B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590,20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613,80</w:t>
            </w:r>
          </w:p>
        </w:tc>
      </w:tr>
      <w:tr w:rsidR="003B2CC6" w:rsidRPr="00A94534">
        <w:trPr>
          <w:cantSplit/>
          <w:trHeight w:val="20"/>
        </w:trPr>
        <w:tc>
          <w:tcPr>
            <w:tcW w:w="4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center"/>
              <w:rPr>
                <w:color w:val="000000"/>
              </w:rPr>
            </w:pPr>
          </w:p>
        </w:tc>
        <w:tc>
          <w:tcPr>
            <w:tcW w:w="2492" w:type="dxa"/>
            <w:vMerge/>
            <w:tcBorders>
              <w:left w:val="nil"/>
              <w:right w:val="single" w:sz="4" w:space="0" w:color="auto"/>
            </w:tcBorders>
          </w:tcPr>
          <w:p w:rsidR="003B2CC6" w:rsidRDefault="003B2CC6" w:rsidP="00E059DA">
            <w:pPr>
              <w:rPr>
                <w:color w:val="000000"/>
              </w:rPr>
            </w:pPr>
          </w:p>
        </w:tc>
        <w:tc>
          <w:tcPr>
            <w:tcW w:w="2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rPr>
                <w:color w:val="000000"/>
              </w:rPr>
            </w:pPr>
            <w:r>
              <w:rPr>
                <w:color w:val="000000"/>
              </w:rPr>
              <w:t>Персонал изолятора, карантина, физиотерапевтических и врачебных кабинетов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9F28B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194,10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9F28B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201,90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210,00</w:t>
            </w:r>
          </w:p>
        </w:tc>
      </w:tr>
      <w:tr w:rsidR="003B2CC6" w:rsidRPr="00A94534">
        <w:trPr>
          <w:cantSplit/>
          <w:trHeight w:val="20"/>
        </w:trPr>
        <w:tc>
          <w:tcPr>
            <w:tcW w:w="4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center"/>
              <w:rPr>
                <w:color w:val="000000"/>
              </w:rPr>
            </w:pPr>
          </w:p>
        </w:tc>
        <w:tc>
          <w:tcPr>
            <w:tcW w:w="2492" w:type="dxa"/>
            <w:vMerge/>
            <w:tcBorders>
              <w:left w:val="nil"/>
              <w:right w:val="single" w:sz="4" w:space="0" w:color="auto"/>
            </w:tcBorders>
          </w:tcPr>
          <w:p w:rsidR="003B2CC6" w:rsidRDefault="003B2CC6" w:rsidP="00E059DA">
            <w:pPr>
              <w:jc w:val="both"/>
              <w:rPr>
                <w:color w:val="000000"/>
              </w:rPr>
            </w:pPr>
          </w:p>
        </w:tc>
        <w:tc>
          <w:tcPr>
            <w:tcW w:w="2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Персонал кухни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9F28B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178,90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9F28B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186,10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193,50</w:t>
            </w:r>
          </w:p>
        </w:tc>
      </w:tr>
      <w:tr w:rsidR="003B2CC6" w:rsidRPr="00A94534">
        <w:trPr>
          <w:cantSplit/>
          <w:trHeight w:val="20"/>
        </w:trPr>
        <w:tc>
          <w:tcPr>
            <w:tcW w:w="4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center"/>
              <w:rPr>
                <w:color w:val="000000"/>
              </w:rPr>
            </w:pPr>
          </w:p>
        </w:tc>
        <w:tc>
          <w:tcPr>
            <w:tcW w:w="24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B2CC6" w:rsidRDefault="003B2CC6" w:rsidP="00E059DA">
            <w:pPr>
              <w:jc w:val="both"/>
              <w:rPr>
                <w:color w:val="000000"/>
              </w:rPr>
            </w:pPr>
          </w:p>
        </w:tc>
        <w:tc>
          <w:tcPr>
            <w:tcW w:w="2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Медперсонал, воспитатель и прочий персонал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9F28B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104,20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9F28B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108,40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112,70</w:t>
            </w:r>
          </w:p>
        </w:tc>
      </w:tr>
    </w:tbl>
    <w:p w:rsidR="003B2CC6" w:rsidRPr="005207BD" w:rsidRDefault="003B2CC6" w:rsidP="00EC7F58">
      <w:pPr>
        <w:spacing w:line="233" w:lineRule="auto"/>
        <w:jc w:val="right"/>
        <w:rPr>
          <w:sz w:val="24"/>
          <w:szCs w:val="24"/>
        </w:rPr>
      </w:pPr>
    </w:p>
    <w:p w:rsidR="003B2CC6" w:rsidRPr="005207BD" w:rsidRDefault="003B2CC6" w:rsidP="00EC7F58">
      <w:pPr>
        <w:spacing w:line="233" w:lineRule="auto"/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4</w:t>
      </w:r>
    </w:p>
    <w:p w:rsidR="003B2CC6" w:rsidRDefault="003B2CC6" w:rsidP="00EC7F58">
      <w:pPr>
        <w:spacing w:line="233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r w:rsidRPr="005207BD">
        <w:rPr>
          <w:sz w:val="24"/>
          <w:szCs w:val="24"/>
        </w:rPr>
        <w:t>Норматив расходов</w:t>
      </w:r>
    </w:p>
    <w:p w:rsidR="003B2CC6" w:rsidRDefault="003B2CC6" w:rsidP="00EC7F58">
      <w:pPr>
        <w:spacing w:line="233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5207BD">
        <w:rPr>
          <w:sz w:val="24"/>
          <w:szCs w:val="24"/>
        </w:rPr>
        <w:t xml:space="preserve"> на обеспечение моющими средствами и предметами личной гигиены </w:t>
      </w:r>
    </w:p>
    <w:p w:rsidR="003B2CC6" w:rsidRPr="005207BD" w:rsidRDefault="003B2CC6" w:rsidP="00EC7F58">
      <w:pPr>
        <w:spacing w:line="233" w:lineRule="auto"/>
        <w:ind w:firstLine="709"/>
        <w:jc w:val="both"/>
        <w:rPr>
          <w:sz w:val="24"/>
          <w:szCs w:val="24"/>
        </w:rPr>
      </w:pPr>
    </w:p>
    <w:tbl>
      <w:tblPr>
        <w:tblW w:w="9916" w:type="dxa"/>
        <w:tblInd w:w="-106" w:type="dxa"/>
        <w:tblLook w:val="0000"/>
      </w:tblPr>
      <w:tblGrid>
        <w:gridCol w:w="638"/>
        <w:gridCol w:w="2589"/>
        <w:gridCol w:w="2590"/>
        <w:gridCol w:w="1418"/>
        <w:gridCol w:w="1385"/>
        <w:gridCol w:w="1296"/>
      </w:tblGrid>
      <w:tr w:rsidR="003B2CC6" w:rsidRPr="00500951">
        <w:trPr>
          <w:cantSplit/>
          <w:trHeight w:val="46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500951" w:rsidRDefault="003B2CC6" w:rsidP="00EC7F58">
            <w:pPr>
              <w:spacing w:line="233" w:lineRule="auto"/>
              <w:jc w:val="center"/>
            </w:pPr>
            <w:r w:rsidRPr="00500951">
              <w:t>№ п/п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B2CC6" w:rsidRPr="00500951" w:rsidRDefault="003B2CC6" w:rsidP="00EC7F58">
            <w:pPr>
              <w:spacing w:line="233" w:lineRule="auto"/>
              <w:jc w:val="center"/>
            </w:pPr>
            <w:r w:rsidRPr="00500951">
              <w:t>Наименование показателя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B2CC6" w:rsidRPr="00500951" w:rsidRDefault="003B2CC6" w:rsidP="00EC7F58">
            <w:pPr>
              <w:spacing w:line="233" w:lineRule="auto"/>
              <w:jc w:val="center"/>
            </w:pPr>
            <w:r>
              <w:t>Контингент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23</w:t>
            </w:r>
            <w:r w:rsidRPr="001805FD">
              <w:t xml:space="preserve"> год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</w:tr>
    </w:tbl>
    <w:p w:rsidR="003B2CC6" w:rsidRPr="00500951" w:rsidRDefault="003B2CC6" w:rsidP="00EC7F58">
      <w:pPr>
        <w:widowControl w:val="0"/>
        <w:autoSpaceDE w:val="0"/>
        <w:autoSpaceDN w:val="0"/>
        <w:adjustRightInd w:val="0"/>
        <w:spacing w:line="233" w:lineRule="auto"/>
        <w:jc w:val="both"/>
        <w:rPr>
          <w:sz w:val="2"/>
          <w:szCs w:val="2"/>
        </w:rPr>
      </w:pPr>
    </w:p>
    <w:tbl>
      <w:tblPr>
        <w:tblW w:w="9906" w:type="dxa"/>
        <w:tblInd w:w="-106" w:type="dxa"/>
        <w:tblLook w:val="00A0"/>
      </w:tblPr>
      <w:tblGrid>
        <w:gridCol w:w="640"/>
        <w:gridCol w:w="2582"/>
        <w:gridCol w:w="2582"/>
        <w:gridCol w:w="1421"/>
        <w:gridCol w:w="1379"/>
        <w:gridCol w:w="1302"/>
      </w:tblGrid>
      <w:tr w:rsidR="003B2CC6" w:rsidRPr="00500951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500951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 w:rsidRPr="00500951">
              <w:rPr>
                <w:b/>
                <w:bCs/>
              </w:rPr>
              <w:t>1</w:t>
            </w:r>
          </w:p>
        </w:tc>
        <w:tc>
          <w:tcPr>
            <w:tcW w:w="2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500951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 w:rsidRPr="00500951">
              <w:rPr>
                <w:b/>
                <w:bCs/>
              </w:rPr>
              <w:t>2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2CC6" w:rsidRPr="00500951" w:rsidRDefault="003B2CC6" w:rsidP="007E2BA6">
            <w:pPr>
              <w:spacing w:line="233" w:lineRule="auto"/>
              <w:jc w:val="center"/>
              <w:rPr>
                <w:b/>
                <w:bCs/>
              </w:rPr>
            </w:pPr>
            <w:r w:rsidRPr="00500951">
              <w:rPr>
                <w:b/>
                <w:bCs/>
              </w:rPr>
              <w:t>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500951" w:rsidRDefault="003B2CC6" w:rsidP="007E2BA6">
            <w:pPr>
              <w:spacing w:line="233" w:lineRule="auto"/>
              <w:jc w:val="center"/>
              <w:rPr>
                <w:b/>
                <w:bCs/>
              </w:rPr>
            </w:pPr>
            <w:r w:rsidRPr="00500951">
              <w:rPr>
                <w:b/>
                <w:bCs/>
              </w:rPr>
              <w:t>4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500951" w:rsidRDefault="003B2CC6" w:rsidP="007E2BA6">
            <w:pPr>
              <w:spacing w:line="233" w:lineRule="auto"/>
              <w:jc w:val="center"/>
              <w:rPr>
                <w:b/>
                <w:bCs/>
              </w:rPr>
            </w:pPr>
            <w:r w:rsidRPr="00500951">
              <w:rPr>
                <w:b/>
                <w:bCs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500951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3B2CC6" w:rsidRPr="00500951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rPr>
                <w:color w:val="000000"/>
              </w:rPr>
            </w:pPr>
            <w:r>
              <w:rPr>
                <w:color w:val="000000"/>
              </w:rPr>
              <w:t>Обеспечение моющими средствами и предметами личной гигиены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B2CC6" w:rsidRDefault="003B2CC6" w:rsidP="00E059DA">
            <w:pPr>
              <w:rPr>
                <w:color w:val="000000"/>
              </w:rPr>
            </w:pPr>
            <w:r>
              <w:rPr>
                <w:color w:val="000000"/>
              </w:rPr>
              <w:t>Воспитанник в образовательной организации, имеющей интернат, и учреждении социальной защиты населения  интернатного типа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9F28B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1 401,90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9F28B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1 458,00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1 516,30</w:t>
            </w:r>
          </w:p>
        </w:tc>
      </w:tr>
    </w:tbl>
    <w:p w:rsidR="003B2CC6" w:rsidRPr="003D5045" w:rsidRDefault="003B2CC6" w:rsidP="00EC7F58">
      <w:pPr>
        <w:widowControl w:val="0"/>
        <w:autoSpaceDE w:val="0"/>
        <w:autoSpaceDN w:val="0"/>
        <w:adjustRightInd w:val="0"/>
        <w:spacing w:line="233" w:lineRule="auto"/>
        <w:jc w:val="both"/>
        <w:rPr>
          <w:sz w:val="28"/>
          <w:szCs w:val="28"/>
        </w:rPr>
      </w:pPr>
    </w:p>
    <w:p w:rsidR="003B2CC6" w:rsidRPr="005207BD" w:rsidRDefault="003B2CC6" w:rsidP="00EC7F58">
      <w:pPr>
        <w:spacing w:line="233" w:lineRule="auto"/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5</w:t>
      </w:r>
    </w:p>
    <w:p w:rsidR="003B2CC6" w:rsidRDefault="003B2CC6" w:rsidP="001022AD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</w:t>
      </w:r>
      <w:r w:rsidRPr="005207BD">
        <w:rPr>
          <w:sz w:val="24"/>
          <w:szCs w:val="24"/>
        </w:rPr>
        <w:t>Нормативы расходов</w:t>
      </w:r>
    </w:p>
    <w:p w:rsidR="003B2CC6" w:rsidRDefault="003B2CC6" w:rsidP="00CA3853">
      <w:pPr>
        <w:jc w:val="both"/>
        <w:rPr>
          <w:sz w:val="24"/>
          <w:szCs w:val="24"/>
        </w:rPr>
      </w:pPr>
      <w:r w:rsidRPr="005207BD">
        <w:rPr>
          <w:sz w:val="24"/>
          <w:szCs w:val="24"/>
        </w:rPr>
        <w:t xml:space="preserve"> на подписку и приобретение периодических изданий  для библиотек, обновление книжного фонда  библиотек, приобретение учебной литературы для библиотек организаций дополнительного образования, подведомственных Министерству культуры, национальной политики и архивного дела Республики Мордовия</w:t>
      </w:r>
    </w:p>
    <w:p w:rsidR="003B2CC6" w:rsidRPr="005207BD" w:rsidRDefault="003B2CC6" w:rsidP="00CA3853">
      <w:pPr>
        <w:jc w:val="both"/>
        <w:rPr>
          <w:sz w:val="24"/>
          <w:szCs w:val="24"/>
        </w:rPr>
      </w:pPr>
    </w:p>
    <w:tbl>
      <w:tblPr>
        <w:tblW w:w="987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5"/>
        <w:gridCol w:w="2561"/>
        <w:gridCol w:w="2561"/>
        <w:gridCol w:w="1387"/>
        <w:gridCol w:w="1330"/>
        <w:gridCol w:w="1400"/>
      </w:tblGrid>
      <w:tr w:rsidR="003B2CC6" w:rsidRPr="00B334CC">
        <w:trPr>
          <w:cantSplit/>
          <w:trHeight w:val="20"/>
        </w:trPr>
        <w:tc>
          <w:tcPr>
            <w:tcW w:w="635" w:type="dxa"/>
            <w:vMerge w:val="restart"/>
          </w:tcPr>
          <w:p w:rsidR="003B2CC6" w:rsidRPr="0058112B" w:rsidRDefault="003B2CC6" w:rsidP="00EC7F58">
            <w:pPr>
              <w:spacing w:line="233" w:lineRule="auto"/>
              <w:jc w:val="center"/>
            </w:pPr>
            <w:r w:rsidRPr="0058112B">
              <w:t>№ п/п</w:t>
            </w:r>
          </w:p>
        </w:tc>
        <w:tc>
          <w:tcPr>
            <w:tcW w:w="2561" w:type="dxa"/>
            <w:vMerge w:val="restart"/>
          </w:tcPr>
          <w:p w:rsidR="003B2CC6" w:rsidRPr="00500951" w:rsidRDefault="003B2CC6" w:rsidP="007E2BA6">
            <w:pPr>
              <w:spacing w:line="233" w:lineRule="auto"/>
              <w:jc w:val="center"/>
            </w:pPr>
            <w:r w:rsidRPr="00500951">
              <w:t>Наименование показателя</w:t>
            </w:r>
          </w:p>
        </w:tc>
        <w:tc>
          <w:tcPr>
            <w:tcW w:w="2561" w:type="dxa"/>
            <w:vMerge w:val="restart"/>
          </w:tcPr>
          <w:p w:rsidR="003B2CC6" w:rsidRPr="00500951" w:rsidRDefault="003B2CC6" w:rsidP="007E2BA6">
            <w:pPr>
              <w:spacing w:line="233" w:lineRule="auto"/>
              <w:jc w:val="center"/>
            </w:pPr>
            <w:r>
              <w:t>Контингент</w:t>
            </w:r>
          </w:p>
        </w:tc>
        <w:tc>
          <w:tcPr>
            <w:tcW w:w="4117" w:type="dxa"/>
            <w:gridSpan w:val="3"/>
          </w:tcPr>
          <w:p w:rsidR="003B2CC6" w:rsidRPr="0058112B" w:rsidRDefault="003B2CC6" w:rsidP="00EC7F58">
            <w:pPr>
              <w:spacing w:line="233" w:lineRule="auto"/>
              <w:jc w:val="center"/>
            </w:pPr>
            <w:r w:rsidRPr="0058112B">
              <w:t xml:space="preserve">Норматив на </w:t>
            </w:r>
            <w:r>
              <w:t>единицу контингента</w:t>
            </w:r>
            <w:r w:rsidRPr="0058112B">
              <w:t xml:space="preserve">,  рублей в год </w:t>
            </w:r>
          </w:p>
        </w:tc>
      </w:tr>
      <w:tr w:rsidR="003B2CC6" w:rsidRPr="00B334CC">
        <w:trPr>
          <w:cantSplit/>
          <w:trHeight w:val="186"/>
        </w:trPr>
        <w:tc>
          <w:tcPr>
            <w:tcW w:w="635" w:type="dxa"/>
            <w:vMerge/>
            <w:vAlign w:val="center"/>
          </w:tcPr>
          <w:p w:rsidR="003B2CC6" w:rsidRPr="0058112B" w:rsidRDefault="003B2CC6" w:rsidP="00EC7F58">
            <w:pPr>
              <w:spacing w:line="233" w:lineRule="auto"/>
            </w:pPr>
          </w:p>
        </w:tc>
        <w:tc>
          <w:tcPr>
            <w:tcW w:w="2561" w:type="dxa"/>
            <w:vMerge/>
            <w:vAlign w:val="center"/>
          </w:tcPr>
          <w:p w:rsidR="003B2CC6" w:rsidRPr="0058112B" w:rsidRDefault="003B2CC6" w:rsidP="00EC7F58">
            <w:pPr>
              <w:spacing w:line="233" w:lineRule="auto"/>
            </w:pPr>
          </w:p>
        </w:tc>
        <w:tc>
          <w:tcPr>
            <w:tcW w:w="2561" w:type="dxa"/>
            <w:vMerge/>
            <w:vAlign w:val="center"/>
          </w:tcPr>
          <w:p w:rsidR="003B2CC6" w:rsidRPr="0058112B" w:rsidRDefault="003B2CC6" w:rsidP="00EC7F58">
            <w:pPr>
              <w:spacing w:line="233" w:lineRule="auto"/>
            </w:pPr>
          </w:p>
        </w:tc>
        <w:tc>
          <w:tcPr>
            <w:tcW w:w="1387" w:type="dxa"/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23</w:t>
            </w:r>
            <w:r w:rsidRPr="001805FD">
              <w:t xml:space="preserve"> год</w:t>
            </w:r>
          </w:p>
        </w:tc>
        <w:tc>
          <w:tcPr>
            <w:tcW w:w="1330" w:type="dxa"/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400" w:type="dxa"/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</w:tr>
    </w:tbl>
    <w:p w:rsidR="003B2CC6" w:rsidRPr="009B0169" w:rsidRDefault="003B2CC6" w:rsidP="00EC7F58">
      <w:pPr>
        <w:widowControl w:val="0"/>
        <w:autoSpaceDE w:val="0"/>
        <w:autoSpaceDN w:val="0"/>
        <w:adjustRightInd w:val="0"/>
        <w:spacing w:line="233" w:lineRule="auto"/>
        <w:jc w:val="center"/>
        <w:rPr>
          <w:b/>
          <w:bCs/>
          <w:sz w:val="2"/>
          <w:szCs w:val="2"/>
        </w:rPr>
      </w:pPr>
    </w:p>
    <w:tbl>
      <w:tblPr>
        <w:tblW w:w="9864" w:type="dxa"/>
        <w:tblInd w:w="-106" w:type="dxa"/>
        <w:tblLook w:val="00A0"/>
      </w:tblPr>
      <w:tblGrid>
        <w:gridCol w:w="640"/>
        <w:gridCol w:w="2547"/>
        <w:gridCol w:w="2547"/>
        <w:gridCol w:w="1400"/>
        <w:gridCol w:w="1330"/>
        <w:gridCol w:w="1400"/>
      </w:tblGrid>
      <w:tr w:rsidR="003B2CC6" w:rsidRPr="009B0169">
        <w:trPr>
          <w:cantSplit/>
          <w:trHeight w:val="20"/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2CC6" w:rsidRPr="0058112B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58112B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58112B" w:rsidRDefault="003B2CC6" w:rsidP="007E2BA6">
            <w:pPr>
              <w:spacing w:line="233" w:lineRule="auto"/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58112B" w:rsidRDefault="003B2CC6" w:rsidP="007E2BA6">
            <w:pPr>
              <w:spacing w:line="233" w:lineRule="auto"/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4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58112B" w:rsidRDefault="003B2CC6" w:rsidP="007E2BA6">
            <w:pPr>
              <w:spacing w:line="233" w:lineRule="auto"/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58112B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3B2CC6" w:rsidRPr="009B0169">
        <w:trPr>
          <w:cantSplit/>
          <w:trHeight w:val="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B2CC6" w:rsidRDefault="003B2CC6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Подписка и приобретение периодических изданий для библиотек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учреждение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9F28B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802 263,85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9F28B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834 354,40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867 728,58</w:t>
            </w:r>
          </w:p>
        </w:tc>
      </w:tr>
      <w:tr w:rsidR="003B2CC6" w:rsidRPr="009B0169">
        <w:trPr>
          <w:cantSplit/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B2CC6" w:rsidRDefault="003B2CC6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rPr>
                <w:color w:val="000000"/>
              </w:rPr>
            </w:pPr>
            <w:r>
              <w:rPr>
                <w:color w:val="000000"/>
              </w:rPr>
              <w:t>Обновление книжного  фонда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rPr>
                <w:color w:val="000000"/>
              </w:rPr>
            </w:pPr>
            <w:r>
              <w:rPr>
                <w:color w:val="000000"/>
              </w:rPr>
              <w:t>житель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9F28B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0,63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9F28B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0,66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0,69</w:t>
            </w:r>
          </w:p>
        </w:tc>
      </w:tr>
      <w:tr w:rsidR="003B2CC6" w:rsidRPr="009B0169">
        <w:trPr>
          <w:cantSplit/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B2CC6" w:rsidRDefault="003B2CC6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Приобретение учебной литературы для библиотек организаций дополнительного образования, подведомственных </w:t>
            </w:r>
            <w:r w:rsidRPr="003068E1">
              <w:rPr>
                <w:color w:val="000000"/>
              </w:rPr>
              <w:t>Министерству культуры, национальной политики и архивного дела Республики Мордовия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rPr>
                <w:color w:val="000000"/>
              </w:rPr>
            </w:pPr>
            <w:r>
              <w:rPr>
                <w:color w:val="000000"/>
              </w:rPr>
              <w:t>Организация дополнительного образования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687,02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714,50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743,08</w:t>
            </w:r>
          </w:p>
        </w:tc>
      </w:tr>
    </w:tbl>
    <w:p w:rsidR="003B2CC6" w:rsidRDefault="003B2CC6" w:rsidP="00AE1037">
      <w:pPr>
        <w:ind w:firstLine="7920"/>
        <w:jc w:val="right"/>
        <w:rPr>
          <w:sz w:val="28"/>
          <w:szCs w:val="28"/>
        </w:rPr>
      </w:pPr>
    </w:p>
    <w:p w:rsidR="003B2CC6" w:rsidRDefault="003B2CC6" w:rsidP="00AE1037">
      <w:pPr>
        <w:ind w:firstLine="7920"/>
        <w:jc w:val="right"/>
        <w:rPr>
          <w:sz w:val="28"/>
          <w:szCs w:val="28"/>
        </w:rPr>
      </w:pPr>
    </w:p>
    <w:p w:rsidR="003B2CC6" w:rsidRPr="005207BD" w:rsidRDefault="003B2CC6" w:rsidP="00117FA7">
      <w:pPr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6</w:t>
      </w:r>
    </w:p>
    <w:p w:rsidR="003B2CC6" w:rsidRDefault="003B2CC6" w:rsidP="007026A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r w:rsidRPr="005207BD">
        <w:rPr>
          <w:sz w:val="24"/>
          <w:szCs w:val="24"/>
        </w:rPr>
        <w:t>Нормативы расходов</w:t>
      </w:r>
    </w:p>
    <w:p w:rsidR="003B2CC6" w:rsidRPr="005207BD" w:rsidRDefault="003B2CC6" w:rsidP="007026A0">
      <w:pPr>
        <w:ind w:firstLine="720"/>
        <w:jc w:val="both"/>
        <w:rPr>
          <w:sz w:val="24"/>
          <w:szCs w:val="24"/>
        </w:rPr>
      </w:pPr>
      <w:r w:rsidRPr="005207BD">
        <w:rPr>
          <w:sz w:val="24"/>
          <w:szCs w:val="24"/>
        </w:rPr>
        <w:t>на приобретение учебно-наглядных пособий и электронных средств обучения</w:t>
      </w:r>
    </w:p>
    <w:tbl>
      <w:tblPr>
        <w:tblW w:w="994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6"/>
        <w:gridCol w:w="3022"/>
        <w:gridCol w:w="2287"/>
        <w:gridCol w:w="1387"/>
        <w:gridCol w:w="1296"/>
        <w:gridCol w:w="1315"/>
      </w:tblGrid>
      <w:tr w:rsidR="003B2CC6" w:rsidRPr="00B334CC">
        <w:trPr>
          <w:cantSplit/>
          <w:trHeight w:val="340"/>
        </w:trPr>
        <w:tc>
          <w:tcPr>
            <w:tcW w:w="636" w:type="dxa"/>
            <w:vMerge w:val="restart"/>
          </w:tcPr>
          <w:p w:rsidR="003B2CC6" w:rsidRPr="0058112B" w:rsidRDefault="003B2CC6" w:rsidP="00F74117">
            <w:pPr>
              <w:jc w:val="center"/>
            </w:pPr>
            <w:r w:rsidRPr="0058112B">
              <w:t>№ п/п</w:t>
            </w:r>
          </w:p>
        </w:tc>
        <w:tc>
          <w:tcPr>
            <w:tcW w:w="3022" w:type="dxa"/>
            <w:vMerge w:val="restart"/>
          </w:tcPr>
          <w:p w:rsidR="003B2CC6" w:rsidRPr="0058112B" w:rsidRDefault="003B2CC6" w:rsidP="00F74117">
            <w:pPr>
              <w:jc w:val="center"/>
            </w:pPr>
            <w:r w:rsidRPr="00500951">
              <w:t>Наименование показателя</w:t>
            </w:r>
          </w:p>
        </w:tc>
        <w:tc>
          <w:tcPr>
            <w:tcW w:w="2287" w:type="dxa"/>
            <w:vMerge w:val="restart"/>
          </w:tcPr>
          <w:p w:rsidR="003B2CC6" w:rsidRPr="0058112B" w:rsidRDefault="003B2CC6" w:rsidP="00F74117">
            <w:pPr>
              <w:jc w:val="center"/>
            </w:pPr>
            <w:r w:rsidRPr="0058112B">
              <w:t>Контингент</w:t>
            </w:r>
          </w:p>
        </w:tc>
        <w:tc>
          <w:tcPr>
            <w:tcW w:w="3998" w:type="dxa"/>
            <w:gridSpan w:val="3"/>
          </w:tcPr>
          <w:p w:rsidR="003B2CC6" w:rsidRPr="0058112B" w:rsidRDefault="003B2CC6" w:rsidP="00F74117">
            <w:pPr>
              <w:jc w:val="center"/>
            </w:pPr>
            <w:r w:rsidRPr="0058112B">
              <w:t>Норматив на единицу  контингента, рублей в год</w:t>
            </w:r>
          </w:p>
        </w:tc>
      </w:tr>
      <w:tr w:rsidR="003B2CC6" w:rsidRPr="00B334CC">
        <w:trPr>
          <w:cantSplit/>
          <w:trHeight w:val="218"/>
        </w:trPr>
        <w:tc>
          <w:tcPr>
            <w:tcW w:w="636" w:type="dxa"/>
            <w:vMerge/>
            <w:vAlign w:val="center"/>
          </w:tcPr>
          <w:p w:rsidR="003B2CC6" w:rsidRPr="0058112B" w:rsidRDefault="003B2CC6" w:rsidP="00F74117"/>
        </w:tc>
        <w:tc>
          <w:tcPr>
            <w:tcW w:w="3022" w:type="dxa"/>
            <w:vMerge/>
            <w:vAlign w:val="center"/>
          </w:tcPr>
          <w:p w:rsidR="003B2CC6" w:rsidRPr="0058112B" w:rsidRDefault="003B2CC6" w:rsidP="00F74117"/>
        </w:tc>
        <w:tc>
          <w:tcPr>
            <w:tcW w:w="2287" w:type="dxa"/>
            <w:vMerge/>
            <w:vAlign w:val="center"/>
          </w:tcPr>
          <w:p w:rsidR="003B2CC6" w:rsidRPr="0058112B" w:rsidRDefault="003B2CC6" w:rsidP="00F74117"/>
        </w:tc>
        <w:tc>
          <w:tcPr>
            <w:tcW w:w="1387" w:type="dxa"/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23</w:t>
            </w:r>
            <w:r w:rsidRPr="001805FD">
              <w:t xml:space="preserve"> год</w:t>
            </w:r>
          </w:p>
        </w:tc>
        <w:tc>
          <w:tcPr>
            <w:tcW w:w="1296" w:type="dxa"/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315" w:type="dxa"/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</w:tr>
    </w:tbl>
    <w:p w:rsidR="003B2CC6" w:rsidRPr="007026A0" w:rsidRDefault="003B2CC6" w:rsidP="006F336B">
      <w:pPr>
        <w:widowControl w:val="0"/>
        <w:autoSpaceDE w:val="0"/>
        <w:autoSpaceDN w:val="0"/>
        <w:adjustRightInd w:val="0"/>
        <w:jc w:val="both"/>
        <w:rPr>
          <w:sz w:val="2"/>
          <w:szCs w:val="2"/>
        </w:rPr>
      </w:pPr>
    </w:p>
    <w:tbl>
      <w:tblPr>
        <w:tblW w:w="9934" w:type="dxa"/>
        <w:tblInd w:w="-106" w:type="dxa"/>
        <w:tblLook w:val="00A0"/>
      </w:tblPr>
      <w:tblGrid>
        <w:gridCol w:w="625"/>
        <w:gridCol w:w="3024"/>
        <w:gridCol w:w="2281"/>
        <w:gridCol w:w="1386"/>
        <w:gridCol w:w="1302"/>
        <w:gridCol w:w="1316"/>
      </w:tblGrid>
      <w:tr w:rsidR="003B2CC6" w:rsidRPr="007026A0">
        <w:trPr>
          <w:cantSplit/>
          <w:trHeight w:val="20"/>
          <w:tblHeader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2CC6" w:rsidRPr="0058112B" w:rsidRDefault="003B2CC6" w:rsidP="007026A0">
            <w:pPr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58112B" w:rsidRDefault="003B2CC6" w:rsidP="007026A0">
            <w:pPr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2</w:t>
            </w:r>
          </w:p>
        </w:tc>
        <w:tc>
          <w:tcPr>
            <w:tcW w:w="2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58112B" w:rsidRDefault="003B2CC6" w:rsidP="007026A0">
            <w:pPr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58112B" w:rsidRDefault="003B2CC6" w:rsidP="007026A0">
            <w:pPr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58112B" w:rsidRDefault="003B2CC6" w:rsidP="007026A0">
            <w:pPr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5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58112B" w:rsidRDefault="003B2CC6" w:rsidP="007026A0">
            <w:pPr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6</w:t>
            </w:r>
          </w:p>
        </w:tc>
      </w:tr>
      <w:tr w:rsidR="003B2CC6" w:rsidRPr="007026A0">
        <w:trPr>
          <w:cantSplit/>
          <w:trHeight w:val="2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B2CC6" w:rsidRDefault="003B2CC6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rPr>
                <w:color w:val="000000"/>
              </w:rPr>
            </w:pPr>
            <w:r>
              <w:rPr>
                <w:color w:val="000000"/>
              </w:rPr>
              <w:t>Приобретение учебно-наглядных пособий и электронных средств обучения:</w:t>
            </w:r>
          </w:p>
        </w:tc>
        <w:tc>
          <w:tcPr>
            <w:tcW w:w="2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both"/>
              <w:rPr>
                <w:color w:val="00000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both"/>
              <w:rPr>
                <w:color w:val="00000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both"/>
              <w:rPr>
                <w:color w:val="00000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Default="003B2CC6" w:rsidP="00E059DA">
            <w:pPr>
              <w:jc w:val="both"/>
              <w:rPr>
                <w:color w:val="000000"/>
              </w:rPr>
            </w:pPr>
          </w:p>
        </w:tc>
      </w:tr>
      <w:tr w:rsidR="003B2CC6" w:rsidRPr="007026A0">
        <w:trPr>
          <w:cantSplit/>
          <w:trHeight w:val="2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B2CC6" w:rsidRDefault="003B2CC6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rPr>
                <w:color w:val="000000"/>
              </w:rPr>
            </w:pPr>
            <w:r>
              <w:rPr>
                <w:color w:val="000000"/>
              </w:rPr>
              <w:t>Для общеобразовательных школ, школ-интернатов, детских домов-школ:</w:t>
            </w:r>
          </w:p>
        </w:tc>
        <w:tc>
          <w:tcPr>
            <w:tcW w:w="2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Default="003B2CC6" w:rsidP="00E059DA">
            <w:pPr>
              <w:jc w:val="both"/>
              <w:rPr>
                <w:color w:val="000000"/>
              </w:rPr>
            </w:pPr>
          </w:p>
        </w:tc>
      </w:tr>
      <w:tr w:rsidR="003B2CC6" w:rsidRPr="007026A0">
        <w:trPr>
          <w:cantSplit/>
          <w:trHeight w:val="2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B2CC6" w:rsidRDefault="003B2CC6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rPr>
                <w:color w:val="000000"/>
              </w:rPr>
            </w:pPr>
            <w:r>
              <w:rPr>
                <w:color w:val="000000"/>
              </w:rPr>
              <w:t>начальная школа</w:t>
            </w:r>
          </w:p>
        </w:tc>
        <w:tc>
          <w:tcPr>
            <w:tcW w:w="2281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3B2CC6" w:rsidRDefault="003B2CC6" w:rsidP="002F3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Образовательная организация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126,70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131,80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2F3F1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137,10</w:t>
            </w:r>
          </w:p>
        </w:tc>
      </w:tr>
      <w:tr w:rsidR="003B2CC6" w:rsidRPr="007026A0">
        <w:trPr>
          <w:cantSplit/>
          <w:trHeight w:val="2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B2CC6" w:rsidRDefault="003B2CC6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rPr>
                <w:color w:val="000000"/>
              </w:rPr>
            </w:pPr>
            <w:r>
              <w:rPr>
                <w:color w:val="000000"/>
              </w:rPr>
              <w:t>неполная средняя школа</w:t>
            </w:r>
          </w:p>
        </w:tc>
        <w:tc>
          <w:tcPr>
            <w:tcW w:w="228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3B2CC6" w:rsidRDefault="003B2CC6" w:rsidP="002F3F13">
            <w:pPr>
              <w:jc w:val="center"/>
              <w:rPr>
                <w:color w:val="000000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900,40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936,40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2F3F1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973,90</w:t>
            </w:r>
          </w:p>
        </w:tc>
      </w:tr>
      <w:tr w:rsidR="003B2CC6" w:rsidRPr="007026A0">
        <w:trPr>
          <w:cantSplit/>
          <w:trHeight w:val="2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B2CC6" w:rsidRDefault="003B2CC6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rPr>
                <w:color w:val="000000"/>
              </w:rPr>
            </w:pPr>
            <w:r>
              <w:rPr>
                <w:color w:val="000000"/>
              </w:rPr>
              <w:t>средняя школа</w:t>
            </w:r>
          </w:p>
        </w:tc>
        <w:tc>
          <w:tcPr>
            <w:tcW w:w="228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2F3F13">
            <w:pPr>
              <w:jc w:val="center"/>
              <w:rPr>
                <w:color w:val="000000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1 285,90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1 337,30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2F3F1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1390,80</w:t>
            </w:r>
          </w:p>
        </w:tc>
      </w:tr>
      <w:tr w:rsidR="003B2CC6" w:rsidRPr="007026A0">
        <w:trPr>
          <w:cantSplit/>
          <w:trHeight w:val="2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B2CC6" w:rsidRDefault="003B2CC6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rPr>
                <w:color w:val="000000"/>
              </w:rPr>
            </w:pPr>
            <w:r>
              <w:rPr>
                <w:color w:val="000000"/>
              </w:rPr>
              <w:t>Для профессиональных образовательных организаций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2F3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профессия по образовательной программе профессионального образования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2 941,90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3 059,60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2F3F1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3 182,00</w:t>
            </w:r>
          </w:p>
        </w:tc>
      </w:tr>
    </w:tbl>
    <w:p w:rsidR="003B2CC6" w:rsidRDefault="003B2CC6" w:rsidP="006F336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B2CC6" w:rsidRPr="005207BD" w:rsidRDefault="003B2CC6" w:rsidP="00F74117">
      <w:pPr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7</w:t>
      </w:r>
    </w:p>
    <w:p w:rsidR="003B2CC6" w:rsidRDefault="003B2CC6" w:rsidP="008A094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r w:rsidRPr="005207BD">
        <w:rPr>
          <w:sz w:val="24"/>
          <w:szCs w:val="24"/>
        </w:rPr>
        <w:t>Нормативы расходов</w:t>
      </w:r>
    </w:p>
    <w:p w:rsidR="003B2CC6" w:rsidRDefault="003B2CC6" w:rsidP="008A094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5207BD">
        <w:rPr>
          <w:sz w:val="24"/>
          <w:szCs w:val="24"/>
        </w:rPr>
        <w:t xml:space="preserve"> на реализацию мероприятий активной политики занятости населения</w:t>
      </w:r>
    </w:p>
    <w:p w:rsidR="003B2CC6" w:rsidRPr="005207BD" w:rsidRDefault="003B2CC6" w:rsidP="008A094D">
      <w:pPr>
        <w:ind w:firstLine="709"/>
        <w:jc w:val="both"/>
        <w:rPr>
          <w:sz w:val="24"/>
          <w:szCs w:val="24"/>
        </w:rPr>
      </w:pPr>
    </w:p>
    <w:tbl>
      <w:tblPr>
        <w:tblW w:w="9948" w:type="dxa"/>
        <w:tblInd w:w="-106" w:type="dxa"/>
        <w:tblLook w:val="0000"/>
      </w:tblPr>
      <w:tblGrid>
        <w:gridCol w:w="638"/>
        <w:gridCol w:w="3478"/>
        <w:gridCol w:w="1558"/>
        <w:gridCol w:w="1387"/>
        <w:gridCol w:w="1469"/>
        <w:gridCol w:w="1418"/>
      </w:tblGrid>
      <w:tr w:rsidR="003B2CC6" w:rsidRPr="001805FD">
        <w:trPr>
          <w:cantSplit/>
          <w:trHeight w:val="20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1805FD" w:rsidRDefault="003B2CC6" w:rsidP="00396E38">
            <w:pPr>
              <w:jc w:val="center"/>
            </w:pPr>
            <w:r w:rsidRPr="001805FD">
              <w:t>№ п/п</w:t>
            </w:r>
          </w:p>
        </w:tc>
        <w:tc>
          <w:tcPr>
            <w:tcW w:w="34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1805FD" w:rsidRDefault="003B2CC6" w:rsidP="00396E38">
            <w:pPr>
              <w:jc w:val="center"/>
            </w:pPr>
            <w:r w:rsidRPr="001805FD">
              <w:t>Наименование показателя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805FD" w:rsidRDefault="003B2CC6" w:rsidP="00396E38">
            <w:pPr>
              <w:jc w:val="center"/>
            </w:pPr>
            <w:r w:rsidRPr="001805FD">
              <w:t>Контингент</w:t>
            </w:r>
          </w:p>
        </w:tc>
        <w:tc>
          <w:tcPr>
            <w:tcW w:w="42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B2CC6" w:rsidRPr="001805FD" w:rsidRDefault="003B2CC6" w:rsidP="00396E38">
            <w:pPr>
              <w:jc w:val="center"/>
            </w:pPr>
            <w:r w:rsidRPr="001805FD">
              <w:t>Норматив на единицу  контингента, рублей в год</w:t>
            </w:r>
          </w:p>
        </w:tc>
      </w:tr>
      <w:tr w:rsidR="003B2CC6" w:rsidRPr="001805FD">
        <w:trPr>
          <w:cantSplit/>
          <w:trHeight w:val="302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805FD" w:rsidRDefault="003B2CC6" w:rsidP="00396E38"/>
        </w:tc>
        <w:tc>
          <w:tcPr>
            <w:tcW w:w="3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805FD" w:rsidRDefault="003B2CC6" w:rsidP="00396E38"/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805FD" w:rsidRDefault="003B2CC6" w:rsidP="00396E38"/>
        </w:tc>
        <w:tc>
          <w:tcPr>
            <w:tcW w:w="1387" w:type="dxa"/>
            <w:tcBorders>
              <w:top w:val="nil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23</w:t>
            </w:r>
            <w:r w:rsidRPr="001805FD">
              <w:t xml:space="preserve"> год</w:t>
            </w:r>
          </w:p>
        </w:tc>
        <w:tc>
          <w:tcPr>
            <w:tcW w:w="1469" w:type="dxa"/>
            <w:tcBorders>
              <w:top w:val="nil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</w:tr>
    </w:tbl>
    <w:p w:rsidR="003B2CC6" w:rsidRPr="004D574F" w:rsidRDefault="003B2CC6" w:rsidP="008A094D">
      <w:pPr>
        <w:widowControl w:val="0"/>
        <w:autoSpaceDE w:val="0"/>
        <w:autoSpaceDN w:val="0"/>
        <w:adjustRightInd w:val="0"/>
        <w:jc w:val="both"/>
        <w:rPr>
          <w:sz w:val="2"/>
          <w:szCs w:val="2"/>
        </w:rPr>
      </w:pPr>
    </w:p>
    <w:tbl>
      <w:tblPr>
        <w:tblW w:w="9934" w:type="dxa"/>
        <w:tblInd w:w="-106" w:type="dxa"/>
        <w:tblLook w:val="00A0"/>
      </w:tblPr>
      <w:tblGrid>
        <w:gridCol w:w="640"/>
        <w:gridCol w:w="3466"/>
        <w:gridCol w:w="1559"/>
        <w:gridCol w:w="1385"/>
        <w:gridCol w:w="1470"/>
        <w:gridCol w:w="1414"/>
      </w:tblGrid>
      <w:tr w:rsidR="003B2CC6" w:rsidRPr="001805FD">
        <w:trPr>
          <w:cantSplit/>
          <w:trHeight w:val="20"/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805FD" w:rsidRDefault="003B2CC6" w:rsidP="00396E38">
            <w:pPr>
              <w:jc w:val="center"/>
              <w:rPr>
                <w:b/>
                <w:bCs/>
              </w:rPr>
            </w:pPr>
            <w:r w:rsidRPr="001805FD">
              <w:rPr>
                <w:b/>
                <w:bCs/>
              </w:rPr>
              <w:t>1</w:t>
            </w:r>
          </w:p>
        </w:tc>
        <w:tc>
          <w:tcPr>
            <w:tcW w:w="3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805FD" w:rsidRDefault="003B2CC6" w:rsidP="00396E38">
            <w:pPr>
              <w:jc w:val="center"/>
              <w:rPr>
                <w:b/>
                <w:bCs/>
              </w:rPr>
            </w:pPr>
            <w:r w:rsidRPr="001805FD">
              <w:rPr>
                <w:b/>
                <w:bCs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805FD" w:rsidRDefault="003B2CC6" w:rsidP="00396E38">
            <w:pPr>
              <w:jc w:val="center"/>
              <w:rPr>
                <w:b/>
                <w:bCs/>
              </w:rPr>
            </w:pPr>
            <w:r w:rsidRPr="001805FD">
              <w:rPr>
                <w:b/>
                <w:bCs/>
              </w:rPr>
              <w:t>3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1805FD" w:rsidRDefault="003B2CC6" w:rsidP="00396E38">
            <w:pPr>
              <w:jc w:val="center"/>
              <w:rPr>
                <w:b/>
                <w:bCs/>
              </w:rPr>
            </w:pPr>
            <w:r w:rsidRPr="001805FD">
              <w:rPr>
                <w:b/>
                <w:bCs/>
              </w:rPr>
              <w:t>4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1805FD" w:rsidRDefault="003B2CC6" w:rsidP="00396E38">
            <w:pPr>
              <w:jc w:val="center"/>
              <w:rPr>
                <w:b/>
                <w:bCs/>
              </w:rPr>
            </w:pPr>
            <w:r w:rsidRPr="001805FD">
              <w:rPr>
                <w:b/>
                <w:bCs/>
              </w:rPr>
              <w:t>5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1805FD" w:rsidRDefault="003B2CC6" w:rsidP="00396E38">
            <w:pPr>
              <w:jc w:val="center"/>
              <w:rPr>
                <w:b/>
                <w:bCs/>
              </w:rPr>
            </w:pPr>
            <w:r w:rsidRPr="001805FD">
              <w:rPr>
                <w:b/>
                <w:bCs/>
              </w:rPr>
              <w:t>6</w:t>
            </w:r>
          </w:p>
        </w:tc>
      </w:tr>
      <w:tr w:rsidR="003B2CC6" w:rsidRPr="001805FD">
        <w:trPr>
          <w:cantSplit/>
          <w:trHeight w:val="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rPr>
                <w:color w:val="000000"/>
              </w:rPr>
            </w:pPr>
            <w:r>
              <w:rPr>
                <w:color w:val="000000"/>
              </w:rPr>
              <w:t>Организация информирования о положении на рынке труда, включая организацию ярмарок вакансий и учебных рабочих мест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гражданин из числа эконо</w:t>
            </w:r>
            <w:r>
              <w:rPr>
                <w:color w:val="000000"/>
              </w:rPr>
              <w:softHyphen/>
              <w:t>мически ак</w:t>
            </w:r>
            <w:r>
              <w:rPr>
                <w:color w:val="000000"/>
              </w:rPr>
              <w:softHyphen/>
              <w:t>тивного насе</w:t>
            </w:r>
            <w:r>
              <w:rPr>
                <w:color w:val="000000"/>
              </w:rPr>
              <w:softHyphen/>
              <w:t>ления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1,68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1,75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1,82</w:t>
            </w:r>
          </w:p>
        </w:tc>
      </w:tr>
      <w:tr w:rsidR="003B2CC6" w:rsidRPr="001805FD">
        <w:trPr>
          <w:cantSplit/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rPr>
                <w:color w:val="000000"/>
              </w:rPr>
            </w:pPr>
            <w:r>
              <w:rPr>
                <w:color w:val="000000"/>
              </w:rPr>
              <w:t>Организация профессиональной ориентации граждан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Гражданин, обра</w:t>
            </w:r>
            <w:r>
              <w:rPr>
                <w:color w:val="000000"/>
              </w:rPr>
              <w:softHyphen/>
              <w:t>тившийся в органы службы заня</w:t>
            </w:r>
            <w:r>
              <w:rPr>
                <w:color w:val="000000"/>
              </w:rPr>
              <w:softHyphen/>
              <w:t>тости населения в поиске подходящей работы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15,90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16,54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396E3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17,20</w:t>
            </w:r>
          </w:p>
        </w:tc>
      </w:tr>
      <w:tr w:rsidR="003B2CC6" w:rsidRPr="001805FD">
        <w:trPr>
          <w:cantSplit/>
          <w:trHeight w:val="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rPr>
                <w:color w:val="000000"/>
              </w:rPr>
            </w:pPr>
            <w:r>
              <w:rPr>
                <w:color w:val="000000"/>
              </w:rPr>
              <w:t xml:space="preserve">Организация профессионального обучения и дополнительного профессионального образования безработных граждан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безработный гражданин, обра</w:t>
            </w:r>
            <w:r>
              <w:rPr>
                <w:color w:val="000000"/>
              </w:rPr>
              <w:softHyphen/>
              <w:t>тившийся в органы службы заня</w:t>
            </w:r>
            <w:r>
              <w:rPr>
                <w:color w:val="000000"/>
              </w:rPr>
              <w:softHyphen/>
              <w:t xml:space="preserve">тости населения в поиске подходящей работы 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5 521,70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5 742,57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396E3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5 972,27</w:t>
            </w:r>
          </w:p>
        </w:tc>
      </w:tr>
      <w:tr w:rsidR="003B2CC6" w:rsidRPr="001805FD">
        <w:trPr>
          <w:cantSplit/>
          <w:trHeight w:val="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jc w:val="center"/>
              <w:rPr>
                <w:color w:val="000000"/>
              </w:rPr>
            </w:pPr>
          </w:p>
        </w:tc>
        <w:tc>
          <w:tcPr>
            <w:tcW w:w="3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rPr>
                <w:color w:val="000000"/>
              </w:rPr>
            </w:pPr>
            <w:r>
              <w:rPr>
                <w:color w:val="000000"/>
              </w:rPr>
              <w:t>Организация профессионального обучения и дополнительного профессионального образования безработных граждан в части переезда к месту обучения и обратно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безработный гражданин, обра</w:t>
            </w:r>
            <w:r>
              <w:rPr>
                <w:color w:val="000000"/>
              </w:rPr>
              <w:softHyphen/>
              <w:t>тившийся в органы службы заня</w:t>
            </w:r>
            <w:r>
              <w:rPr>
                <w:color w:val="000000"/>
              </w:rPr>
              <w:softHyphen/>
              <w:t>тости населения в поиске подходящей работы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9 000,00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9 000,00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396E3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9 000,00</w:t>
            </w:r>
          </w:p>
        </w:tc>
      </w:tr>
      <w:tr w:rsidR="003B2CC6" w:rsidRPr="001805FD">
        <w:trPr>
          <w:cantSplit/>
          <w:trHeight w:val="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rPr>
                <w:color w:val="000000"/>
              </w:rPr>
            </w:pPr>
            <w:r>
              <w:rPr>
                <w:color w:val="000000"/>
              </w:rPr>
              <w:t>Социальная адаптация безработных граждан на рынке труда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безработный гражданин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25,57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26,59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396E3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27,65</w:t>
            </w:r>
          </w:p>
        </w:tc>
      </w:tr>
    </w:tbl>
    <w:p w:rsidR="003B2CC6" w:rsidRDefault="003B2CC6" w:rsidP="00F74117">
      <w:pPr>
        <w:jc w:val="right"/>
        <w:rPr>
          <w:b/>
          <w:bCs/>
          <w:sz w:val="24"/>
          <w:szCs w:val="24"/>
        </w:rPr>
      </w:pPr>
    </w:p>
    <w:p w:rsidR="003B2CC6" w:rsidRDefault="003B2CC6" w:rsidP="00F74117">
      <w:pPr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8</w:t>
      </w:r>
    </w:p>
    <w:p w:rsidR="003B2CC6" w:rsidRDefault="003B2CC6" w:rsidP="00ED544A">
      <w:pPr>
        <w:spacing w:line="233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</w:t>
      </w:r>
      <w:r w:rsidRPr="005207BD">
        <w:rPr>
          <w:sz w:val="24"/>
          <w:szCs w:val="24"/>
        </w:rPr>
        <w:t xml:space="preserve">Нормативы расходов </w:t>
      </w:r>
    </w:p>
    <w:p w:rsidR="003B2CC6" w:rsidRDefault="003B2CC6" w:rsidP="00ED544A">
      <w:pPr>
        <w:spacing w:line="233" w:lineRule="auto"/>
        <w:ind w:firstLine="720"/>
        <w:jc w:val="both"/>
        <w:rPr>
          <w:sz w:val="24"/>
          <w:szCs w:val="24"/>
        </w:rPr>
      </w:pPr>
      <w:r w:rsidRPr="005207BD">
        <w:rPr>
          <w:sz w:val="24"/>
          <w:szCs w:val="24"/>
        </w:rPr>
        <w:t xml:space="preserve">на предоставление </w:t>
      </w:r>
      <w:r>
        <w:rPr>
          <w:sz w:val="24"/>
          <w:szCs w:val="24"/>
        </w:rPr>
        <w:t xml:space="preserve">денежной компенсации взамен комплекта одежды и обуви, </w:t>
      </w:r>
      <w:r w:rsidRPr="005207BD">
        <w:rPr>
          <w:sz w:val="24"/>
          <w:szCs w:val="24"/>
        </w:rPr>
        <w:t>мягкого инвентаря и оборудования детям-сиротам</w:t>
      </w:r>
      <w:r>
        <w:rPr>
          <w:sz w:val="24"/>
          <w:szCs w:val="24"/>
        </w:rPr>
        <w:t xml:space="preserve">, </w:t>
      </w:r>
      <w:r w:rsidRPr="005207BD">
        <w:rPr>
          <w:sz w:val="24"/>
          <w:szCs w:val="24"/>
        </w:rPr>
        <w:t xml:space="preserve"> детям, оставшимся без попечения родителей, лицам из числа детей-сирот и детей, оставшихся без попечения родителей,</w:t>
      </w:r>
      <w:r>
        <w:rPr>
          <w:sz w:val="24"/>
          <w:szCs w:val="24"/>
        </w:rPr>
        <w:t xml:space="preserve"> и лицам, потерявшим в период обучения обоих родителей или единственного родителя, являющимся</w:t>
      </w:r>
      <w:r w:rsidRPr="005207BD">
        <w:rPr>
          <w:sz w:val="24"/>
          <w:szCs w:val="24"/>
        </w:rPr>
        <w:t xml:space="preserve"> выпуск</w:t>
      </w:r>
      <w:r>
        <w:rPr>
          <w:sz w:val="24"/>
          <w:szCs w:val="24"/>
        </w:rPr>
        <w:t>никами</w:t>
      </w:r>
      <w:r w:rsidRPr="005207BD">
        <w:rPr>
          <w:sz w:val="24"/>
          <w:szCs w:val="24"/>
        </w:rPr>
        <w:t xml:space="preserve"> </w:t>
      </w:r>
      <w:r>
        <w:rPr>
          <w:sz w:val="24"/>
          <w:szCs w:val="24"/>
        </w:rPr>
        <w:t>образовательных организаций</w:t>
      </w:r>
    </w:p>
    <w:p w:rsidR="003B2CC6" w:rsidRPr="005207BD" w:rsidRDefault="003B2CC6" w:rsidP="00ED544A">
      <w:pPr>
        <w:spacing w:line="233" w:lineRule="auto"/>
        <w:ind w:firstLine="720"/>
        <w:jc w:val="both"/>
        <w:rPr>
          <w:sz w:val="24"/>
          <w:szCs w:val="24"/>
        </w:rPr>
      </w:pPr>
    </w:p>
    <w:tbl>
      <w:tblPr>
        <w:tblW w:w="9929" w:type="dxa"/>
        <w:tblInd w:w="-106" w:type="dxa"/>
        <w:tblLook w:val="0000"/>
      </w:tblPr>
      <w:tblGrid>
        <w:gridCol w:w="513"/>
        <w:gridCol w:w="2608"/>
        <w:gridCol w:w="2609"/>
        <w:gridCol w:w="1387"/>
        <w:gridCol w:w="1497"/>
        <w:gridCol w:w="1315"/>
      </w:tblGrid>
      <w:tr w:rsidR="003B2CC6" w:rsidRPr="00B334CC">
        <w:trPr>
          <w:cantSplit/>
          <w:trHeight w:val="2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EC24C5">
            <w:pPr>
              <w:spacing w:line="233" w:lineRule="auto"/>
              <w:jc w:val="center"/>
            </w:pPr>
            <w:r w:rsidRPr="00EB4A49">
              <w:t>№ п/п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EC24C5">
            <w:pPr>
              <w:spacing w:line="233" w:lineRule="auto"/>
              <w:jc w:val="center"/>
            </w:pPr>
            <w:r w:rsidRPr="00EB4A49">
              <w:t>Наименование показателя</w:t>
            </w:r>
          </w:p>
        </w:tc>
        <w:tc>
          <w:tcPr>
            <w:tcW w:w="2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EC24C5">
            <w:pPr>
              <w:spacing w:line="233" w:lineRule="auto"/>
              <w:jc w:val="center"/>
            </w:pPr>
            <w:r w:rsidRPr="001805FD">
              <w:t>Контингент</w:t>
            </w:r>
          </w:p>
        </w:tc>
        <w:tc>
          <w:tcPr>
            <w:tcW w:w="41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EC24C5">
            <w:pPr>
              <w:spacing w:line="233" w:lineRule="auto"/>
              <w:jc w:val="center"/>
            </w:pPr>
            <w:r w:rsidRPr="00EB4A49">
              <w:t xml:space="preserve">Норматив  на единицу </w:t>
            </w:r>
            <w:r>
              <w:t xml:space="preserve"> контингента</w:t>
            </w:r>
            <w:r w:rsidRPr="00EB4A49">
              <w:t>, рублей</w:t>
            </w:r>
          </w:p>
        </w:tc>
      </w:tr>
      <w:tr w:rsidR="003B2CC6" w:rsidRPr="00B334CC">
        <w:trPr>
          <w:cantSplit/>
          <w:trHeight w:val="172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EB4A49" w:rsidRDefault="003B2CC6" w:rsidP="00EC24C5">
            <w:pPr>
              <w:spacing w:line="233" w:lineRule="auto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EB4A49" w:rsidRDefault="003B2CC6" w:rsidP="00EC24C5">
            <w:pPr>
              <w:spacing w:line="233" w:lineRule="auto"/>
            </w:pPr>
          </w:p>
        </w:tc>
        <w:tc>
          <w:tcPr>
            <w:tcW w:w="2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EB4A49" w:rsidRDefault="003B2CC6" w:rsidP="00EC24C5">
            <w:pPr>
              <w:spacing w:line="233" w:lineRule="auto"/>
            </w:pPr>
          </w:p>
        </w:tc>
        <w:tc>
          <w:tcPr>
            <w:tcW w:w="1387" w:type="dxa"/>
            <w:tcBorders>
              <w:top w:val="nil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23</w:t>
            </w:r>
            <w:r w:rsidRPr="001805FD">
              <w:t xml:space="preserve"> год</w:t>
            </w:r>
          </w:p>
        </w:tc>
        <w:tc>
          <w:tcPr>
            <w:tcW w:w="1497" w:type="dxa"/>
            <w:tcBorders>
              <w:top w:val="nil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315" w:type="dxa"/>
            <w:tcBorders>
              <w:top w:val="nil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</w:tr>
    </w:tbl>
    <w:p w:rsidR="003B2CC6" w:rsidRPr="004D081E" w:rsidRDefault="003B2CC6" w:rsidP="00ED544A">
      <w:pPr>
        <w:widowControl w:val="0"/>
        <w:autoSpaceDE w:val="0"/>
        <w:autoSpaceDN w:val="0"/>
        <w:adjustRightInd w:val="0"/>
        <w:spacing w:line="233" w:lineRule="auto"/>
        <w:jc w:val="both"/>
        <w:rPr>
          <w:sz w:val="2"/>
          <w:szCs w:val="2"/>
        </w:rPr>
      </w:pPr>
    </w:p>
    <w:tbl>
      <w:tblPr>
        <w:tblW w:w="9933" w:type="dxa"/>
        <w:tblInd w:w="-106" w:type="dxa"/>
        <w:tblLook w:val="00A0"/>
      </w:tblPr>
      <w:tblGrid>
        <w:gridCol w:w="500"/>
        <w:gridCol w:w="2610"/>
        <w:gridCol w:w="2610"/>
        <w:gridCol w:w="1386"/>
        <w:gridCol w:w="1497"/>
        <w:gridCol w:w="1330"/>
      </w:tblGrid>
      <w:tr w:rsidR="003B2CC6" w:rsidRPr="004D081E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EC24C5">
            <w:pPr>
              <w:spacing w:line="233" w:lineRule="auto"/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EC24C5">
            <w:pPr>
              <w:spacing w:line="233" w:lineRule="auto"/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2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EC24C5">
            <w:pPr>
              <w:spacing w:line="233" w:lineRule="auto"/>
              <w:jc w:val="center"/>
              <w:rPr>
                <w:b/>
                <w:bCs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EC24C5">
            <w:pPr>
              <w:spacing w:line="233" w:lineRule="auto"/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3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EC24C5">
            <w:pPr>
              <w:spacing w:line="233" w:lineRule="auto"/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4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EC24C5">
            <w:pPr>
              <w:spacing w:line="233" w:lineRule="auto"/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5</w:t>
            </w:r>
          </w:p>
        </w:tc>
      </w:tr>
      <w:tr w:rsidR="003B2CC6" w:rsidRPr="004D081E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Денежная компенсация взамен комплекта одежды и обуви, мягкого инвентаря и оборудования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451BD1" w:rsidRDefault="003B2CC6" w:rsidP="00451BD1">
            <w:pPr>
              <w:spacing w:line="233" w:lineRule="auto"/>
              <w:ind w:firstLine="720"/>
              <w:jc w:val="both"/>
            </w:pPr>
            <w:r>
              <w:rPr>
                <w:color w:val="000000"/>
              </w:rPr>
              <w:t xml:space="preserve">ребёнок-сирота,  ребёнок, оставшимся без попечения родителей, лицо из числа детей-сирот и детей, оставшихся без попечения родителей, </w:t>
            </w:r>
            <w:r>
              <w:t>и лицо, потерявшее</w:t>
            </w:r>
            <w:r w:rsidRPr="00451BD1">
              <w:t xml:space="preserve"> в период обучения обоих родителей или единственного родителя, являющ</w:t>
            </w:r>
            <w:r>
              <w:t>ееся</w:t>
            </w:r>
            <w:r w:rsidRPr="00451BD1">
              <w:t xml:space="preserve"> выпускн</w:t>
            </w:r>
            <w:r>
              <w:t>иком</w:t>
            </w:r>
            <w:r w:rsidRPr="00451BD1">
              <w:t xml:space="preserve"> </w:t>
            </w:r>
            <w:r>
              <w:t>образовательной</w:t>
            </w:r>
            <w:r w:rsidRPr="00451BD1">
              <w:t xml:space="preserve"> организаций</w:t>
            </w:r>
          </w:p>
          <w:p w:rsidR="003B2CC6" w:rsidRDefault="003B2CC6" w:rsidP="00EC24C5">
            <w:pPr>
              <w:jc w:val="both"/>
              <w:rPr>
                <w:color w:val="00000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0F064C" w:rsidRDefault="003B2CC6" w:rsidP="00694342">
            <w:pPr>
              <w:jc w:val="center"/>
            </w:pPr>
            <w:r>
              <w:t>96 604,66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0F064C" w:rsidRDefault="003B2CC6" w:rsidP="00694342">
            <w:pPr>
              <w:jc w:val="center"/>
            </w:pPr>
            <w:r>
              <w:t>100 468,85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0F064C" w:rsidRDefault="003B2CC6" w:rsidP="00EC24C5">
            <w:pPr>
              <w:jc w:val="center"/>
            </w:pPr>
            <w:r>
              <w:t>104 487,60</w:t>
            </w:r>
          </w:p>
        </w:tc>
      </w:tr>
    </w:tbl>
    <w:p w:rsidR="003B2CC6" w:rsidRDefault="003B2CC6" w:rsidP="00F74117">
      <w:pPr>
        <w:jc w:val="right"/>
        <w:rPr>
          <w:sz w:val="28"/>
          <w:szCs w:val="28"/>
        </w:rPr>
      </w:pPr>
    </w:p>
    <w:p w:rsidR="003B2CC6" w:rsidRPr="005207BD" w:rsidRDefault="003B2CC6" w:rsidP="00ED544A">
      <w:pPr>
        <w:spacing w:line="233" w:lineRule="auto"/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9</w:t>
      </w:r>
    </w:p>
    <w:p w:rsidR="003B2CC6" w:rsidRDefault="003B2CC6" w:rsidP="003A1EA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  <w:r w:rsidRPr="005207BD">
        <w:rPr>
          <w:sz w:val="24"/>
          <w:szCs w:val="24"/>
        </w:rPr>
        <w:t>Нормативы расходов</w:t>
      </w:r>
    </w:p>
    <w:p w:rsidR="003B2CC6" w:rsidRDefault="003B2CC6" w:rsidP="003A1EA1">
      <w:pPr>
        <w:ind w:firstLine="720"/>
        <w:jc w:val="both"/>
        <w:rPr>
          <w:sz w:val="28"/>
          <w:szCs w:val="28"/>
        </w:rPr>
      </w:pPr>
      <w:r w:rsidRPr="005207BD">
        <w:rPr>
          <w:sz w:val="24"/>
          <w:szCs w:val="24"/>
        </w:rPr>
        <w:t xml:space="preserve"> на командировочные  и иные</w:t>
      </w:r>
      <w:r>
        <w:rPr>
          <w:sz w:val="24"/>
          <w:szCs w:val="24"/>
        </w:rPr>
        <w:t xml:space="preserve"> выплаты</w:t>
      </w:r>
      <w:r w:rsidRPr="005207BD">
        <w:rPr>
          <w:sz w:val="24"/>
          <w:szCs w:val="24"/>
        </w:rPr>
        <w:t xml:space="preserve"> в  органах местного самоуправления</w:t>
      </w:r>
      <w:r>
        <w:rPr>
          <w:sz w:val="28"/>
          <w:szCs w:val="28"/>
        </w:rPr>
        <w:t>*</w:t>
      </w:r>
    </w:p>
    <w:tbl>
      <w:tblPr>
        <w:tblW w:w="995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4"/>
        <w:gridCol w:w="2706"/>
        <w:gridCol w:w="2706"/>
        <w:gridCol w:w="1387"/>
        <w:gridCol w:w="1329"/>
        <w:gridCol w:w="1315"/>
      </w:tblGrid>
      <w:tr w:rsidR="003B2CC6" w:rsidRPr="00B334CC">
        <w:trPr>
          <w:cantSplit/>
          <w:trHeight w:val="20"/>
        </w:trPr>
        <w:tc>
          <w:tcPr>
            <w:tcW w:w="514" w:type="dxa"/>
            <w:vMerge w:val="restart"/>
          </w:tcPr>
          <w:p w:rsidR="003B2CC6" w:rsidRPr="00EB4A49" w:rsidRDefault="003B2CC6" w:rsidP="00C44590">
            <w:pPr>
              <w:jc w:val="center"/>
            </w:pPr>
            <w:r w:rsidRPr="00EB4A49">
              <w:t>№ п/п</w:t>
            </w:r>
          </w:p>
        </w:tc>
        <w:tc>
          <w:tcPr>
            <w:tcW w:w="2706" w:type="dxa"/>
            <w:vMerge w:val="restart"/>
          </w:tcPr>
          <w:p w:rsidR="003B2CC6" w:rsidRPr="00EB4A49" w:rsidRDefault="003B2CC6" w:rsidP="00C44590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2706" w:type="dxa"/>
            <w:vMerge w:val="restart"/>
          </w:tcPr>
          <w:p w:rsidR="003B2CC6" w:rsidRPr="00EB4A49" w:rsidRDefault="003B2CC6" w:rsidP="00C44590">
            <w:pPr>
              <w:jc w:val="center"/>
            </w:pPr>
            <w:r>
              <w:t>Контингент</w:t>
            </w:r>
          </w:p>
        </w:tc>
        <w:tc>
          <w:tcPr>
            <w:tcW w:w="4031" w:type="dxa"/>
            <w:gridSpan w:val="3"/>
          </w:tcPr>
          <w:p w:rsidR="003B2CC6" w:rsidRPr="00EB4A49" w:rsidRDefault="003B2CC6" w:rsidP="00C44590">
            <w:pPr>
              <w:jc w:val="center"/>
            </w:pPr>
            <w:r w:rsidRPr="00EB4A49">
              <w:t>Норма</w:t>
            </w:r>
            <w:r>
              <w:t xml:space="preserve">тив </w:t>
            </w:r>
            <w:r w:rsidRPr="00EB4A49">
              <w:t xml:space="preserve"> на  единицу </w:t>
            </w:r>
            <w:r>
              <w:t>контингента</w:t>
            </w:r>
            <w:r w:rsidRPr="00EB4A49">
              <w:t>, рублей</w:t>
            </w:r>
            <w:r>
              <w:t xml:space="preserve"> в год</w:t>
            </w:r>
          </w:p>
        </w:tc>
      </w:tr>
      <w:tr w:rsidR="003B2CC6" w:rsidRPr="00B334CC">
        <w:trPr>
          <w:cantSplit/>
          <w:trHeight w:val="153"/>
        </w:trPr>
        <w:tc>
          <w:tcPr>
            <w:tcW w:w="514" w:type="dxa"/>
            <w:vMerge/>
            <w:vAlign w:val="center"/>
          </w:tcPr>
          <w:p w:rsidR="003B2CC6" w:rsidRPr="00EB4A49" w:rsidRDefault="003B2CC6" w:rsidP="00C44590"/>
        </w:tc>
        <w:tc>
          <w:tcPr>
            <w:tcW w:w="2706" w:type="dxa"/>
            <w:vMerge/>
            <w:vAlign w:val="center"/>
          </w:tcPr>
          <w:p w:rsidR="003B2CC6" w:rsidRPr="00EB4A49" w:rsidRDefault="003B2CC6" w:rsidP="00C44590"/>
        </w:tc>
        <w:tc>
          <w:tcPr>
            <w:tcW w:w="2706" w:type="dxa"/>
            <w:vMerge/>
            <w:vAlign w:val="center"/>
          </w:tcPr>
          <w:p w:rsidR="003B2CC6" w:rsidRPr="00EB4A49" w:rsidRDefault="003B2CC6" w:rsidP="00C44590"/>
        </w:tc>
        <w:tc>
          <w:tcPr>
            <w:tcW w:w="1387" w:type="dxa"/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23</w:t>
            </w:r>
            <w:r w:rsidRPr="001805FD">
              <w:t xml:space="preserve"> год</w:t>
            </w:r>
          </w:p>
        </w:tc>
        <w:tc>
          <w:tcPr>
            <w:tcW w:w="1329" w:type="dxa"/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315" w:type="dxa"/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</w:tr>
    </w:tbl>
    <w:p w:rsidR="003B2CC6" w:rsidRPr="003A1EA1" w:rsidRDefault="003B2CC6" w:rsidP="006F336B">
      <w:pPr>
        <w:widowControl w:val="0"/>
        <w:autoSpaceDE w:val="0"/>
        <w:autoSpaceDN w:val="0"/>
        <w:adjustRightInd w:val="0"/>
        <w:jc w:val="both"/>
        <w:rPr>
          <w:sz w:val="2"/>
          <w:szCs w:val="2"/>
        </w:rPr>
      </w:pPr>
    </w:p>
    <w:tbl>
      <w:tblPr>
        <w:tblW w:w="9957" w:type="dxa"/>
        <w:tblInd w:w="-106" w:type="dxa"/>
        <w:tblLook w:val="00A0"/>
      </w:tblPr>
      <w:tblGrid>
        <w:gridCol w:w="500"/>
        <w:gridCol w:w="2710"/>
        <w:gridCol w:w="2711"/>
        <w:gridCol w:w="1386"/>
        <w:gridCol w:w="1330"/>
        <w:gridCol w:w="1320"/>
      </w:tblGrid>
      <w:tr w:rsidR="003B2CC6" w:rsidRPr="003A1EA1">
        <w:trPr>
          <w:cantSplit/>
          <w:trHeight w:val="20"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3A1EA1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1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3A1EA1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2</w:t>
            </w:r>
          </w:p>
        </w:tc>
        <w:tc>
          <w:tcPr>
            <w:tcW w:w="2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7E2BA6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7E2BA6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4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7E2BA6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3A1E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3B2CC6" w:rsidRPr="003A1EA1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Командировочные и иные выплаты</w:t>
            </w:r>
          </w:p>
        </w:tc>
        <w:tc>
          <w:tcPr>
            <w:tcW w:w="2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50B23">
            <w:pPr>
              <w:jc w:val="right"/>
              <w:rPr>
                <w:color w:val="00000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50B23">
            <w:pPr>
              <w:jc w:val="right"/>
              <w:rPr>
                <w:color w:val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right"/>
              <w:rPr>
                <w:color w:val="000000"/>
              </w:rPr>
            </w:pPr>
          </w:p>
        </w:tc>
      </w:tr>
      <w:tr w:rsidR="003B2CC6" w:rsidRPr="003A1EA1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органах местного самоуправления  муниципальных  районов</w:t>
            </w:r>
          </w:p>
        </w:tc>
        <w:tc>
          <w:tcPr>
            <w:tcW w:w="27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Должностное лицо, муниципальный служащий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1 413,91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1 470,47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1 529,29</w:t>
            </w:r>
          </w:p>
        </w:tc>
      </w:tr>
      <w:tr w:rsidR="003B2CC6" w:rsidRPr="003A1EA1">
        <w:trPr>
          <w:cantSplit/>
          <w:trHeight w:val="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органах местного самоуправления поселений</w:t>
            </w:r>
          </w:p>
        </w:tc>
        <w:tc>
          <w:tcPr>
            <w:tcW w:w="271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816,47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849,13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A330C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883,10</w:t>
            </w:r>
          </w:p>
        </w:tc>
      </w:tr>
      <w:tr w:rsidR="003B2CC6" w:rsidRPr="003A1EA1">
        <w:trPr>
          <w:cantSplit/>
          <w:trHeight w:val="20"/>
        </w:trPr>
        <w:tc>
          <w:tcPr>
            <w:tcW w:w="995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B2CC6" w:rsidRDefault="003B2CC6" w:rsidP="00EB4A49">
            <w:pPr>
              <w:ind w:left="-74"/>
              <w:jc w:val="both"/>
            </w:pPr>
            <w:r>
              <w:t>__________________________</w:t>
            </w:r>
          </w:p>
          <w:p w:rsidR="003B2CC6" w:rsidRDefault="003B2CC6" w:rsidP="003A1EA1">
            <w:pPr>
              <w:jc w:val="both"/>
            </w:pPr>
            <w:r w:rsidRPr="003A1EA1">
              <w:t>* Из общей суммы командировочных расходов 20% планируется на выплату суточных при служебных командировках, 40% на оплату проезда при служебных командировках, 40% на оплату найма жилых помещений при служебных командировках</w:t>
            </w:r>
          </w:p>
          <w:p w:rsidR="003B2CC6" w:rsidRPr="003A1EA1" w:rsidRDefault="003B2CC6" w:rsidP="003A1EA1">
            <w:pPr>
              <w:jc w:val="both"/>
            </w:pPr>
          </w:p>
        </w:tc>
      </w:tr>
    </w:tbl>
    <w:p w:rsidR="003B2CC6" w:rsidRPr="005207BD" w:rsidRDefault="003B2CC6" w:rsidP="008D3840">
      <w:pPr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10</w:t>
      </w:r>
    </w:p>
    <w:p w:rsidR="003B2CC6" w:rsidRDefault="003B2CC6" w:rsidP="008D384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  <w:r w:rsidRPr="005207BD">
        <w:rPr>
          <w:sz w:val="24"/>
          <w:szCs w:val="24"/>
        </w:rPr>
        <w:t>Нормативы расходов</w:t>
      </w:r>
    </w:p>
    <w:p w:rsidR="003B2CC6" w:rsidRDefault="003B2CC6" w:rsidP="008D3840">
      <w:pPr>
        <w:ind w:firstLine="720"/>
        <w:jc w:val="both"/>
        <w:rPr>
          <w:sz w:val="24"/>
          <w:szCs w:val="24"/>
        </w:rPr>
      </w:pPr>
      <w:r w:rsidRPr="005207BD">
        <w:rPr>
          <w:sz w:val="24"/>
          <w:szCs w:val="24"/>
        </w:rPr>
        <w:t xml:space="preserve"> на санаторно-курортное лечение (включая проезд и отчисления во внебюджетные </w:t>
      </w:r>
      <w:r>
        <w:rPr>
          <w:sz w:val="24"/>
          <w:szCs w:val="24"/>
        </w:rPr>
        <w:t xml:space="preserve">  </w:t>
      </w:r>
      <w:r w:rsidRPr="005207BD">
        <w:rPr>
          <w:sz w:val="24"/>
          <w:szCs w:val="24"/>
        </w:rPr>
        <w:t xml:space="preserve">фонды) Главы муниципального района </w:t>
      </w:r>
    </w:p>
    <w:p w:rsidR="003B2CC6" w:rsidRPr="005207BD" w:rsidRDefault="003B2CC6" w:rsidP="008D3840">
      <w:pPr>
        <w:ind w:firstLine="720"/>
        <w:jc w:val="both"/>
        <w:rPr>
          <w:sz w:val="24"/>
          <w:szCs w:val="24"/>
        </w:rPr>
      </w:pPr>
    </w:p>
    <w:tbl>
      <w:tblPr>
        <w:tblW w:w="9972" w:type="dxa"/>
        <w:tblInd w:w="-106" w:type="dxa"/>
        <w:tblLook w:val="0000"/>
      </w:tblPr>
      <w:tblGrid>
        <w:gridCol w:w="513"/>
        <w:gridCol w:w="2716"/>
        <w:gridCol w:w="2716"/>
        <w:gridCol w:w="1387"/>
        <w:gridCol w:w="1324"/>
        <w:gridCol w:w="1316"/>
      </w:tblGrid>
      <w:tr w:rsidR="003B2CC6" w:rsidRPr="00B334CC">
        <w:trPr>
          <w:cantSplit/>
          <w:trHeight w:val="2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C44590">
            <w:pPr>
              <w:jc w:val="center"/>
            </w:pPr>
            <w:r w:rsidRPr="00EB4A49">
              <w:t>№ п/п</w:t>
            </w:r>
          </w:p>
        </w:tc>
        <w:tc>
          <w:tcPr>
            <w:tcW w:w="2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C44590">
            <w:pPr>
              <w:jc w:val="center"/>
            </w:pPr>
            <w:r w:rsidRPr="00EB4A49">
              <w:t>Наименование показателя</w:t>
            </w:r>
          </w:p>
        </w:tc>
        <w:tc>
          <w:tcPr>
            <w:tcW w:w="2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C44590">
            <w:pPr>
              <w:jc w:val="center"/>
            </w:pPr>
            <w:r>
              <w:t>Контингент</w:t>
            </w:r>
          </w:p>
        </w:tc>
        <w:tc>
          <w:tcPr>
            <w:tcW w:w="40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C44590">
            <w:pPr>
              <w:jc w:val="center"/>
            </w:pPr>
            <w:r w:rsidRPr="00EB4A49">
              <w:t xml:space="preserve">Норматив </w:t>
            </w:r>
            <w:r>
              <w:t>на единицу контингента</w:t>
            </w:r>
            <w:r w:rsidRPr="00EB4A49">
              <w:t>,  рублей в год</w:t>
            </w:r>
          </w:p>
        </w:tc>
      </w:tr>
      <w:tr w:rsidR="003B2CC6" w:rsidRPr="00B334CC">
        <w:trPr>
          <w:cantSplit/>
          <w:trHeight w:val="21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EB4A49" w:rsidRDefault="003B2CC6" w:rsidP="00C44590"/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EB4A49" w:rsidRDefault="003B2CC6" w:rsidP="00C44590"/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EB4A49" w:rsidRDefault="003B2CC6" w:rsidP="00C44590"/>
        </w:tc>
        <w:tc>
          <w:tcPr>
            <w:tcW w:w="1387" w:type="dxa"/>
            <w:tcBorders>
              <w:top w:val="nil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23</w:t>
            </w:r>
            <w:r w:rsidRPr="001805FD">
              <w:t xml:space="preserve"> год</w:t>
            </w:r>
          </w:p>
        </w:tc>
        <w:tc>
          <w:tcPr>
            <w:tcW w:w="1324" w:type="dxa"/>
            <w:tcBorders>
              <w:top w:val="nil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316" w:type="dxa"/>
            <w:tcBorders>
              <w:top w:val="nil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</w:tr>
    </w:tbl>
    <w:p w:rsidR="003B2CC6" w:rsidRPr="008D3840" w:rsidRDefault="003B2CC6" w:rsidP="006F336B">
      <w:pPr>
        <w:widowControl w:val="0"/>
        <w:autoSpaceDE w:val="0"/>
        <w:autoSpaceDN w:val="0"/>
        <w:adjustRightInd w:val="0"/>
        <w:jc w:val="both"/>
        <w:rPr>
          <w:sz w:val="2"/>
          <w:szCs w:val="2"/>
        </w:rPr>
      </w:pPr>
    </w:p>
    <w:tbl>
      <w:tblPr>
        <w:tblW w:w="9948" w:type="dxa"/>
        <w:tblInd w:w="-106" w:type="dxa"/>
        <w:tblLook w:val="00A0"/>
      </w:tblPr>
      <w:tblGrid>
        <w:gridCol w:w="500"/>
        <w:gridCol w:w="2715"/>
        <w:gridCol w:w="2715"/>
        <w:gridCol w:w="1386"/>
        <w:gridCol w:w="1326"/>
        <w:gridCol w:w="1306"/>
      </w:tblGrid>
      <w:tr w:rsidR="003B2CC6" w:rsidRPr="008D3840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8D3840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1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8D3840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2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7E2BA6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7E2BA6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4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7E2BA6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5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8D38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3B2CC6" w:rsidRPr="008D3840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Санаторно-курортное лечение (включая проезд и отчисления во внебюджетные фонды) 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Глава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88 800,00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88 800,00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88 800,00</w:t>
            </w:r>
          </w:p>
        </w:tc>
      </w:tr>
    </w:tbl>
    <w:p w:rsidR="003B2CC6" w:rsidRDefault="003B2CC6" w:rsidP="00271F8E">
      <w:pPr>
        <w:jc w:val="right"/>
        <w:rPr>
          <w:sz w:val="28"/>
          <w:szCs w:val="28"/>
        </w:rPr>
      </w:pPr>
    </w:p>
    <w:p w:rsidR="003B2CC6" w:rsidRPr="005207BD" w:rsidRDefault="003B2CC6" w:rsidP="007B56E0">
      <w:pPr>
        <w:spacing w:line="247" w:lineRule="auto"/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11</w:t>
      </w:r>
    </w:p>
    <w:p w:rsidR="003B2CC6" w:rsidRDefault="003B2CC6" w:rsidP="007B56E0">
      <w:pPr>
        <w:spacing w:line="247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 w:rsidRPr="005207BD">
        <w:rPr>
          <w:sz w:val="24"/>
          <w:szCs w:val="24"/>
        </w:rPr>
        <w:t>Нормативы расходов</w:t>
      </w:r>
    </w:p>
    <w:p w:rsidR="003B2CC6" w:rsidRDefault="003B2CC6" w:rsidP="007B56E0">
      <w:pPr>
        <w:spacing w:line="247" w:lineRule="auto"/>
        <w:ind w:firstLine="720"/>
        <w:jc w:val="both"/>
        <w:rPr>
          <w:sz w:val="24"/>
          <w:szCs w:val="24"/>
        </w:rPr>
      </w:pPr>
      <w:r w:rsidRPr="005207BD">
        <w:rPr>
          <w:sz w:val="24"/>
          <w:szCs w:val="24"/>
        </w:rPr>
        <w:t xml:space="preserve"> на закупку товаров, работ, услуг  для обеспечения муниципальных  нужд</w:t>
      </w:r>
    </w:p>
    <w:p w:rsidR="003B2CC6" w:rsidRPr="005207BD" w:rsidRDefault="003B2CC6" w:rsidP="007B56E0">
      <w:pPr>
        <w:spacing w:line="247" w:lineRule="auto"/>
        <w:ind w:firstLine="720"/>
        <w:jc w:val="both"/>
        <w:rPr>
          <w:sz w:val="24"/>
          <w:szCs w:val="24"/>
        </w:rPr>
      </w:pPr>
    </w:p>
    <w:tbl>
      <w:tblPr>
        <w:tblW w:w="9971" w:type="dxa"/>
        <w:tblInd w:w="-106" w:type="dxa"/>
        <w:tblLook w:val="0000"/>
      </w:tblPr>
      <w:tblGrid>
        <w:gridCol w:w="514"/>
        <w:gridCol w:w="2715"/>
        <w:gridCol w:w="2716"/>
        <w:gridCol w:w="1387"/>
        <w:gridCol w:w="1324"/>
        <w:gridCol w:w="1315"/>
      </w:tblGrid>
      <w:tr w:rsidR="003B2CC6" w:rsidRPr="001805FD">
        <w:trPr>
          <w:cantSplit/>
          <w:trHeight w:val="20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7B56E0">
            <w:pPr>
              <w:spacing w:line="247" w:lineRule="auto"/>
              <w:jc w:val="center"/>
            </w:pPr>
            <w:r w:rsidRPr="00EB4A49">
              <w:t>№ п/п</w:t>
            </w:r>
          </w:p>
        </w:tc>
        <w:tc>
          <w:tcPr>
            <w:tcW w:w="2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7E2BA6">
            <w:pPr>
              <w:jc w:val="center"/>
            </w:pPr>
            <w:r w:rsidRPr="00EB4A49">
              <w:t>Наименование показателя</w:t>
            </w:r>
          </w:p>
        </w:tc>
        <w:tc>
          <w:tcPr>
            <w:tcW w:w="2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7E2BA6">
            <w:pPr>
              <w:jc w:val="center"/>
            </w:pPr>
            <w:r>
              <w:t>Контингент</w:t>
            </w:r>
          </w:p>
        </w:tc>
        <w:tc>
          <w:tcPr>
            <w:tcW w:w="40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7B56E0">
            <w:pPr>
              <w:spacing w:line="247" w:lineRule="auto"/>
              <w:jc w:val="center"/>
            </w:pPr>
            <w:r w:rsidRPr="00EB4A49">
              <w:t xml:space="preserve">Норматив  на </w:t>
            </w:r>
            <w:r>
              <w:t xml:space="preserve"> единицу контингента</w:t>
            </w:r>
            <w:r w:rsidRPr="00EB4A49">
              <w:t>, рублей в год</w:t>
            </w:r>
          </w:p>
        </w:tc>
      </w:tr>
      <w:tr w:rsidR="003B2CC6" w:rsidRPr="001805FD">
        <w:trPr>
          <w:cantSplit/>
          <w:trHeight w:val="309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EB4A49" w:rsidRDefault="003B2CC6" w:rsidP="007B56E0">
            <w:pPr>
              <w:spacing w:line="247" w:lineRule="auto"/>
            </w:pPr>
          </w:p>
        </w:tc>
        <w:tc>
          <w:tcPr>
            <w:tcW w:w="2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EB4A49" w:rsidRDefault="003B2CC6" w:rsidP="007B56E0">
            <w:pPr>
              <w:spacing w:line="247" w:lineRule="auto"/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EB4A49" w:rsidRDefault="003B2CC6" w:rsidP="007B56E0">
            <w:pPr>
              <w:spacing w:line="247" w:lineRule="auto"/>
            </w:pPr>
          </w:p>
        </w:tc>
        <w:tc>
          <w:tcPr>
            <w:tcW w:w="1387" w:type="dxa"/>
            <w:tcBorders>
              <w:top w:val="nil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23</w:t>
            </w:r>
            <w:r w:rsidRPr="001805FD">
              <w:t xml:space="preserve"> год</w:t>
            </w:r>
          </w:p>
        </w:tc>
        <w:tc>
          <w:tcPr>
            <w:tcW w:w="1324" w:type="dxa"/>
            <w:tcBorders>
              <w:top w:val="nil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315" w:type="dxa"/>
            <w:tcBorders>
              <w:top w:val="nil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</w:tr>
    </w:tbl>
    <w:p w:rsidR="003B2CC6" w:rsidRPr="001805FD" w:rsidRDefault="003B2CC6" w:rsidP="007B56E0">
      <w:pPr>
        <w:widowControl w:val="0"/>
        <w:autoSpaceDE w:val="0"/>
        <w:autoSpaceDN w:val="0"/>
        <w:adjustRightInd w:val="0"/>
        <w:spacing w:line="247" w:lineRule="auto"/>
        <w:jc w:val="both"/>
        <w:rPr>
          <w:sz w:val="2"/>
          <w:szCs w:val="2"/>
        </w:rPr>
      </w:pPr>
    </w:p>
    <w:tbl>
      <w:tblPr>
        <w:tblW w:w="9966" w:type="dxa"/>
        <w:tblInd w:w="-106" w:type="dxa"/>
        <w:tblLook w:val="00A0"/>
      </w:tblPr>
      <w:tblGrid>
        <w:gridCol w:w="500"/>
        <w:gridCol w:w="2715"/>
        <w:gridCol w:w="2715"/>
        <w:gridCol w:w="1386"/>
        <w:gridCol w:w="1330"/>
        <w:gridCol w:w="1320"/>
      </w:tblGrid>
      <w:tr w:rsidR="003B2CC6" w:rsidRPr="001805FD">
        <w:trPr>
          <w:cantSplit/>
          <w:trHeight w:val="20"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1805FD" w:rsidRDefault="003B2CC6" w:rsidP="007B56E0">
            <w:pPr>
              <w:spacing w:line="247" w:lineRule="auto"/>
              <w:jc w:val="center"/>
              <w:rPr>
                <w:b/>
                <w:bCs/>
              </w:rPr>
            </w:pPr>
            <w:r w:rsidRPr="001805FD">
              <w:rPr>
                <w:b/>
                <w:bCs/>
              </w:rPr>
              <w:t>1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1805FD" w:rsidRDefault="003B2CC6" w:rsidP="007B56E0">
            <w:pPr>
              <w:spacing w:line="247" w:lineRule="auto"/>
              <w:jc w:val="center"/>
              <w:rPr>
                <w:b/>
                <w:bCs/>
              </w:rPr>
            </w:pPr>
            <w:r w:rsidRPr="001805FD">
              <w:rPr>
                <w:b/>
                <w:bCs/>
              </w:rPr>
              <w:t>2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1805FD" w:rsidRDefault="003B2CC6" w:rsidP="007B56E0">
            <w:pPr>
              <w:spacing w:line="247" w:lineRule="auto"/>
              <w:jc w:val="center"/>
              <w:rPr>
                <w:b/>
                <w:bCs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1805FD" w:rsidRDefault="003B2CC6" w:rsidP="007B56E0">
            <w:pPr>
              <w:spacing w:line="247" w:lineRule="auto"/>
              <w:jc w:val="center"/>
              <w:rPr>
                <w:b/>
                <w:bCs/>
              </w:rPr>
            </w:pPr>
            <w:r w:rsidRPr="001805FD">
              <w:rPr>
                <w:b/>
                <w:bCs/>
              </w:rPr>
              <w:t>3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1805FD" w:rsidRDefault="003B2CC6" w:rsidP="007B56E0">
            <w:pPr>
              <w:spacing w:line="247" w:lineRule="auto"/>
              <w:jc w:val="center"/>
              <w:rPr>
                <w:b/>
                <w:bCs/>
              </w:rPr>
            </w:pPr>
            <w:r w:rsidRPr="001805FD">
              <w:rPr>
                <w:b/>
                <w:bCs/>
              </w:rPr>
              <w:t>4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1805FD" w:rsidRDefault="003B2CC6" w:rsidP="007B56E0">
            <w:pPr>
              <w:spacing w:line="247" w:lineRule="auto"/>
              <w:jc w:val="center"/>
              <w:rPr>
                <w:b/>
                <w:bCs/>
              </w:rPr>
            </w:pPr>
            <w:r w:rsidRPr="001805FD">
              <w:rPr>
                <w:b/>
                <w:bCs/>
              </w:rPr>
              <w:t>5</w:t>
            </w:r>
          </w:p>
        </w:tc>
      </w:tr>
      <w:tr w:rsidR="003B2CC6" w:rsidRPr="001805FD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Оплата услуг связи: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50B23">
            <w:pPr>
              <w:jc w:val="right"/>
              <w:rPr>
                <w:color w:val="00000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50B23">
            <w:pPr>
              <w:jc w:val="right"/>
              <w:rPr>
                <w:color w:val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right"/>
              <w:rPr>
                <w:color w:val="000000"/>
              </w:rPr>
            </w:pPr>
          </w:p>
        </w:tc>
      </w:tr>
      <w:tr w:rsidR="003B2CC6" w:rsidRPr="001805FD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органах местного самоуправления  муниципальных районов</w:t>
            </w:r>
          </w:p>
        </w:tc>
        <w:tc>
          <w:tcPr>
            <w:tcW w:w="27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Должностное лицо, муниципальный служащий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8 164,39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8 490,97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8 830,61</w:t>
            </w:r>
          </w:p>
        </w:tc>
      </w:tr>
      <w:tr w:rsidR="003B2CC6" w:rsidRPr="001805FD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органах местного самоуправления  поселений</w:t>
            </w:r>
          </w:p>
        </w:tc>
        <w:tc>
          <w:tcPr>
            <w:tcW w:w="27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jc w:val="both"/>
              <w:rPr>
                <w:color w:val="00000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4 182,74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4 350,05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4 524,05</w:t>
            </w:r>
          </w:p>
        </w:tc>
      </w:tr>
      <w:tr w:rsidR="003B2CC6" w:rsidRPr="001805FD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Приобретение материальных запасов, за исключением расходов на оплату бензина, дизельного или иного топлива для автотранспортных средств: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right"/>
              <w:rPr>
                <w:color w:val="000000"/>
              </w:rPr>
            </w:pPr>
          </w:p>
        </w:tc>
      </w:tr>
      <w:tr w:rsidR="003B2CC6" w:rsidRPr="001805FD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органах местного самоуправления  муниципальных районов</w:t>
            </w:r>
          </w:p>
        </w:tc>
        <w:tc>
          <w:tcPr>
            <w:tcW w:w="27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Должностное лицо, муниципальный служащий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1 413,91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1 470,47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1529,29</w:t>
            </w:r>
          </w:p>
        </w:tc>
      </w:tr>
      <w:tr w:rsidR="003B2CC6" w:rsidRPr="001805FD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органах местного самоуправления  поселений</w:t>
            </w:r>
          </w:p>
        </w:tc>
        <w:tc>
          <w:tcPr>
            <w:tcW w:w="27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jc w:val="both"/>
              <w:rPr>
                <w:color w:val="00000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816,47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849,13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883,10</w:t>
            </w:r>
          </w:p>
        </w:tc>
      </w:tr>
      <w:tr w:rsidR="003B2CC6" w:rsidRPr="001805FD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Оплата прочих работ, услуг: 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right"/>
              <w:rPr>
                <w:color w:val="000000"/>
              </w:rPr>
            </w:pPr>
          </w:p>
        </w:tc>
      </w:tr>
      <w:tr w:rsidR="003B2CC6" w:rsidRPr="001805FD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3.1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органах местного самоуправления  муниципальных районов</w:t>
            </w:r>
          </w:p>
        </w:tc>
        <w:tc>
          <w:tcPr>
            <w:tcW w:w="27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Должностное лицо, муниципальный служащий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1 425,70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1 482,73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1 542,04</w:t>
            </w:r>
          </w:p>
        </w:tc>
      </w:tr>
      <w:tr w:rsidR="003B2CC6" w:rsidRPr="001805FD">
        <w:trPr>
          <w:cantSplit/>
          <w:trHeight w:val="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3.2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органах местного самоуправления  поселений</w:t>
            </w:r>
          </w:p>
        </w:tc>
        <w:tc>
          <w:tcPr>
            <w:tcW w:w="27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jc w:val="both"/>
              <w:rPr>
                <w:color w:val="000000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726,57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755,63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785,86</w:t>
            </w:r>
          </w:p>
        </w:tc>
      </w:tr>
    </w:tbl>
    <w:p w:rsidR="003B2CC6" w:rsidRDefault="003B2CC6" w:rsidP="007B56E0">
      <w:pPr>
        <w:spacing w:line="247" w:lineRule="auto"/>
        <w:jc w:val="right"/>
        <w:rPr>
          <w:sz w:val="28"/>
          <w:szCs w:val="28"/>
        </w:rPr>
      </w:pPr>
    </w:p>
    <w:p w:rsidR="003B2CC6" w:rsidRPr="00C22FD6" w:rsidRDefault="003B2CC6" w:rsidP="007B56E0">
      <w:pPr>
        <w:spacing w:line="247" w:lineRule="auto"/>
        <w:jc w:val="right"/>
        <w:rPr>
          <w:b/>
          <w:bCs/>
          <w:sz w:val="24"/>
          <w:szCs w:val="24"/>
        </w:rPr>
      </w:pPr>
      <w:r w:rsidRPr="00C22FD6">
        <w:rPr>
          <w:b/>
          <w:bCs/>
          <w:sz w:val="24"/>
          <w:szCs w:val="24"/>
        </w:rPr>
        <w:t>Таблица 12</w:t>
      </w:r>
    </w:p>
    <w:p w:rsidR="003B2CC6" w:rsidRDefault="003B2CC6" w:rsidP="007B56E0">
      <w:pPr>
        <w:spacing w:line="247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r w:rsidRPr="005207BD">
        <w:rPr>
          <w:sz w:val="24"/>
          <w:szCs w:val="24"/>
        </w:rPr>
        <w:t>Норматив расходов</w:t>
      </w:r>
    </w:p>
    <w:p w:rsidR="003B2CC6" w:rsidRDefault="003B2CC6" w:rsidP="007B56E0">
      <w:pPr>
        <w:spacing w:line="247" w:lineRule="auto"/>
        <w:ind w:firstLine="720"/>
        <w:jc w:val="both"/>
        <w:rPr>
          <w:sz w:val="24"/>
          <w:szCs w:val="24"/>
        </w:rPr>
      </w:pPr>
      <w:r w:rsidRPr="005207BD">
        <w:rPr>
          <w:sz w:val="24"/>
          <w:szCs w:val="24"/>
        </w:rPr>
        <w:t xml:space="preserve"> на осуществление текущего ремонта и технического обслуживания автомобильного транспорта, обслуживающего администрацию муниципального района*</w:t>
      </w:r>
    </w:p>
    <w:p w:rsidR="003B2CC6" w:rsidRPr="005207BD" w:rsidRDefault="003B2CC6" w:rsidP="007B56E0">
      <w:pPr>
        <w:spacing w:line="247" w:lineRule="auto"/>
        <w:ind w:firstLine="720"/>
        <w:jc w:val="both"/>
        <w:rPr>
          <w:sz w:val="24"/>
          <w:szCs w:val="24"/>
        </w:rPr>
      </w:pPr>
    </w:p>
    <w:tbl>
      <w:tblPr>
        <w:tblW w:w="9971" w:type="dxa"/>
        <w:tblInd w:w="-106" w:type="dxa"/>
        <w:tblLook w:val="0000"/>
      </w:tblPr>
      <w:tblGrid>
        <w:gridCol w:w="514"/>
        <w:gridCol w:w="2713"/>
        <w:gridCol w:w="2713"/>
        <w:gridCol w:w="1387"/>
        <w:gridCol w:w="1329"/>
        <w:gridCol w:w="1315"/>
      </w:tblGrid>
      <w:tr w:rsidR="003B2CC6" w:rsidRPr="00B334CC">
        <w:trPr>
          <w:cantSplit/>
          <w:trHeight w:val="20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7B56E0">
            <w:pPr>
              <w:spacing w:line="247" w:lineRule="auto"/>
              <w:jc w:val="center"/>
            </w:pPr>
            <w:r w:rsidRPr="00EB4A49">
              <w:t>№ п/п</w:t>
            </w:r>
          </w:p>
        </w:tc>
        <w:tc>
          <w:tcPr>
            <w:tcW w:w="2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7B56E0">
            <w:pPr>
              <w:spacing w:line="247" w:lineRule="auto"/>
              <w:jc w:val="center"/>
            </w:pPr>
            <w:r w:rsidRPr="00EB4A49">
              <w:t>Наименование показателя</w:t>
            </w:r>
          </w:p>
        </w:tc>
        <w:tc>
          <w:tcPr>
            <w:tcW w:w="2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7B56E0">
            <w:pPr>
              <w:spacing w:line="247" w:lineRule="auto"/>
              <w:jc w:val="center"/>
            </w:pPr>
            <w:r>
              <w:t>Контингент</w:t>
            </w:r>
          </w:p>
        </w:tc>
        <w:tc>
          <w:tcPr>
            <w:tcW w:w="40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7B56E0">
            <w:pPr>
              <w:spacing w:line="247" w:lineRule="auto"/>
              <w:jc w:val="center"/>
            </w:pPr>
            <w:r w:rsidRPr="00EB4A49">
              <w:t xml:space="preserve">Норматив </w:t>
            </w:r>
            <w:r>
              <w:t xml:space="preserve"> </w:t>
            </w:r>
            <w:r w:rsidRPr="00EB4A49">
              <w:t xml:space="preserve">на единицу </w:t>
            </w:r>
            <w:r>
              <w:t>контингента</w:t>
            </w:r>
            <w:r w:rsidRPr="00EB4A49">
              <w:t>, рублей</w:t>
            </w:r>
            <w:r>
              <w:t xml:space="preserve"> в год</w:t>
            </w:r>
          </w:p>
        </w:tc>
      </w:tr>
      <w:tr w:rsidR="003B2CC6" w:rsidRPr="00B334CC">
        <w:trPr>
          <w:cantSplit/>
          <w:trHeight w:val="473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EB4A49" w:rsidRDefault="003B2CC6" w:rsidP="007B56E0">
            <w:pPr>
              <w:spacing w:line="247" w:lineRule="auto"/>
            </w:pPr>
          </w:p>
        </w:tc>
        <w:tc>
          <w:tcPr>
            <w:tcW w:w="2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EB4A49" w:rsidRDefault="003B2CC6" w:rsidP="007B56E0">
            <w:pPr>
              <w:spacing w:line="247" w:lineRule="auto"/>
            </w:pPr>
          </w:p>
        </w:tc>
        <w:tc>
          <w:tcPr>
            <w:tcW w:w="2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EB4A49" w:rsidRDefault="003B2CC6" w:rsidP="007B56E0">
            <w:pPr>
              <w:spacing w:line="247" w:lineRule="auto"/>
            </w:pPr>
          </w:p>
        </w:tc>
        <w:tc>
          <w:tcPr>
            <w:tcW w:w="1387" w:type="dxa"/>
            <w:tcBorders>
              <w:top w:val="nil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23</w:t>
            </w:r>
            <w:r w:rsidRPr="001805FD">
              <w:t xml:space="preserve"> год</w:t>
            </w:r>
          </w:p>
        </w:tc>
        <w:tc>
          <w:tcPr>
            <w:tcW w:w="1329" w:type="dxa"/>
            <w:tcBorders>
              <w:top w:val="nil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315" w:type="dxa"/>
            <w:tcBorders>
              <w:top w:val="nil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</w:tr>
    </w:tbl>
    <w:p w:rsidR="003B2CC6" w:rsidRPr="00076F3B" w:rsidRDefault="003B2CC6" w:rsidP="007B56E0">
      <w:pPr>
        <w:widowControl w:val="0"/>
        <w:autoSpaceDE w:val="0"/>
        <w:autoSpaceDN w:val="0"/>
        <w:adjustRightInd w:val="0"/>
        <w:spacing w:line="247" w:lineRule="auto"/>
        <w:jc w:val="both"/>
        <w:rPr>
          <w:sz w:val="2"/>
          <w:szCs w:val="2"/>
        </w:rPr>
      </w:pPr>
    </w:p>
    <w:tbl>
      <w:tblPr>
        <w:tblW w:w="9953" w:type="dxa"/>
        <w:tblInd w:w="-106" w:type="dxa"/>
        <w:tblLook w:val="00A0"/>
      </w:tblPr>
      <w:tblGrid>
        <w:gridCol w:w="504"/>
        <w:gridCol w:w="2715"/>
        <w:gridCol w:w="2716"/>
        <w:gridCol w:w="1386"/>
        <w:gridCol w:w="1330"/>
        <w:gridCol w:w="1302"/>
      </w:tblGrid>
      <w:tr w:rsidR="003B2CC6" w:rsidRPr="00076F3B">
        <w:trPr>
          <w:cantSplit/>
          <w:trHeight w:val="20"/>
          <w:tblHeader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7B56E0">
            <w:pPr>
              <w:spacing w:line="247" w:lineRule="auto"/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1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7B56E0">
            <w:pPr>
              <w:spacing w:line="247" w:lineRule="auto"/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2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7E2BA6">
            <w:pPr>
              <w:spacing w:line="247" w:lineRule="auto"/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7E2BA6">
            <w:pPr>
              <w:spacing w:line="247" w:lineRule="auto"/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4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7E2BA6">
            <w:pPr>
              <w:spacing w:line="247" w:lineRule="auto"/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7B56E0">
            <w:pPr>
              <w:spacing w:line="247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3B2CC6" w:rsidRPr="00076F3B">
        <w:trPr>
          <w:cantSplit/>
          <w:trHeight w:val="2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Текущий ремонт и техническое обслуживание автомобильного транспорта, обслуживающего администрацию муниципального района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Автомобильный транспорт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4 389,67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4 565,26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21CE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4 747,87</w:t>
            </w:r>
          </w:p>
        </w:tc>
      </w:tr>
      <w:tr w:rsidR="003B2CC6" w:rsidRPr="00076F3B">
        <w:trPr>
          <w:cantSplit/>
          <w:trHeight w:val="20"/>
        </w:trPr>
        <w:tc>
          <w:tcPr>
            <w:tcW w:w="99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B2CC6" w:rsidRDefault="003B2CC6" w:rsidP="00CA4802">
            <w:pPr>
              <w:pBdr>
                <w:bottom w:val="single" w:sz="12" w:space="1" w:color="auto"/>
              </w:pBdr>
              <w:ind w:left="-74"/>
            </w:pPr>
          </w:p>
          <w:p w:rsidR="003B2CC6" w:rsidRDefault="003B2CC6" w:rsidP="00CA4802">
            <w:pPr>
              <w:ind w:left="-74"/>
            </w:pPr>
          </w:p>
          <w:p w:rsidR="003B2CC6" w:rsidRDefault="003B2CC6" w:rsidP="00CA4802">
            <w:pPr>
              <w:ind w:left="-74"/>
            </w:pPr>
          </w:p>
          <w:p w:rsidR="003B2CC6" w:rsidRDefault="003B2CC6" w:rsidP="00CA4802">
            <w:pPr>
              <w:spacing w:line="247" w:lineRule="auto"/>
              <w:jc w:val="both"/>
            </w:pPr>
            <w:r w:rsidRPr="00076F3B">
              <w:t xml:space="preserve">* </w:t>
            </w:r>
            <w:r>
              <w:t xml:space="preserve"> Из общей суммы расходов </w:t>
            </w:r>
            <w:r w:rsidRPr="00076F3B">
              <w:t xml:space="preserve">50% </w:t>
            </w:r>
            <w:r>
              <w:t>- н</w:t>
            </w:r>
            <w:r w:rsidRPr="00076F3B">
              <w:t xml:space="preserve">а оплату услуг по текущему ремонту и техническому обслуживанию автотранспортных средств, оказываемых сторонними организациями (статья КОСГУ 225), </w:t>
            </w:r>
            <w:r>
              <w:t xml:space="preserve"> и </w:t>
            </w:r>
            <w:r w:rsidRPr="00076F3B">
              <w:t xml:space="preserve">50% </w:t>
            </w:r>
            <w:r>
              <w:t xml:space="preserve">- </w:t>
            </w:r>
            <w:r w:rsidRPr="00076F3B">
              <w:t>на оплату договоров на приобретение запасных частей для автотрансп</w:t>
            </w:r>
            <w:r>
              <w:t>ортных средств (статья КОСГУ 346</w:t>
            </w:r>
            <w:r w:rsidRPr="00076F3B">
              <w:t>)</w:t>
            </w:r>
            <w:r>
              <w:t xml:space="preserve">. </w:t>
            </w:r>
          </w:p>
          <w:p w:rsidR="003B2CC6" w:rsidRPr="00180C13" w:rsidRDefault="003B2CC6" w:rsidP="00CA4802">
            <w:pPr>
              <w:spacing w:line="247" w:lineRule="auto"/>
              <w:jc w:val="both"/>
              <w:rPr>
                <w:sz w:val="2"/>
                <w:szCs w:val="2"/>
              </w:rPr>
            </w:pPr>
          </w:p>
        </w:tc>
      </w:tr>
      <w:tr w:rsidR="003B2CC6" w:rsidRPr="00076F3B">
        <w:trPr>
          <w:cantSplit/>
          <w:trHeight w:val="20"/>
        </w:trPr>
        <w:tc>
          <w:tcPr>
            <w:tcW w:w="995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B2CC6" w:rsidRDefault="003B2CC6" w:rsidP="00CA4802">
            <w:pPr>
              <w:ind w:left="-74"/>
            </w:pPr>
          </w:p>
        </w:tc>
      </w:tr>
    </w:tbl>
    <w:p w:rsidR="003B2CC6" w:rsidRDefault="003B2CC6" w:rsidP="007B56E0">
      <w:pPr>
        <w:spacing w:line="247" w:lineRule="auto"/>
        <w:jc w:val="right"/>
        <w:rPr>
          <w:sz w:val="28"/>
          <w:szCs w:val="28"/>
        </w:rPr>
      </w:pPr>
    </w:p>
    <w:p w:rsidR="003B2CC6" w:rsidRPr="005207BD" w:rsidRDefault="003B2CC6" w:rsidP="00ED544A">
      <w:pPr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13</w:t>
      </w:r>
    </w:p>
    <w:p w:rsidR="003B2CC6" w:rsidRDefault="003B2CC6" w:rsidP="00ED544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  <w:r w:rsidRPr="000717FD">
        <w:rPr>
          <w:sz w:val="24"/>
          <w:szCs w:val="24"/>
        </w:rPr>
        <w:t>Нормативы расходов</w:t>
      </w:r>
    </w:p>
    <w:p w:rsidR="003B2CC6" w:rsidRDefault="003B2CC6" w:rsidP="00ED544A">
      <w:pPr>
        <w:ind w:firstLine="720"/>
        <w:jc w:val="both"/>
        <w:rPr>
          <w:sz w:val="24"/>
          <w:szCs w:val="24"/>
        </w:rPr>
      </w:pPr>
      <w:r w:rsidRPr="000717FD">
        <w:rPr>
          <w:sz w:val="24"/>
          <w:szCs w:val="24"/>
        </w:rPr>
        <w:t xml:space="preserve"> на проведение мероприятий в области молодежной политики, физкультуры и спорта, мероприятий по организации отдыха детей в каникулярное время, включая мероприятия по обеспечению безопасности их жизни и здоровья, и на благоустройство территории</w:t>
      </w:r>
    </w:p>
    <w:p w:rsidR="003B2CC6" w:rsidRPr="000717FD" w:rsidRDefault="003B2CC6" w:rsidP="00ED544A">
      <w:pPr>
        <w:ind w:firstLine="720"/>
        <w:jc w:val="both"/>
        <w:rPr>
          <w:sz w:val="24"/>
          <w:szCs w:val="24"/>
        </w:rPr>
      </w:pPr>
    </w:p>
    <w:tbl>
      <w:tblPr>
        <w:tblW w:w="9923" w:type="dxa"/>
        <w:tblInd w:w="-106" w:type="dxa"/>
        <w:tblLayout w:type="fixed"/>
        <w:tblLook w:val="0000"/>
      </w:tblPr>
      <w:tblGrid>
        <w:gridCol w:w="514"/>
        <w:gridCol w:w="4349"/>
        <w:gridCol w:w="1082"/>
        <w:gridCol w:w="1387"/>
        <w:gridCol w:w="1287"/>
        <w:gridCol w:w="1304"/>
      </w:tblGrid>
      <w:tr w:rsidR="003B2CC6" w:rsidRPr="00B334CC">
        <w:trPr>
          <w:cantSplit/>
          <w:trHeight w:val="20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EC24C5">
            <w:pPr>
              <w:jc w:val="center"/>
            </w:pPr>
            <w:r w:rsidRPr="00EB4A49">
              <w:t>№ п/п</w:t>
            </w:r>
          </w:p>
        </w:tc>
        <w:tc>
          <w:tcPr>
            <w:tcW w:w="4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2CC6" w:rsidRPr="00EB4A49" w:rsidRDefault="003B2CC6" w:rsidP="00EC24C5">
            <w:pPr>
              <w:jc w:val="center"/>
            </w:pPr>
            <w:r w:rsidRPr="00EB4A49">
              <w:t xml:space="preserve">Наименование </w:t>
            </w:r>
            <w:r>
              <w:t>показателя</w:t>
            </w:r>
          </w:p>
        </w:tc>
        <w:tc>
          <w:tcPr>
            <w:tcW w:w="1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EC24C5">
            <w:pPr>
              <w:jc w:val="center"/>
            </w:pPr>
            <w:r>
              <w:t>Контингент</w:t>
            </w:r>
          </w:p>
        </w:tc>
        <w:tc>
          <w:tcPr>
            <w:tcW w:w="39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EC24C5">
            <w:pPr>
              <w:jc w:val="center"/>
            </w:pPr>
            <w:r w:rsidRPr="00EB4A49">
              <w:t xml:space="preserve">Норматив </w:t>
            </w:r>
            <w:r>
              <w:t>на единицу контингента</w:t>
            </w:r>
            <w:r w:rsidRPr="00EB4A49">
              <w:t>, рублей</w:t>
            </w:r>
            <w:r>
              <w:t xml:space="preserve"> в год</w:t>
            </w:r>
          </w:p>
        </w:tc>
      </w:tr>
      <w:tr w:rsidR="003B2CC6" w:rsidRPr="00B334CC">
        <w:trPr>
          <w:cantSplit/>
          <w:trHeight w:val="256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EB4A49" w:rsidRDefault="003B2CC6" w:rsidP="00EC24C5"/>
        </w:tc>
        <w:tc>
          <w:tcPr>
            <w:tcW w:w="434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EB4A49" w:rsidRDefault="003B2CC6" w:rsidP="00EC24C5"/>
        </w:tc>
        <w:tc>
          <w:tcPr>
            <w:tcW w:w="1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EB4A49" w:rsidRDefault="003B2CC6" w:rsidP="00EC24C5"/>
        </w:tc>
        <w:tc>
          <w:tcPr>
            <w:tcW w:w="1387" w:type="dxa"/>
            <w:tcBorders>
              <w:top w:val="nil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23</w:t>
            </w:r>
            <w:r w:rsidRPr="001805FD">
              <w:t xml:space="preserve"> год</w:t>
            </w:r>
          </w:p>
        </w:tc>
        <w:tc>
          <w:tcPr>
            <w:tcW w:w="1287" w:type="dxa"/>
            <w:tcBorders>
              <w:top w:val="nil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304" w:type="dxa"/>
            <w:tcBorders>
              <w:top w:val="nil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</w:tr>
    </w:tbl>
    <w:p w:rsidR="003B2CC6" w:rsidRPr="00F74117" w:rsidRDefault="003B2CC6" w:rsidP="00ED544A">
      <w:pPr>
        <w:widowControl w:val="0"/>
        <w:autoSpaceDE w:val="0"/>
        <w:autoSpaceDN w:val="0"/>
        <w:adjustRightInd w:val="0"/>
        <w:jc w:val="both"/>
        <w:rPr>
          <w:sz w:val="2"/>
          <w:szCs w:val="2"/>
        </w:rPr>
      </w:pPr>
    </w:p>
    <w:tbl>
      <w:tblPr>
        <w:tblW w:w="9906" w:type="dxa"/>
        <w:tblInd w:w="-106" w:type="dxa"/>
        <w:tblLook w:val="00A0"/>
      </w:tblPr>
      <w:tblGrid>
        <w:gridCol w:w="499"/>
        <w:gridCol w:w="4358"/>
        <w:gridCol w:w="1092"/>
        <w:gridCol w:w="1367"/>
        <w:gridCol w:w="1300"/>
        <w:gridCol w:w="1290"/>
      </w:tblGrid>
      <w:tr w:rsidR="003B2CC6" w:rsidRPr="00F74117">
        <w:trPr>
          <w:cantSplit/>
          <w:trHeight w:val="335"/>
          <w:tblHeader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EC24C5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1</w:t>
            </w:r>
          </w:p>
        </w:tc>
        <w:tc>
          <w:tcPr>
            <w:tcW w:w="4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EC24C5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2</w:t>
            </w:r>
          </w:p>
          <w:p w:rsidR="003B2CC6" w:rsidRPr="00EB4A49" w:rsidRDefault="003B2CC6" w:rsidP="00EC24C5">
            <w:pPr>
              <w:ind w:left="-73" w:right="-66"/>
              <w:jc w:val="center"/>
              <w:rPr>
                <w:b/>
                <w:bCs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EC24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EC24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B4A49" w:rsidRDefault="003B2CC6" w:rsidP="00EC24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B4A49" w:rsidRDefault="003B2CC6" w:rsidP="00EC24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3B2CC6" w:rsidRPr="00F74117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rPr>
                <w:color w:val="000000"/>
              </w:rPr>
            </w:pPr>
            <w:r>
              <w:rPr>
                <w:color w:val="000000"/>
              </w:rPr>
              <w:t>Проведение мероприятий  в области молодежной политики на территории: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right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EC24C5">
            <w:pPr>
              <w:jc w:val="right"/>
              <w:rPr>
                <w:color w:val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EC24C5">
            <w:pPr>
              <w:jc w:val="right"/>
              <w:rPr>
                <w:color w:val="000000"/>
              </w:rPr>
            </w:pPr>
          </w:p>
        </w:tc>
      </w:tr>
      <w:tr w:rsidR="003B2CC6" w:rsidRPr="00F74117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rPr>
                <w:color w:val="000000"/>
              </w:rPr>
            </w:pPr>
            <w:r>
              <w:rPr>
                <w:color w:val="000000"/>
              </w:rPr>
              <w:t>Городского округа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житель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12,64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13,15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EC24C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13,68</w:t>
            </w:r>
          </w:p>
        </w:tc>
      </w:tr>
      <w:tr w:rsidR="003B2CC6" w:rsidRPr="00F74117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rPr>
                <w:color w:val="000000"/>
              </w:rPr>
            </w:pPr>
            <w:r>
              <w:rPr>
                <w:color w:val="000000"/>
              </w:rPr>
              <w:t>муниципальных районов, за исключением  Ковылкинского и Рузаевского муниципальных районов</w:t>
            </w:r>
          </w:p>
        </w:tc>
        <w:tc>
          <w:tcPr>
            <w:tcW w:w="1092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4,26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EC24C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4,61</w:t>
            </w:r>
          </w:p>
        </w:tc>
      </w:tr>
      <w:tr w:rsidR="003B2CC6" w:rsidRPr="00F74117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rPr>
                <w:color w:val="000000"/>
              </w:rPr>
            </w:pPr>
            <w:r>
              <w:rPr>
                <w:color w:val="000000"/>
              </w:rPr>
              <w:t>Ковылкинского и Рузаевского муниципальных районов</w:t>
            </w:r>
          </w:p>
        </w:tc>
        <w:tc>
          <w:tcPr>
            <w:tcW w:w="10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8,37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8,70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EC24C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9,05</w:t>
            </w:r>
          </w:p>
        </w:tc>
      </w:tr>
      <w:tr w:rsidR="003B2CC6" w:rsidRPr="00F74117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Проведение мероприятий  в области физической культуры и спорта на территории муниципальных районов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житель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EC24C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10,60</w:t>
            </w:r>
          </w:p>
        </w:tc>
      </w:tr>
      <w:tr w:rsidR="003B2CC6" w:rsidRPr="00F74117">
        <w:trPr>
          <w:cantSplit/>
          <w:trHeight w:val="1202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rPr>
                <w:color w:val="000000"/>
              </w:rPr>
            </w:pPr>
            <w:r>
              <w:rPr>
                <w:color w:val="000000"/>
              </w:rPr>
              <w:t>Проведение мероприятий по организации отдыха детей в каникулярное время, включая мероприятия по обеспечению безопасности их жизни и здоровья, на территории муниципальных районов</w:t>
            </w:r>
          </w:p>
          <w:p w:rsidR="003B2CC6" w:rsidRDefault="003B2CC6" w:rsidP="00EC24C5">
            <w:pPr>
              <w:rPr>
                <w:color w:val="000000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житель в возрасте от 6 до 17 лет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45,45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47,27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EC24C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49,16</w:t>
            </w:r>
          </w:p>
        </w:tc>
      </w:tr>
      <w:tr w:rsidR="003B2CC6" w:rsidRPr="00E07F9C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rPr>
                <w:color w:val="000000"/>
              </w:rPr>
            </w:pPr>
            <w:r>
              <w:rPr>
                <w:color w:val="000000"/>
              </w:rPr>
              <w:t>Благоустройство территории:</w:t>
            </w:r>
          </w:p>
          <w:p w:rsidR="003B2CC6" w:rsidRDefault="003B2CC6" w:rsidP="00EC24C5">
            <w:pPr>
              <w:rPr>
                <w:color w:val="000000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EC24C5">
            <w:pPr>
              <w:jc w:val="right"/>
              <w:rPr>
                <w:color w:val="000000"/>
              </w:rPr>
            </w:pPr>
          </w:p>
        </w:tc>
      </w:tr>
      <w:tr w:rsidR="003B2CC6" w:rsidRPr="00E07F9C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4.1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rPr>
                <w:color w:val="000000"/>
              </w:rPr>
            </w:pPr>
            <w:r>
              <w:rPr>
                <w:color w:val="000000"/>
              </w:rPr>
              <w:t>Городского округа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житель</w:t>
            </w:r>
          </w:p>
          <w:p w:rsidR="003B2CC6" w:rsidRDefault="003B2CC6" w:rsidP="00EC24C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1 090,62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1 134,24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A103E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1 179,61</w:t>
            </w:r>
          </w:p>
        </w:tc>
      </w:tr>
      <w:tr w:rsidR="003B2CC6" w:rsidRPr="00F74117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4.2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rPr>
                <w:color w:val="000000"/>
              </w:rPr>
            </w:pPr>
            <w:r>
              <w:rPr>
                <w:color w:val="000000"/>
              </w:rPr>
              <w:t>Административных центров муниципальных районов</w:t>
            </w:r>
          </w:p>
        </w:tc>
        <w:tc>
          <w:tcPr>
            <w:tcW w:w="1092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908,87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945,22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A103E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983,03</w:t>
            </w:r>
          </w:p>
        </w:tc>
      </w:tr>
      <w:tr w:rsidR="003B2CC6" w:rsidRPr="00F74117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4.3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rPr>
                <w:color w:val="000000"/>
              </w:rPr>
            </w:pPr>
            <w:r>
              <w:rPr>
                <w:color w:val="000000"/>
              </w:rPr>
              <w:t>Городских и сельских поселений, за исключением административных центров муниципальных районов</w:t>
            </w:r>
          </w:p>
        </w:tc>
        <w:tc>
          <w:tcPr>
            <w:tcW w:w="10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386,28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401,73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EC24C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417,80</w:t>
            </w:r>
          </w:p>
        </w:tc>
      </w:tr>
    </w:tbl>
    <w:p w:rsidR="003B2CC6" w:rsidRDefault="003B2CC6" w:rsidP="00ED544A">
      <w:pPr>
        <w:spacing w:line="233" w:lineRule="auto"/>
        <w:jc w:val="right"/>
        <w:rPr>
          <w:sz w:val="28"/>
          <w:szCs w:val="28"/>
        </w:rPr>
      </w:pPr>
    </w:p>
    <w:p w:rsidR="003B2CC6" w:rsidRDefault="003B2CC6" w:rsidP="00ED544A">
      <w:pPr>
        <w:spacing w:line="233" w:lineRule="auto"/>
        <w:jc w:val="right"/>
        <w:rPr>
          <w:sz w:val="28"/>
          <w:szCs w:val="28"/>
        </w:rPr>
      </w:pPr>
    </w:p>
    <w:p w:rsidR="003B2CC6" w:rsidRPr="000717FD" w:rsidRDefault="003B2CC6" w:rsidP="007B56E0">
      <w:pPr>
        <w:spacing w:line="247" w:lineRule="auto"/>
        <w:jc w:val="right"/>
        <w:rPr>
          <w:b/>
          <w:bCs/>
          <w:sz w:val="24"/>
          <w:szCs w:val="24"/>
        </w:rPr>
      </w:pPr>
      <w:r w:rsidRPr="000717FD">
        <w:rPr>
          <w:b/>
          <w:bCs/>
          <w:sz w:val="24"/>
          <w:szCs w:val="24"/>
        </w:rPr>
        <w:t>Таблица 14</w:t>
      </w:r>
    </w:p>
    <w:p w:rsidR="003B2CC6" w:rsidRDefault="003B2CC6" w:rsidP="00B4476F">
      <w:pPr>
        <w:ind w:firstLine="720"/>
        <w:jc w:val="both"/>
        <w:rPr>
          <w:sz w:val="24"/>
          <w:szCs w:val="24"/>
        </w:rPr>
      </w:pPr>
      <w:r>
        <w:rPr>
          <w:sz w:val="28"/>
          <w:szCs w:val="28"/>
        </w:rPr>
        <w:tab/>
        <w:t xml:space="preserve">                                            </w:t>
      </w:r>
      <w:r w:rsidRPr="000717FD">
        <w:rPr>
          <w:sz w:val="24"/>
          <w:szCs w:val="24"/>
        </w:rPr>
        <w:t xml:space="preserve">Нормативы расходов </w:t>
      </w:r>
    </w:p>
    <w:p w:rsidR="003B2CC6" w:rsidRDefault="003B2CC6" w:rsidP="00B4476F">
      <w:pPr>
        <w:ind w:firstLine="720"/>
        <w:jc w:val="both"/>
        <w:rPr>
          <w:sz w:val="24"/>
          <w:szCs w:val="24"/>
        </w:rPr>
      </w:pPr>
      <w:r w:rsidRPr="000717FD">
        <w:rPr>
          <w:sz w:val="24"/>
          <w:szCs w:val="24"/>
        </w:rPr>
        <w:t>на подписку и приобретение периодических изданий  для муниципальных библиотек</w:t>
      </w:r>
    </w:p>
    <w:p w:rsidR="003B2CC6" w:rsidRPr="000717FD" w:rsidRDefault="003B2CC6" w:rsidP="00B4476F">
      <w:pPr>
        <w:ind w:firstLine="720"/>
        <w:jc w:val="both"/>
        <w:rPr>
          <w:sz w:val="24"/>
          <w:szCs w:val="24"/>
        </w:rPr>
      </w:pPr>
    </w:p>
    <w:tbl>
      <w:tblPr>
        <w:tblW w:w="987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5"/>
        <w:gridCol w:w="2561"/>
        <w:gridCol w:w="2561"/>
        <w:gridCol w:w="1387"/>
        <w:gridCol w:w="1330"/>
        <w:gridCol w:w="1400"/>
      </w:tblGrid>
      <w:tr w:rsidR="003B2CC6" w:rsidRPr="00B334CC">
        <w:trPr>
          <w:cantSplit/>
          <w:trHeight w:val="20"/>
        </w:trPr>
        <w:tc>
          <w:tcPr>
            <w:tcW w:w="635" w:type="dxa"/>
            <w:vMerge w:val="restart"/>
          </w:tcPr>
          <w:p w:rsidR="003B2CC6" w:rsidRPr="0058112B" w:rsidRDefault="003B2CC6" w:rsidP="00B948E8">
            <w:pPr>
              <w:spacing w:line="233" w:lineRule="auto"/>
              <w:jc w:val="center"/>
            </w:pPr>
            <w:r w:rsidRPr="0058112B">
              <w:t>№ п/п</w:t>
            </w:r>
          </w:p>
        </w:tc>
        <w:tc>
          <w:tcPr>
            <w:tcW w:w="2561" w:type="dxa"/>
            <w:vMerge w:val="restart"/>
          </w:tcPr>
          <w:p w:rsidR="003B2CC6" w:rsidRPr="00500951" w:rsidRDefault="003B2CC6" w:rsidP="00B948E8">
            <w:pPr>
              <w:spacing w:line="233" w:lineRule="auto"/>
              <w:jc w:val="center"/>
            </w:pPr>
            <w:r w:rsidRPr="00500951">
              <w:t>Наименование показателя</w:t>
            </w:r>
          </w:p>
        </w:tc>
        <w:tc>
          <w:tcPr>
            <w:tcW w:w="2561" w:type="dxa"/>
            <w:vMerge w:val="restart"/>
          </w:tcPr>
          <w:p w:rsidR="003B2CC6" w:rsidRPr="00500951" w:rsidRDefault="003B2CC6" w:rsidP="00B948E8">
            <w:pPr>
              <w:spacing w:line="233" w:lineRule="auto"/>
              <w:jc w:val="center"/>
            </w:pPr>
            <w:r>
              <w:t>Контингент</w:t>
            </w:r>
          </w:p>
        </w:tc>
        <w:tc>
          <w:tcPr>
            <w:tcW w:w="4117" w:type="dxa"/>
            <w:gridSpan w:val="3"/>
          </w:tcPr>
          <w:p w:rsidR="003B2CC6" w:rsidRPr="0058112B" w:rsidRDefault="003B2CC6" w:rsidP="00B948E8">
            <w:pPr>
              <w:spacing w:line="233" w:lineRule="auto"/>
              <w:jc w:val="center"/>
            </w:pPr>
            <w:r w:rsidRPr="0058112B">
              <w:t xml:space="preserve">Норматив на </w:t>
            </w:r>
            <w:r>
              <w:t>единицу контингента</w:t>
            </w:r>
            <w:r w:rsidRPr="0058112B">
              <w:t xml:space="preserve">,  рублей в год </w:t>
            </w:r>
          </w:p>
        </w:tc>
      </w:tr>
      <w:tr w:rsidR="003B2CC6" w:rsidRPr="00B334CC">
        <w:trPr>
          <w:cantSplit/>
          <w:trHeight w:val="186"/>
        </w:trPr>
        <w:tc>
          <w:tcPr>
            <w:tcW w:w="635" w:type="dxa"/>
            <w:vMerge/>
            <w:vAlign w:val="center"/>
          </w:tcPr>
          <w:p w:rsidR="003B2CC6" w:rsidRPr="0058112B" w:rsidRDefault="003B2CC6" w:rsidP="00B948E8">
            <w:pPr>
              <w:spacing w:line="233" w:lineRule="auto"/>
            </w:pPr>
          </w:p>
        </w:tc>
        <w:tc>
          <w:tcPr>
            <w:tcW w:w="2561" w:type="dxa"/>
            <w:vMerge/>
            <w:vAlign w:val="center"/>
          </w:tcPr>
          <w:p w:rsidR="003B2CC6" w:rsidRPr="0058112B" w:rsidRDefault="003B2CC6" w:rsidP="00B948E8">
            <w:pPr>
              <w:spacing w:line="233" w:lineRule="auto"/>
            </w:pPr>
          </w:p>
        </w:tc>
        <w:tc>
          <w:tcPr>
            <w:tcW w:w="2561" w:type="dxa"/>
            <w:vMerge/>
            <w:vAlign w:val="center"/>
          </w:tcPr>
          <w:p w:rsidR="003B2CC6" w:rsidRPr="0058112B" w:rsidRDefault="003B2CC6" w:rsidP="00B948E8">
            <w:pPr>
              <w:spacing w:line="233" w:lineRule="auto"/>
            </w:pPr>
          </w:p>
        </w:tc>
        <w:tc>
          <w:tcPr>
            <w:tcW w:w="1387" w:type="dxa"/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23</w:t>
            </w:r>
            <w:r w:rsidRPr="001805FD">
              <w:t xml:space="preserve"> год</w:t>
            </w:r>
          </w:p>
        </w:tc>
        <w:tc>
          <w:tcPr>
            <w:tcW w:w="1330" w:type="dxa"/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400" w:type="dxa"/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</w:tr>
    </w:tbl>
    <w:p w:rsidR="003B2CC6" w:rsidRPr="009B0169" w:rsidRDefault="003B2CC6" w:rsidP="00B4476F">
      <w:pPr>
        <w:widowControl w:val="0"/>
        <w:autoSpaceDE w:val="0"/>
        <w:autoSpaceDN w:val="0"/>
        <w:adjustRightInd w:val="0"/>
        <w:spacing w:line="233" w:lineRule="auto"/>
        <w:jc w:val="center"/>
        <w:rPr>
          <w:b/>
          <w:bCs/>
          <w:sz w:val="2"/>
          <w:szCs w:val="2"/>
        </w:rPr>
      </w:pPr>
    </w:p>
    <w:tbl>
      <w:tblPr>
        <w:tblW w:w="9864" w:type="dxa"/>
        <w:tblInd w:w="-106" w:type="dxa"/>
        <w:tblLook w:val="00A0"/>
      </w:tblPr>
      <w:tblGrid>
        <w:gridCol w:w="640"/>
        <w:gridCol w:w="2547"/>
        <w:gridCol w:w="2547"/>
        <w:gridCol w:w="1400"/>
        <w:gridCol w:w="1330"/>
        <w:gridCol w:w="1400"/>
      </w:tblGrid>
      <w:tr w:rsidR="003B2CC6" w:rsidRPr="009B0169">
        <w:trPr>
          <w:cantSplit/>
          <w:trHeight w:val="20"/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2CC6" w:rsidRPr="0058112B" w:rsidRDefault="003B2CC6" w:rsidP="00B948E8">
            <w:pPr>
              <w:spacing w:line="233" w:lineRule="auto"/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58112B" w:rsidRDefault="003B2CC6" w:rsidP="00B948E8">
            <w:pPr>
              <w:spacing w:line="233" w:lineRule="auto"/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58112B" w:rsidRDefault="003B2CC6" w:rsidP="00B948E8">
            <w:pPr>
              <w:spacing w:line="233" w:lineRule="auto"/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58112B" w:rsidRDefault="003B2CC6" w:rsidP="00B948E8">
            <w:pPr>
              <w:spacing w:line="233" w:lineRule="auto"/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4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58112B" w:rsidRDefault="003B2CC6" w:rsidP="00B948E8">
            <w:pPr>
              <w:spacing w:line="233" w:lineRule="auto"/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58112B" w:rsidRDefault="003B2CC6" w:rsidP="00B948E8">
            <w:pPr>
              <w:spacing w:line="233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3B2CC6" w:rsidRPr="009B0169">
        <w:trPr>
          <w:cantSplit/>
          <w:trHeight w:val="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B2CC6" w:rsidRDefault="003B2CC6" w:rsidP="00B948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B948E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Подписка и приобретение периодических изданий: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B948E8">
            <w:pPr>
              <w:jc w:val="both"/>
              <w:rPr>
                <w:color w:val="00000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B948E8">
            <w:pPr>
              <w:jc w:val="right"/>
              <w:rPr>
                <w:color w:val="00000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B948E8">
            <w:pPr>
              <w:jc w:val="right"/>
              <w:rPr>
                <w:color w:val="00000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B948E8">
            <w:pPr>
              <w:jc w:val="right"/>
              <w:rPr>
                <w:color w:val="000000"/>
              </w:rPr>
            </w:pPr>
          </w:p>
        </w:tc>
      </w:tr>
      <w:tr w:rsidR="003B2CC6" w:rsidRPr="009B0169">
        <w:trPr>
          <w:cantSplit/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B2CC6" w:rsidRDefault="003B2CC6" w:rsidP="00B948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B948E8">
            <w:pPr>
              <w:rPr>
                <w:color w:val="000000"/>
              </w:rPr>
            </w:pPr>
            <w:r>
              <w:rPr>
                <w:color w:val="000000"/>
              </w:rPr>
              <w:t>Для городских библиотек</w:t>
            </w:r>
          </w:p>
        </w:tc>
        <w:tc>
          <w:tcPr>
            <w:tcW w:w="254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B948E8">
            <w:pPr>
              <w:rPr>
                <w:color w:val="000000"/>
              </w:rPr>
            </w:pPr>
            <w:r>
              <w:rPr>
                <w:color w:val="000000"/>
              </w:rPr>
              <w:t>учреждение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12F9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15 159,01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12F9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15 765,37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B948E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16 395,98</w:t>
            </w:r>
          </w:p>
        </w:tc>
      </w:tr>
      <w:tr w:rsidR="003B2CC6" w:rsidRPr="009B0169">
        <w:trPr>
          <w:cantSplit/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B2CC6" w:rsidRDefault="003B2CC6" w:rsidP="00B948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B948E8">
            <w:pPr>
              <w:rPr>
                <w:color w:val="000000"/>
              </w:rPr>
            </w:pPr>
            <w:r>
              <w:rPr>
                <w:color w:val="000000"/>
              </w:rPr>
              <w:t>Для сельских (поселковых) библиотек</w:t>
            </w:r>
          </w:p>
        </w:tc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B948E8">
            <w:pPr>
              <w:rPr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12F9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3 937,81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12F9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4 095,32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B948E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4 259,13</w:t>
            </w:r>
          </w:p>
        </w:tc>
      </w:tr>
      <w:tr w:rsidR="003B2CC6" w:rsidRPr="009B0169">
        <w:trPr>
          <w:cantSplit/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B2CC6" w:rsidRDefault="003B2CC6" w:rsidP="00B948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B948E8">
            <w:pPr>
              <w:rPr>
                <w:color w:val="000000"/>
              </w:rPr>
            </w:pPr>
            <w:r>
              <w:rPr>
                <w:color w:val="000000"/>
              </w:rPr>
              <w:t>Для районных (центральных) библиотек</w:t>
            </w:r>
          </w:p>
        </w:tc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B948E8">
            <w:pPr>
              <w:rPr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12F9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11 397,83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12F9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11 853,74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B948E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12 327,89</w:t>
            </w:r>
          </w:p>
        </w:tc>
      </w:tr>
    </w:tbl>
    <w:p w:rsidR="003B2CC6" w:rsidRDefault="003B2CC6" w:rsidP="00ED544A">
      <w:pPr>
        <w:spacing w:line="247" w:lineRule="auto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</w:p>
    <w:p w:rsidR="003B2CC6" w:rsidRPr="000717FD" w:rsidRDefault="003B2CC6" w:rsidP="00ED544A">
      <w:pPr>
        <w:spacing w:line="247" w:lineRule="auto"/>
        <w:jc w:val="right"/>
        <w:rPr>
          <w:b/>
          <w:bCs/>
          <w:sz w:val="24"/>
          <w:szCs w:val="24"/>
        </w:rPr>
      </w:pPr>
      <w:r w:rsidRPr="000717FD">
        <w:rPr>
          <w:b/>
          <w:bCs/>
          <w:sz w:val="24"/>
          <w:szCs w:val="24"/>
        </w:rPr>
        <w:t>Таблица 15</w:t>
      </w:r>
    </w:p>
    <w:p w:rsidR="003B2CC6" w:rsidRDefault="003B2CC6" w:rsidP="007B56E0">
      <w:pPr>
        <w:spacing w:line="247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 w:rsidRPr="000717FD">
        <w:rPr>
          <w:sz w:val="24"/>
          <w:szCs w:val="24"/>
        </w:rPr>
        <w:t xml:space="preserve">Нормативы расходов </w:t>
      </w:r>
    </w:p>
    <w:p w:rsidR="003B2CC6" w:rsidRDefault="003B2CC6" w:rsidP="007B56E0">
      <w:pPr>
        <w:spacing w:line="247" w:lineRule="auto"/>
        <w:ind w:firstLine="720"/>
        <w:jc w:val="both"/>
        <w:rPr>
          <w:sz w:val="24"/>
          <w:szCs w:val="24"/>
        </w:rPr>
      </w:pPr>
      <w:r w:rsidRPr="000717FD">
        <w:rPr>
          <w:sz w:val="24"/>
          <w:szCs w:val="24"/>
        </w:rPr>
        <w:t>на осуществление муниципальными районами полномочий по созданию условий для обеспечения поселений, входящих в состав муниципального района, услугами по организации досуга и услугами организаций культуры, а так же по организации библиотечного обслуживания населения, комплектованию и обеспечения сохранности библиотечных фондов  библиотек поселений</w:t>
      </w:r>
    </w:p>
    <w:p w:rsidR="003B2CC6" w:rsidRPr="000717FD" w:rsidRDefault="003B2CC6" w:rsidP="007B56E0">
      <w:pPr>
        <w:spacing w:line="247" w:lineRule="auto"/>
        <w:ind w:firstLine="720"/>
        <w:jc w:val="both"/>
        <w:rPr>
          <w:sz w:val="24"/>
          <w:szCs w:val="24"/>
        </w:rPr>
      </w:pPr>
    </w:p>
    <w:tbl>
      <w:tblPr>
        <w:tblW w:w="9986" w:type="dxa"/>
        <w:tblInd w:w="-106" w:type="dxa"/>
        <w:tblLayout w:type="fixed"/>
        <w:tblLook w:val="0000"/>
      </w:tblPr>
      <w:tblGrid>
        <w:gridCol w:w="513"/>
        <w:gridCol w:w="2716"/>
        <w:gridCol w:w="2716"/>
        <w:gridCol w:w="1387"/>
        <w:gridCol w:w="1338"/>
        <w:gridCol w:w="1316"/>
      </w:tblGrid>
      <w:tr w:rsidR="003B2CC6" w:rsidRPr="00B334CC">
        <w:trPr>
          <w:cantSplit/>
          <w:trHeight w:val="2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180C13">
            <w:pPr>
              <w:spacing w:line="233" w:lineRule="auto"/>
              <w:jc w:val="center"/>
            </w:pPr>
            <w:r w:rsidRPr="00EB4A49">
              <w:t>№ п/п</w:t>
            </w:r>
          </w:p>
        </w:tc>
        <w:tc>
          <w:tcPr>
            <w:tcW w:w="2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500951" w:rsidRDefault="003B2CC6" w:rsidP="00B948E8">
            <w:pPr>
              <w:spacing w:line="233" w:lineRule="auto"/>
              <w:jc w:val="center"/>
            </w:pPr>
            <w:r w:rsidRPr="00500951">
              <w:t>Наименование показателя</w:t>
            </w:r>
          </w:p>
        </w:tc>
        <w:tc>
          <w:tcPr>
            <w:tcW w:w="2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500951" w:rsidRDefault="003B2CC6" w:rsidP="00B948E8">
            <w:pPr>
              <w:spacing w:line="233" w:lineRule="auto"/>
              <w:jc w:val="center"/>
            </w:pPr>
            <w:r>
              <w:t>Контингент</w:t>
            </w:r>
          </w:p>
        </w:tc>
        <w:tc>
          <w:tcPr>
            <w:tcW w:w="4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180C13">
            <w:pPr>
              <w:spacing w:line="233" w:lineRule="auto"/>
              <w:jc w:val="center"/>
            </w:pPr>
            <w:r w:rsidRPr="00EB4A49">
              <w:t xml:space="preserve">Норматив </w:t>
            </w:r>
            <w:r>
              <w:t xml:space="preserve">на </w:t>
            </w:r>
            <w:r w:rsidRPr="00EB4A49">
              <w:t xml:space="preserve"> единицу </w:t>
            </w:r>
            <w:r>
              <w:t>контингента</w:t>
            </w:r>
            <w:r w:rsidRPr="00EB4A49">
              <w:t>, рублей в год</w:t>
            </w:r>
          </w:p>
        </w:tc>
      </w:tr>
      <w:tr w:rsidR="003B2CC6" w:rsidRPr="00B334CC">
        <w:trPr>
          <w:cantSplit/>
          <w:trHeight w:val="461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EB4A49" w:rsidRDefault="003B2CC6" w:rsidP="00180C13">
            <w:pPr>
              <w:spacing w:line="233" w:lineRule="auto"/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EB4A49" w:rsidRDefault="003B2CC6" w:rsidP="00180C13">
            <w:pPr>
              <w:spacing w:line="233" w:lineRule="auto"/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EB4A49" w:rsidRDefault="003B2CC6" w:rsidP="00180C13">
            <w:pPr>
              <w:spacing w:line="233" w:lineRule="auto"/>
            </w:pPr>
          </w:p>
        </w:tc>
        <w:tc>
          <w:tcPr>
            <w:tcW w:w="1387" w:type="dxa"/>
            <w:tcBorders>
              <w:top w:val="nil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23</w:t>
            </w:r>
            <w:r w:rsidRPr="001805FD">
              <w:t xml:space="preserve"> год</w:t>
            </w:r>
          </w:p>
        </w:tc>
        <w:tc>
          <w:tcPr>
            <w:tcW w:w="1338" w:type="dxa"/>
            <w:tcBorders>
              <w:top w:val="nil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316" w:type="dxa"/>
            <w:tcBorders>
              <w:top w:val="nil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</w:tr>
    </w:tbl>
    <w:p w:rsidR="003B2CC6" w:rsidRPr="00025920" w:rsidRDefault="003B2CC6" w:rsidP="006F336B">
      <w:pPr>
        <w:widowControl w:val="0"/>
        <w:autoSpaceDE w:val="0"/>
        <w:autoSpaceDN w:val="0"/>
        <w:adjustRightInd w:val="0"/>
        <w:jc w:val="both"/>
        <w:rPr>
          <w:sz w:val="2"/>
          <w:szCs w:val="2"/>
        </w:rPr>
      </w:pPr>
    </w:p>
    <w:tbl>
      <w:tblPr>
        <w:tblW w:w="9980" w:type="dxa"/>
        <w:tblInd w:w="-106" w:type="dxa"/>
        <w:tblLook w:val="00A0"/>
      </w:tblPr>
      <w:tblGrid>
        <w:gridCol w:w="505"/>
        <w:gridCol w:w="2713"/>
        <w:gridCol w:w="2714"/>
        <w:gridCol w:w="1385"/>
        <w:gridCol w:w="1343"/>
        <w:gridCol w:w="1320"/>
      </w:tblGrid>
      <w:tr w:rsidR="003B2CC6" w:rsidRPr="00025920">
        <w:trPr>
          <w:cantSplit/>
          <w:trHeight w:val="2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025920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1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025920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2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B948E8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3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B948E8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B948E8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0259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3B2CC6" w:rsidRPr="00025920">
        <w:trPr>
          <w:cantSplit/>
          <w:trHeight w:val="3596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851994" w:rsidRDefault="003B2CC6" w:rsidP="00851994">
            <w:pPr>
              <w:spacing w:line="247" w:lineRule="auto"/>
              <w:ind w:firstLine="720"/>
              <w:jc w:val="both"/>
            </w:pPr>
            <w:r w:rsidRPr="00851994">
              <w:t>осуществление  полномочий по созданию условий для обеспечения поселений, входящих в состав муниципального района, услугами по организации досуга и услугами организаций культуры, а так же по организации библиотечного обслуживания населения, комплектованию и обеспечения сохранности библиотечных фондов  библиотек поселений</w:t>
            </w:r>
          </w:p>
          <w:p w:rsidR="003B2CC6" w:rsidRDefault="003B2CC6" w:rsidP="004E4030">
            <w:pPr>
              <w:jc w:val="both"/>
              <w:rPr>
                <w:color w:val="000000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50B23">
            <w:pPr>
              <w:jc w:val="right"/>
              <w:rPr>
                <w:color w:val="000000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50B23">
            <w:pPr>
              <w:jc w:val="right"/>
              <w:rPr>
                <w:color w:val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right"/>
              <w:rPr>
                <w:color w:val="000000"/>
              </w:rPr>
            </w:pPr>
          </w:p>
        </w:tc>
      </w:tr>
      <w:tr w:rsidR="003B2CC6" w:rsidRPr="00025920">
        <w:trPr>
          <w:cantSplit/>
          <w:trHeight w:val="2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Зубово-Полянский муниципальный район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житель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50B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1 007,35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50B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1 104,59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F35CA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1 178,81</w:t>
            </w:r>
          </w:p>
        </w:tc>
      </w:tr>
    </w:tbl>
    <w:p w:rsidR="003B2CC6" w:rsidRDefault="003B2CC6" w:rsidP="00FF4CEF">
      <w:pPr>
        <w:jc w:val="both"/>
      </w:pPr>
    </w:p>
    <w:p w:rsidR="003B2CC6" w:rsidRPr="000717FD" w:rsidRDefault="003B2CC6" w:rsidP="003C7456">
      <w:pPr>
        <w:jc w:val="right"/>
        <w:rPr>
          <w:b/>
          <w:bCs/>
          <w:sz w:val="24"/>
          <w:szCs w:val="24"/>
        </w:rPr>
      </w:pPr>
      <w:r w:rsidRPr="000717FD">
        <w:rPr>
          <w:b/>
          <w:bCs/>
          <w:sz w:val="24"/>
          <w:szCs w:val="24"/>
        </w:rPr>
        <w:t>Таблица 16</w:t>
      </w:r>
    </w:p>
    <w:p w:rsidR="003B2CC6" w:rsidRDefault="003B2CC6" w:rsidP="003C745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  <w:r w:rsidRPr="000717FD">
        <w:rPr>
          <w:sz w:val="24"/>
          <w:szCs w:val="24"/>
        </w:rPr>
        <w:t xml:space="preserve">Прогнозные цены и тарифы </w:t>
      </w:r>
    </w:p>
    <w:p w:rsidR="003B2CC6" w:rsidRDefault="003B2CC6" w:rsidP="003C745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0717FD">
        <w:rPr>
          <w:sz w:val="24"/>
          <w:szCs w:val="24"/>
        </w:rPr>
        <w:t>на горюче-смазочные материалы и отдельные виды топлива</w:t>
      </w:r>
    </w:p>
    <w:p w:rsidR="003B2CC6" w:rsidRPr="000717FD" w:rsidRDefault="003B2CC6" w:rsidP="003C745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tbl>
      <w:tblPr>
        <w:tblW w:w="10004" w:type="dxa"/>
        <w:tblInd w:w="-106" w:type="dxa"/>
        <w:tblLook w:val="00A0"/>
      </w:tblPr>
      <w:tblGrid>
        <w:gridCol w:w="513"/>
        <w:gridCol w:w="4424"/>
        <w:gridCol w:w="1120"/>
        <w:gridCol w:w="1387"/>
        <w:gridCol w:w="1320"/>
        <w:gridCol w:w="1240"/>
      </w:tblGrid>
      <w:tr w:rsidR="003B2CC6" w:rsidRPr="00EB4A49">
        <w:trPr>
          <w:cantSplit/>
          <w:trHeight w:val="461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3C7456">
            <w:pPr>
              <w:jc w:val="center"/>
            </w:pPr>
            <w:r w:rsidRPr="00EB4A49">
              <w:t>№ п/п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B2CC6" w:rsidRPr="00EB4A49" w:rsidRDefault="003B2CC6" w:rsidP="003C7456">
            <w:pPr>
              <w:jc w:val="center"/>
            </w:pPr>
            <w:r w:rsidRPr="00EB4A49">
              <w:t>Наименование</w:t>
            </w:r>
            <w:r>
              <w:t xml:space="preserve"> показателя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3C7456">
            <w:pPr>
              <w:jc w:val="center"/>
            </w:pPr>
            <w:r w:rsidRPr="00EB4A49">
              <w:t>Ед. изм.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23</w:t>
            </w:r>
            <w:r w:rsidRPr="001805FD">
              <w:t xml:space="preserve"> год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</w:tr>
    </w:tbl>
    <w:p w:rsidR="003B2CC6" w:rsidRPr="00EB4A49" w:rsidRDefault="003B2CC6">
      <w:pPr>
        <w:rPr>
          <w:sz w:val="2"/>
          <w:szCs w:val="2"/>
        </w:rPr>
      </w:pPr>
    </w:p>
    <w:tbl>
      <w:tblPr>
        <w:tblW w:w="100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"/>
        <w:gridCol w:w="513"/>
        <w:gridCol w:w="4439"/>
        <w:gridCol w:w="1120"/>
        <w:gridCol w:w="1387"/>
        <w:gridCol w:w="1320"/>
        <w:gridCol w:w="1240"/>
      </w:tblGrid>
      <w:tr w:rsidR="003B2CC6" w:rsidRPr="00EF0CA1">
        <w:trPr>
          <w:cantSplit/>
          <w:trHeight w:val="20"/>
          <w:tblHeader/>
        </w:trPr>
        <w:tc>
          <w:tcPr>
            <w:tcW w:w="513" w:type="dxa"/>
            <w:gridSpan w:val="2"/>
            <w:vAlign w:val="bottom"/>
          </w:tcPr>
          <w:p w:rsidR="003B2CC6" w:rsidRPr="00EF0CA1" w:rsidRDefault="003B2CC6" w:rsidP="003C7456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1</w:t>
            </w:r>
          </w:p>
        </w:tc>
        <w:tc>
          <w:tcPr>
            <w:tcW w:w="4444" w:type="dxa"/>
            <w:vAlign w:val="bottom"/>
          </w:tcPr>
          <w:p w:rsidR="003B2CC6" w:rsidRPr="00EF0CA1" w:rsidRDefault="003B2CC6" w:rsidP="003C7456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2</w:t>
            </w:r>
          </w:p>
        </w:tc>
        <w:tc>
          <w:tcPr>
            <w:tcW w:w="1120" w:type="dxa"/>
            <w:vAlign w:val="bottom"/>
          </w:tcPr>
          <w:p w:rsidR="003B2CC6" w:rsidRPr="00EF0CA1" w:rsidRDefault="003B2CC6" w:rsidP="003C7456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3</w:t>
            </w:r>
          </w:p>
        </w:tc>
        <w:tc>
          <w:tcPr>
            <w:tcW w:w="1387" w:type="dxa"/>
            <w:vAlign w:val="bottom"/>
          </w:tcPr>
          <w:p w:rsidR="003B2CC6" w:rsidRPr="00EF0CA1" w:rsidRDefault="003B2CC6" w:rsidP="003C7456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4</w:t>
            </w:r>
          </w:p>
        </w:tc>
        <w:tc>
          <w:tcPr>
            <w:tcW w:w="1320" w:type="dxa"/>
            <w:vAlign w:val="bottom"/>
          </w:tcPr>
          <w:p w:rsidR="003B2CC6" w:rsidRPr="00EF0CA1" w:rsidRDefault="003B2CC6" w:rsidP="003C7456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5</w:t>
            </w:r>
          </w:p>
        </w:tc>
        <w:tc>
          <w:tcPr>
            <w:tcW w:w="1240" w:type="dxa"/>
            <w:vAlign w:val="bottom"/>
          </w:tcPr>
          <w:p w:rsidR="003B2CC6" w:rsidRPr="00EF0CA1" w:rsidRDefault="003B2CC6" w:rsidP="003C7456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6</w:t>
            </w:r>
          </w:p>
        </w:tc>
      </w:tr>
      <w:tr w:rsidR="003B2CC6" w:rsidRPr="00EF0CA1">
        <w:trPr>
          <w:cantSplit/>
          <w:trHeight w:val="20"/>
        </w:trPr>
        <w:tc>
          <w:tcPr>
            <w:tcW w:w="513" w:type="dxa"/>
            <w:gridSpan w:val="2"/>
            <w:vAlign w:val="center"/>
          </w:tcPr>
          <w:p w:rsidR="003B2CC6" w:rsidRPr="00EF0CA1" w:rsidRDefault="003B2CC6" w:rsidP="00566768">
            <w:pPr>
              <w:jc w:val="center"/>
              <w:rPr>
                <w:color w:val="000000"/>
              </w:rPr>
            </w:pPr>
          </w:p>
        </w:tc>
        <w:tc>
          <w:tcPr>
            <w:tcW w:w="4444" w:type="dxa"/>
          </w:tcPr>
          <w:p w:rsidR="003B2CC6" w:rsidRPr="00EF0CA1" w:rsidRDefault="003B2CC6" w:rsidP="00EF0CA1">
            <w:r w:rsidRPr="00EF0CA1">
              <w:rPr>
                <w:b/>
                <w:bCs/>
              </w:rPr>
              <w:t>Горюче-смазочные материалы</w:t>
            </w:r>
          </w:p>
        </w:tc>
        <w:tc>
          <w:tcPr>
            <w:tcW w:w="1120" w:type="dxa"/>
            <w:vAlign w:val="bottom"/>
          </w:tcPr>
          <w:p w:rsidR="003B2CC6" w:rsidRPr="00EF0CA1" w:rsidRDefault="003B2CC6" w:rsidP="00EF0CA1">
            <w:pPr>
              <w:jc w:val="center"/>
            </w:pPr>
          </w:p>
        </w:tc>
        <w:tc>
          <w:tcPr>
            <w:tcW w:w="1387" w:type="dxa"/>
            <w:vAlign w:val="bottom"/>
          </w:tcPr>
          <w:p w:rsidR="003B2CC6" w:rsidRPr="00EF0CA1" w:rsidRDefault="003B2CC6" w:rsidP="00EF0CA1">
            <w:pPr>
              <w:jc w:val="center"/>
              <w:rPr>
                <w:color w:val="000000"/>
              </w:rPr>
            </w:pPr>
          </w:p>
        </w:tc>
        <w:tc>
          <w:tcPr>
            <w:tcW w:w="1320" w:type="dxa"/>
            <w:vAlign w:val="bottom"/>
          </w:tcPr>
          <w:p w:rsidR="003B2CC6" w:rsidRDefault="003B2CC6" w:rsidP="00EF0CA1">
            <w:pPr>
              <w:jc w:val="center"/>
              <w:rPr>
                <w:color w:val="000000"/>
              </w:rPr>
            </w:pPr>
          </w:p>
        </w:tc>
        <w:tc>
          <w:tcPr>
            <w:tcW w:w="1240" w:type="dxa"/>
            <w:vAlign w:val="bottom"/>
          </w:tcPr>
          <w:p w:rsidR="003B2CC6" w:rsidRDefault="003B2CC6" w:rsidP="00EF0CA1">
            <w:pPr>
              <w:jc w:val="center"/>
              <w:rPr>
                <w:color w:val="000000"/>
              </w:rPr>
            </w:pPr>
          </w:p>
        </w:tc>
      </w:tr>
      <w:tr w:rsidR="003B2CC6" w:rsidRPr="00EF0CA1">
        <w:trPr>
          <w:cantSplit/>
          <w:trHeight w:val="20"/>
        </w:trPr>
        <w:tc>
          <w:tcPr>
            <w:tcW w:w="513" w:type="dxa"/>
            <w:gridSpan w:val="2"/>
            <w:vAlign w:val="center"/>
          </w:tcPr>
          <w:p w:rsidR="003B2CC6" w:rsidRPr="00EF0CA1" w:rsidRDefault="003B2CC6" w:rsidP="00566768">
            <w:pPr>
              <w:jc w:val="center"/>
              <w:rPr>
                <w:color w:val="000000"/>
              </w:rPr>
            </w:pPr>
            <w:r w:rsidRPr="00EF0CA1">
              <w:rPr>
                <w:color w:val="000000"/>
              </w:rPr>
              <w:t>1</w:t>
            </w:r>
            <w:r>
              <w:rPr>
                <w:color w:val="000000"/>
              </w:rPr>
              <w:t>.1</w:t>
            </w:r>
          </w:p>
        </w:tc>
        <w:tc>
          <w:tcPr>
            <w:tcW w:w="4444" w:type="dxa"/>
          </w:tcPr>
          <w:p w:rsidR="003B2CC6" w:rsidRPr="00EF0CA1" w:rsidRDefault="003B2CC6" w:rsidP="00EF0CA1">
            <w:r w:rsidRPr="00EF0CA1">
              <w:t xml:space="preserve">Бензин автомобильный марки А-92 (АИ-92), АИ-93 </w:t>
            </w:r>
          </w:p>
        </w:tc>
        <w:tc>
          <w:tcPr>
            <w:tcW w:w="1120" w:type="dxa"/>
            <w:vMerge w:val="restart"/>
            <w:vAlign w:val="bottom"/>
          </w:tcPr>
          <w:p w:rsidR="003B2CC6" w:rsidRPr="00EF0CA1" w:rsidRDefault="003B2CC6" w:rsidP="00851994">
            <w:r w:rsidRPr="00EF0CA1">
              <w:t>литр</w:t>
            </w:r>
          </w:p>
        </w:tc>
        <w:tc>
          <w:tcPr>
            <w:tcW w:w="1387" w:type="dxa"/>
            <w:vAlign w:val="bottom"/>
          </w:tcPr>
          <w:p w:rsidR="003B2CC6" w:rsidRPr="00EF0CA1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50,82</w:t>
            </w:r>
          </w:p>
        </w:tc>
        <w:tc>
          <w:tcPr>
            <w:tcW w:w="1320" w:type="dxa"/>
            <w:vAlign w:val="bottom"/>
          </w:tcPr>
          <w:p w:rsidR="003B2CC6" w:rsidRPr="00EF0CA1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53,15</w:t>
            </w:r>
          </w:p>
        </w:tc>
        <w:tc>
          <w:tcPr>
            <w:tcW w:w="1240" w:type="dxa"/>
            <w:vAlign w:val="bottom"/>
          </w:tcPr>
          <w:p w:rsidR="003B2CC6" w:rsidRPr="00EF0CA1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55,28</w:t>
            </w:r>
          </w:p>
        </w:tc>
      </w:tr>
      <w:tr w:rsidR="003B2CC6" w:rsidRPr="00EF0CA1">
        <w:trPr>
          <w:cantSplit/>
          <w:trHeight w:val="20"/>
        </w:trPr>
        <w:tc>
          <w:tcPr>
            <w:tcW w:w="513" w:type="dxa"/>
            <w:gridSpan w:val="2"/>
            <w:vAlign w:val="center"/>
          </w:tcPr>
          <w:p w:rsidR="003B2CC6" w:rsidRPr="00EF0CA1" w:rsidRDefault="003B2CC6" w:rsidP="005667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Pr="00EF0CA1">
              <w:rPr>
                <w:color w:val="000000"/>
              </w:rPr>
              <w:t>2</w:t>
            </w:r>
          </w:p>
        </w:tc>
        <w:tc>
          <w:tcPr>
            <w:tcW w:w="4444" w:type="dxa"/>
          </w:tcPr>
          <w:p w:rsidR="003B2CC6" w:rsidRPr="00EF0CA1" w:rsidRDefault="003B2CC6" w:rsidP="00EF0CA1">
            <w:r w:rsidRPr="00EF0CA1">
              <w:t xml:space="preserve">Бензин автомобильный марки А-95 </w:t>
            </w:r>
          </w:p>
        </w:tc>
        <w:tc>
          <w:tcPr>
            <w:tcW w:w="1120" w:type="dxa"/>
            <w:vMerge/>
            <w:vAlign w:val="bottom"/>
          </w:tcPr>
          <w:p w:rsidR="003B2CC6" w:rsidRPr="00EF0CA1" w:rsidRDefault="003B2CC6" w:rsidP="00EF0CA1">
            <w:pPr>
              <w:jc w:val="center"/>
            </w:pPr>
          </w:p>
        </w:tc>
        <w:tc>
          <w:tcPr>
            <w:tcW w:w="1387" w:type="dxa"/>
            <w:vAlign w:val="bottom"/>
          </w:tcPr>
          <w:p w:rsidR="003B2CC6" w:rsidRPr="00EF0CA1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55,02</w:t>
            </w:r>
          </w:p>
        </w:tc>
        <w:tc>
          <w:tcPr>
            <w:tcW w:w="1320" w:type="dxa"/>
            <w:vAlign w:val="bottom"/>
          </w:tcPr>
          <w:p w:rsidR="003B2CC6" w:rsidRPr="00EF0CA1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57,55</w:t>
            </w:r>
          </w:p>
        </w:tc>
        <w:tc>
          <w:tcPr>
            <w:tcW w:w="1240" w:type="dxa"/>
            <w:vAlign w:val="bottom"/>
          </w:tcPr>
          <w:p w:rsidR="003B2CC6" w:rsidRPr="00EF0CA1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59,86</w:t>
            </w:r>
          </w:p>
        </w:tc>
      </w:tr>
      <w:tr w:rsidR="003B2CC6" w:rsidRPr="00EF0CA1">
        <w:trPr>
          <w:cantSplit/>
          <w:trHeight w:val="20"/>
        </w:trPr>
        <w:tc>
          <w:tcPr>
            <w:tcW w:w="513" w:type="dxa"/>
            <w:gridSpan w:val="2"/>
            <w:vAlign w:val="center"/>
          </w:tcPr>
          <w:p w:rsidR="003B2CC6" w:rsidRPr="00EF0CA1" w:rsidRDefault="003B2CC6" w:rsidP="005667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Pr="00EF0CA1">
              <w:rPr>
                <w:color w:val="000000"/>
              </w:rPr>
              <w:t>3</w:t>
            </w:r>
          </w:p>
        </w:tc>
        <w:tc>
          <w:tcPr>
            <w:tcW w:w="4444" w:type="dxa"/>
          </w:tcPr>
          <w:p w:rsidR="003B2CC6" w:rsidRPr="00EF0CA1" w:rsidRDefault="003B2CC6" w:rsidP="00EF0CA1">
            <w:r w:rsidRPr="00EF0CA1">
              <w:t>Дизельное топливо</w:t>
            </w:r>
          </w:p>
        </w:tc>
        <w:tc>
          <w:tcPr>
            <w:tcW w:w="1120" w:type="dxa"/>
            <w:vMerge/>
            <w:vAlign w:val="bottom"/>
          </w:tcPr>
          <w:p w:rsidR="003B2CC6" w:rsidRPr="00EF0CA1" w:rsidRDefault="003B2CC6" w:rsidP="00EF0CA1">
            <w:pPr>
              <w:jc w:val="center"/>
            </w:pPr>
          </w:p>
        </w:tc>
        <w:tc>
          <w:tcPr>
            <w:tcW w:w="1387" w:type="dxa"/>
            <w:vAlign w:val="bottom"/>
          </w:tcPr>
          <w:p w:rsidR="003B2CC6" w:rsidRPr="00EF0CA1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56,75</w:t>
            </w:r>
          </w:p>
        </w:tc>
        <w:tc>
          <w:tcPr>
            <w:tcW w:w="1320" w:type="dxa"/>
            <w:vAlign w:val="bottom"/>
          </w:tcPr>
          <w:p w:rsidR="003B2CC6" w:rsidRPr="00EF0CA1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59,36</w:t>
            </w:r>
          </w:p>
        </w:tc>
        <w:tc>
          <w:tcPr>
            <w:tcW w:w="1240" w:type="dxa"/>
            <w:vAlign w:val="bottom"/>
          </w:tcPr>
          <w:p w:rsidR="003B2CC6" w:rsidRPr="00EF0CA1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61,73</w:t>
            </w:r>
          </w:p>
        </w:tc>
      </w:tr>
      <w:tr w:rsidR="003B2CC6" w:rsidRPr="00EF0CA1">
        <w:trPr>
          <w:cantSplit/>
          <w:trHeight w:val="20"/>
        </w:trPr>
        <w:tc>
          <w:tcPr>
            <w:tcW w:w="513" w:type="dxa"/>
            <w:gridSpan w:val="2"/>
            <w:vAlign w:val="center"/>
          </w:tcPr>
          <w:p w:rsidR="003B2CC6" w:rsidRPr="00EF0CA1" w:rsidRDefault="003B2CC6" w:rsidP="005667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Pr="00EF0CA1">
              <w:rPr>
                <w:color w:val="000000"/>
              </w:rPr>
              <w:t>4</w:t>
            </w:r>
          </w:p>
        </w:tc>
        <w:tc>
          <w:tcPr>
            <w:tcW w:w="4444" w:type="dxa"/>
          </w:tcPr>
          <w:p w:rsidR="003B2CC6" w:rsidRPr="00EF0CA1" w:rsidRDefault="003B2CC6" w:rsidP="00EF0CA1">
            <w:r w:rsidRPr="00EF0CA1">
              <w:t>Машинное масло</w:t>
            </w:r>
          </w:p>
        </w:tc>
        <w:tc>
          <w:tcPr>
            <w:tcW w:w="1120" w:type="dxa"/>
            <w:vMerge/>
            <w:vAlign w:val="bottom"/>
          </w:tcPr>
          <w:p w:rsidR="003B2CC6" w:rsidRPr="00EF0CA1" w:rsidRDefault="003B2CC6" w:rsidP="00EF0CA1">
            <w:pPr>
              <w:jc w:val="center"/>
            </w:pPr>
          </w:p>
        </w:tc>
        <w:tc>
          <w:tcPr>
            <w:tcW w:w="1387" w:type="dxa"/>
            <w:vAlign w:val="bottom"/>
          </w:tcPr>
          <w:p w:rsidR="003B2CC6" w:rsidRPr="00EF0CA1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1016,43</w:t>
            </w:r>
          </w:p>
        </w:tc>
        <w:tc>
          <w:tcPr>
            <w:tcW w:w="1320" w:type="dxa"/>
            <w:vAlign w:val="bottom"/>
          </w:tcPr>
          <w:p w:rsidR="003B2CC6" w:rsidRPr="00EF0CA1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1063,18</w:t>
            </w:r>
          </w:p>
        </w:tc>
        <w:tc>
          <w:tcPr>
            <w:tcW w:w="1240" w:type="dxa"/>
            <w:vAlign w:val="bottom"/>
          </w:tcPr>
          <w:p w:rsidR="003B2CC6" w:rsidRPr="00EF0CA1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1105,71</w:t>
            </w:r>
          </w:p>
        </w:tc>
      </w:tr>
      <w:tr w:rsidR="003B2CC6" w:rsidRPr="00EF0CA1">
        <w:trPr>
          <w:cantSplit/>
          <w:trHeight w:val="20"/>
        </w:trPr>
        <w:tc>
          <w:tcPr>
            <w:tcW w:w="513" w:type="dxa"/>
            <w:gridSpan w:val="2"/>
            <w:vAlign w:val="center"/>
          </w:tcPr>
          <w:p w:rsidR="003B2CC6" w:rsidRPr="00EF0CA1" w:rsidRDefault="003B2CC6" w:rsidP="005667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Pr="00EF0CA1">
              <w:rPr>
                <w:color w:val="000000"/>
              </w:rPr>
              <w:t>5</w:t>
            </w:r>
          </w:p>
        </w:tc>
        <w:tc>
          <w:tcPr>
            <w:tcW w:w="4444" w:type="dxa"/>
          </w:tcPr>
          <w:p w:rsidR="003B2CC6" w:rsidRPr="00EF0CA1" w:rsidRDefault="003B2CC6" w:rsidP="00EF0CA1">
            <w:r w:rsidRPr="00EF0CA1">
              <w:t>Сжиженный газ для заправки автомобиля</w:t>
            </w:r>
          </w:p>
        </w:tc>
        <w:tc>
          <w:tcPr>
            <w:tcW w:w="1120" w:type="dxa"/>
            <w:vMerge/>
            <w:vAlign w:val="bottom"/>
          </w:tcPr>
          <w:p w:rsidR="003B2CC6" w:rsidRPr="00EF0CA1" w:rsidRDefault="003B2CC6" w:rsidP="00EF0CA1">
            <w:pPr>
              <w:jc w:val="center"/>
            </w:pPr>
          </w:p>
        </w:tc>
        <w:tc>
          <w:tcPr>
            <w:tcW w:w="1387" w:type="dxa"/>
            <w:vAlign w:val="bottom"/>
          </w:tcPr>
          <w:p w:rsidR="003B2CC6" w:rsidRPr="00EF0CA1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25,09</w:t>
            </w:r>
          </w:p>
        </w:tc>
        <w:tc>
          <w:tcPr>
            <w:tcW w:w="1320" w:type="dxa"/>
            <w:vAlign w:val="bottom"/>
          </w:tcPr>
          <w:p w:rsidR="003B2CC6" w:rsidRPr="00EF0CA1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26,25</w:t>
            </w:r>
          </w:p>
        </w:tc>
        <w:tc>
          <w:tcPr>
            <w:tcW w:w="1240" w:type="dxa"/>
            <w:vAlign w:val="bottom"/>
          </w:tcPr>
          <w:p w:rsidR="003B2CC6" w:rsidRPr="00EF0CA1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27,30</w:t>
            </w:r>
          </w:p>
        </w:tc>
      </w:tr>
      <w:tr w:rsidR="003B2CC6" w:rsidRPr="00EF0CA1">
        <w:trPr>
          <w:cantSplit/>
          <w:trHeight w:val="20"/>
        </w:trPr>
        <w:tc>
          <w:tcPr>
            <w:tcW w:w="513" w:type="dxa"/>
            <w:gridSpan w:val="2"/>
            <w:shd w:val="clear" w:color="000000" w:fill="FFFFFF"/>
            <w:vAlign w:val="center"/>
          </w:tcPr>
          <w:p w:rsidR="003B2CC6" w:rsidRPr="00EF0CA1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444" w:type="dxa"/>
            <w:shd w:val="clear" w:color="000000" w:fill="FFFFFF"/>
            <w:vAlign w:val="bottom"/>
          </w:tcPr>
          <w:p w:rsidR="003B2CC6" w:rsidRPr="00EF0CA1" w:rsidRDefault="003B2CC6" w:rsidP="00EF0CA1">
            <w:r w:rsidRPr="00EF0CA1">
              <w:t>Дрова топливные для населения</w:t>
            </w:r>
          </w:p>
        </w:tc>
        <w:tc>
          <w:tcPr>
            <w:tcW w:w="1120" w:type="dxa"/>
            <w:shd w:val="clear" w:color="000000" w:fill="FFFFFF"/>
          </w:tcPr>
          <w:p w:rsidR="003B2CC6" w:rsidRPr="00EF0CA1" w:rsidRDefault="003B2CC6" w:rsidP="00EF0CA1">
            <w:pPr>
              <w:jc w:val="center"/>
            </w:pPr>
            <w:r w:rsidRPr="00EF0CA1">
              <w:t>склад. м3</w:t>
            </w:r>
          </w:p>
        </w:tc>
        <w:tc>
          <w:tcPr>
            <w:tcW w:w="1387" w:type="dxa"/>
            <w:shd w:val="clear" w:color="000000" w:fill="FFFFFF"/>
            <w:vAlign w:val="center"/>
          </w:tcPr>
          <w:p w:rsidR="003B2CC6" w:rsidRPr="00EF0CA1" w:rsidRDefault="003B2CC6" w:rsidP="00EF0CA1">
            <w:pPr>
              <w:jc w:val="center"/>
            </w:pPr>
            <w:r>
              <w:t>971,65</w:t>
            </w:r>
          </w:p>
        </w:tc>
        <w:tc>
          <w:tcPr>
            <w:tcW w:w="1320" w:type="dxa"/>
            <w:shd w:val="clear" w:color="000000" w:fill="FFFFFF"/>
            <w:vAlign w:val="center"/>
          </w:tcPr>
          <w:p w:rsidR="003B2CC6" w:rsidRPr="00EF0CA1" w:rsidRDefault="003B2CC6" w:rsidP="00EF0CA1">
            <w:pPr>
              <w:jc w:val="center"/>
            </w:pPr>
            <w:r>
              <w:t>971,65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3B2CC6" w:rsidRPr="00EF0CA1" w:rsidRDefault="003B2CC6" w:rsidP="00EF0CA1">
            <w:pPr>
              <w:jc w:val="center"/>
            </w:pPr>
            <w:r>
              <w:t>971,65</w:t>
            </w:r>
          </w:p>
        </w:tc>
      </w:tr>
      <w:tr w:rsidR="003B2CC6" w:rsidRPr="00EF0CA1">
        <w:trPr>
          <w:gridBefore w:val="1"/>
          <w:cantSplit/>
          <w:trHeight w:val="20"/>
        </w:trPr>
        <w:tc>
          <w:tcPr>
            <w:tcW w:w="513" w:type="dxa"/>
            <w:shd w:val="clear" w:color="000000" w:fill="FFFFFF"/>
            <w:vAlign w:val="center"/>
          </w:tcPr>
          <w:p w:rsidR="003B2CC6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4444" w:type="dxa"/>
            <w:shd w:val="clear" w:color="000000" w:fill="FFFFFF"/>
          </w:tcPr>
          <w:p w:rsidR="003B2CC6" w:rsidRPr="00EF0CA1" w:rsidRDefault="003B2CC6" w:rsidP="00EF0CA1">
            <w:r>
              <w:t>Розничная цена на сжиженный газ, реализуемый населению для бытовых нужд</w:t>
            </w:r>
          </w:p>
        </w:tc>
        <w:tc>
          <w:tcPr>
            <w:tcW w:w="1120" w:type="dxa"/>
            <w:shd w:val="clear" w:color="000000" w:fill="FFFFFF"/>
            <w:noWrap/>
          </w:tcPr>
          <w:p w:rsidR="003B2CC6" w:rsidRPr="00EF0CA1" w:rsidRDefault="003B2CC6" w:rsidP="00EF0CA1">
            <w:pPr>
              <w:jc w:val="center"/>
            </w:pPr>
            <w:r w:rsidRPr="00EF0CA1">
              <w:t>руб/кг</w:t>
            </w:r>
          </w:p>
        </w:tc>
        <w:tc>
          <w:tcPr>
            <w:tcW w:w="1387" w:type="dxa"/>
            <w:shd w:val="clear" w:color="000000" w:fill="FFFFFF"/>
            <w:noWrap/>
            <w:vAlign w:val="center"/>
          </w:tcPr>
          <w:p w:rsidR="003B2CC6" w:rsidRPr="00EF0CA1" w:rsidRDefault="003B2CC6" w:rsidP="00566768">
            <w:pPr>
              <w:jc w:val="center"/>
            </w:pPr>
            <w:r>
              <w:t>15,19</w:t>
            </w:r>
          </w:p>
        </w:tc>
        <w:tc>
          <w:tcPr>
            <w:tcW w:w="1320" w:type="dxa"/>
            <w:shd w:val="clear" w:color="000000" w:fill="FFFFFF"/>
            <w:noWrap/>
            <w:vAlign w:val="center"/>
          </w:tcPr>
          <w:p w:rsidR="003B2CC6" w:rsidRPr="00EF0CA1" w:rsidRDefault="003B2CC6" w:rsidP="00566768">
            <w:pPr>
              <w:jc w:val="center"/>
            </w:pPr>
            <w:r>
              <w:t>15,79</w:t>
            </w:r>
          </w:p>
        </w:tc>
        <w:tc>
          <w:tcPr>
            <w:tcW w:w="1240" w:type="dxa"/>
            <w:shd w:val="clear" w:color="000000" w:fill="FFFFFF"/>
            <w:noWrap/>
            <w:vAlign w:val="center"/>
          </w:tcPr>
          <w:p w:rsidR="003B2CC6" w:rsidRDefault="003B2CC6" w:rsidP="00EF0CA1">
            <w:pPr>
              <w:jc w:val="center"/>
            </w:pPr>
            <w:r>
              <w:t>16,43</w:t>
            </w:r>
          </w:p>
        </w:tc>
      </w:tr>
      <w:tr w:rsidR="003B2CC6" w:rsidRPr="00EF0CA1">
        <w:trPr>
          <w:gridBefore w:val="1"/>
          <w:cantSplit/>
          <w:trHeight w:val="20"/>
        </w:trPr>
        <w:tc>
          <w:tcPr>
            <w:tcW w:w="513" w:type="dxa"/>
            <w:shd w:val="clear" w:color="000000" w:fill="FFFFFF"/>
            <w:vAlign w:val="center"/>
          </w:tcPr>
          <w:p w:rsidR="003B2CC6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4444" w:type="dxa"/>
            <w:shd w:val="clear" w:color="000000" w:fill="FFFFFF"/>
          </w:tcPr>
          <w:p w:rsidR="003B2CC6" w:rsidRPr="00EF0CA1" w:rsidRDefault="003B2CC6" w:rsidP="00EF0CA1">
            <w:r>
              <w:t>Горюче-смазочные материалы для ГБУ РМ «Автобаза №13»</w:t>
            </w:r>
          </w:p>
        </w:tc>
        <w:tc>
          <w:tcPr>
            <w:tcW w:w="1120" w:type="dxa"/>
            <w:shd w:val="clear" w:color="000000" w:fill="FFFFFF"/>
            <w:noWrap/>
          </w:tcPr>
          <w:p w:rsidR="003B2CC6" w:rsidRPr="00EF0CA1" w:rsidRDefault="003B2CC6" w:rsidP="00EF0CA1">
            <w:pPr>
              <w:jc w:val="center"/>
            </w:pPr>
          </w:p>
        </w:tc>
        <w:tc>
          <w:tcPr>
            <w:tcW w:w="1387" w:type="dxa"/>
            <w:shd w:val="clear" w:color="000000" w:fill="FFFFFF"/>
            <w:noWrap/>
            <w:vAlign w:val="center"/>
          </w:tcPr>
          <w:p w:rsidR="003B2CC6" w:rsidRPr="00EF0CA1" w:rsidRDefault="003B2CC6" w:rsidP="00566768">
            <w:pPr>
              <w:jc w:val="center"/>
            </w:pPr>
          </w:p>
        </w:tc>
        <w:tc>
          <w:tcPr>
            <w:tcW w:w="1320" w:type="dxa"/>
            <w:shd w:val="clear" w:color="000000" w:fill="FFFFFF"/>
            <w:noWrap/>
            <w:vAlign w:val="center"/>
          </w:tcPr>
          <w:p w:rsidR="003B2CC6" w:rsidRPr="00EF0CA1" w:rsidRDefault="003B2CC6" w:rsidP="00566768">
            <w:pPr>
              <w:jc w:val="center"/>
            </w:pPr>
          </w:p>
        </w:tc>
        <w:tc>
          <w:tcPr>
            <w:tcW w:w="1240" w:type="dxa"/>
            <w:shd w:val="clear" w:color="000000" w:fill="FFFFFF"/>
            <w:noWrap/>
            <w:vAlign w:val="center"/>
          </w:tcPr>
          <w:p w:rsidR="003B2CC6" w:rsidRDefault="003B2CC6" w:rsidP="00EF0CA1">
            <w:pPr>
              <w:jc w:val="center"/>
            </w:pPr>
          </w:p>
        </w:tc>
      </w:tr>
      <w:tr w:rsidR="003B2CC6" w:rsidRPr="00EF0CA1">
        <w:trPr>
          <w:gridBefore w:val="1"/>
          <w:cantSplit/>
          <w:trHeight w:val="20"/>
        </w:trPr>
        <w:tc>
          <w:tcPr>
            <w:tcW w:w="513" w:type="dxa"/>
            <w:shd w:val="clear" w:color="000000" w:fill="FFFFFF"/>
            <w:vAlign w:val="center"/>
          </w:tcPr>
          <w:p w:rsidR="003B2CC6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4.1</w:t>
            </w:r>
          </w:p>
        </w:tc>
        <w:tc>
          <w:tcPr>
            <w:tcW w:w="4444" w:type="dxa"/>
            <w:shd w:val="clear" w:color="000000" w:fill="FFFFFF"/>
          </w:tcPr>
          <w:p w:rsidR="003B2CC6" w:rsidRPr="00EF0CA1" w:rsidRDefault="003B2CC6" w:rsidP="00EF0CA1">
            <w:r>
              <w:t>Трансмиссионные и гидравлические масла</w:t>
            </w:r>
          </w:p>
        </w:tc>
        <w:tc>
          <w:tcPr>
            <w:tcW w:w="1120" w:type="dxa"/>
            <w:vMerge w:val="restart"/>
            <w:shd w:val="clear" w:color="000000" w:fill="FFFFFF"/>
            <w:noWrap/>
          </w:tcPr>
          <w:p w:rsidR="003B2CC6" w:rsidRPr="00EF0CA1" w:rsidRDefault="003B2CC6" w:rsidP="00EF0CA1">
            <w:pPr>
              <w:jc w:val="center"/>
            </w:pPr>
            <w:r>
              <w:t>литр</w:t>
            </w:r>
          </w:p>
        </w:tc>
        <w:tc>
          <w:tcPr>
            <w:tcW w:w="1387" w:type="dxa"/>
            <w:shd w:val="clear" w:color="000000" w:fill="FFFFFF"/>
            <w:noWrap/>
            <w:vAlign w:val="center"/>
          </w:tcPr>
          <w:p w:rsidR="003B2CC6" w:rsidRDefault="003B2CC6" w:rsidP="00412F94">
            <w:pPr>
              <w:jc w:val="center"/>
            </w:pPr>
            <w:r>
              <w:t>523,49</w:t>
            </w:r>
          </w:p>
        </w:tc>
        <w:tc>
          <w:tcPr>
            <w:tcW w:w="1320" w:type="dxa"/>
            <w:shd w:val="clear" w:color="000000" w:fill="FFFFFF"/>
            <w:noWrap/>
            <w:vAlign w:val="center"/>
          </w:tcPr>
          <w:p w:rsidR="003B2CC6" w:rsidRDefault="003B2CC6" w:rsidP="00412F94">
            <w:pPr>
              <w:jc w:val="center"/>
            </w:pPr>
            <w:r>
              <w:t>544,43</w:t>
            </w:r>
          </w:p>
        </w:tc>
        <w:tc>
          <w:tcPr>
            <w:tcW w:w="1240" w:type="dxa"/>
            <w:shd w:val="clear" w:color="000000" w:fill="FFFFFF"/>
            <w:noWrap/>
            <w:vAlign w:val="center"/>
          </w:tcPr>
          <w:p w:rsidR="003B2CC6" w:rsidRDefault="003B2CC6" w:rsidP="00EF0CA1">
            <w:pPr>
              <w:jc w:val="center"/>
            </w:pPr>
            <w:r>
              <w:t>566,20</w:t>
            </w:r>
          </w:p>
        </w:tc>
      </w:tr>
      <w:tr w:rsidR="003B2CC6" w:rsidRPr="00EF0CA1">
        <w:trPr>
          <w:gridBefore w:val="1"/>
          <w:cantSplit/>
          <w:trHeight w:val="20"/>
        </w:trPr>
        <w:tc>
          <w:tcPr>
            <w:tcW w:w="513" w:type="dxa"/>
            <w:shd w:val="clear" w:color="000000" w:fill="FFFFFF"/>
            <w:vAlign w:val="center"/>
          </w:tcPr>
          <w:p w:rsidR="003B2CC6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4.2</w:t>
            </w:r>
          </w:p>
        </w:tc>
        <w:tc>
          <w:tcPr>
            <w:tcW w:w="4444" w:type="dxa"/>
            <w:shd w:val="clear" w:color="000000" w:fill="FFFFFF"/>
          </w:tcPr>
          <w:p w:rsidR="003B2CC6" w:rsidRPr="00EF0CA1" w:rsidRDefault="003B2CC6" w:rsidP="00EF0CA1">
            <w:r>
              <w:t>Специальные масла</w:t>
            </w:r>
          </w:p>
        </w:tc>
        <w:tc>
          <w:tcPr>
            <w:tcW w:w="1120" w:type="dxa"/>
            <w:vMerge/>
            <w:shd w:val="clear" w:color="000000" w:fill="FFFFFF"/>
            <w:noWrap/>
          </w:tcPr>
          <w:p w:rsidR="003B2CC6" w:rsidRPr="00EF0CA1" w:rsidRDefault="003B2CC6" w:rsidP="00EF0CA1">
            <w:pPr>
              <w:jc w:val="center"/>
            </w:pPr>
          </w:p>
        </w:tc>
        <w:tc>
          <w:tcPr>
            <w:tcW w:w="1387" w:type="dxa"/>
            <w:shd w:val="clear" w:color="000000" w:fill="FFFFFF"/>
            <w:noWrap/>
            <w:vAlign w:val="center"/>
          </w:tcPr>
          <w:p w:rsidR="003B2CC6" w:rsidRDefault="003B2CC6" w:rsidP="00412F94">
            <w:pPr>
              <w:jc w:val="center"/>
            </w:pPr>
            <w:r>
              <w:t>2 424,34</w:t>
            </w:r>
          </w:p>
        </w:tc>
        <w:tc>
          <w:tcPr>
            <w:tcW w:w="1320" w:type="dxa"/>
            <w:shd w:val="clear" w:color="000000" w:fill="FFFFFF"/>
            <w:noWrap/>
            <w:vAlign w:val="center"/>
          </w:tcPr>
          <w:p w:rsidR="003B2CC6" w:rsidRDefault="003B2CC6" w:rsidP="00412F94">
            <w:pPr>
              <w:jc w:val="center"/>
            </w:pPr>
            <w:r>
              <w:t>2 521,32</w:t>
            </w:r>
          </w:p>
        </w:tc>
        <w:tc>
          <w:tcPr>
            <w:tcW w:w="1240" w:type="dxa"/>
            <w:shd w:val="clear" w:color="000000" w:fill="FFFFFF"/>
            <w:noWrap/>
            <w:vAlign w:val="center"/>
          </w:tcPr>
          <w:p w:rsidR="003B2CC6" w:rsidRDefault="003B2CC6" w:rsidP="00EF0CA1">
            <w:pPr>
              <w:jc w:val="center"/>
            </w:pPr>
            <w:r>
              <w:t>2 622,17</w:t>
            </w:r>
          </w:p>
        </w:tc>
      </w:tr>
      <w:tr w:rsidR="003B2CC6" w:rsidRPr="00EF0CA1">
        <w:trPr>
          <w:gridBefore w:val="1"/>
          <w:cantSplit/>
          <w:trHeight w:val="20"/>
        </w:trPr>
        <w:tc>
          <w:tcPr>
            <w:tcW w:w="513" w:type="dxa"/>
            <w:shd w:val="clear" w:color="000000" w:fill="FFFFFF"/>
            <w:vAlign w:val="center"/>
          </w:tcPr>
          <w:p w:rsidR="003B2CC6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4.3</w:t>
            </w:r>
          </w:p>
        </w:tc>
        <w:tc>
          <w:tcPr>
            <w:tcW w:w="4444" w:type="dxa"/>
            <w:shd w:val="clear" w:color="000000" w:fill="FFFFFF"/>
          </w:tcPr>
          <w:p w:rsidR="003B2CC6" w:rsidRPr="00EF0CA1" w:rsidRDefault="003B2CC6" w:rsidP="00EF0CA1">
            <w:r>
              <w:t>Пластичные смазки</w:t>
            </w:r>
          </w:p>
        </w:tc>
        <w:tc>
          <w:tcPr>
            <w:tcW w:w="1120" w:type="dxa"/>
            <w:vMerge w:val="restart"/>
            <w:shd w:val="clear" w:color="000000" w:fill="FFFFFF"/>
            <w:noWrap/>
          </w:tcPr>
          <w:p w:rsidR="003B2CC6" w:rsidRPr="00EF0CA1" w:rsidRDefault="003B2CC6" w:rsidP="00EF0CA1">
            <w:pPr>
              <w:jc w:val="center"/>
            </w:pPr>
            <w:r w:rsidRPr="00EF0CA1">
              <w:t>кг</w:t>
            </w:r>
          </w:p>
        </w:tc>
        <w:tc>
          <w:tcPr>
            <w:tcW w:w="1387" w:type="dxa"/>
            <w:shd w:val="clear" w:color="000000" w:fill="FFFFFF"/>
            <w:noWrap/>
            <w:vAlign w:val="center"/>
          </w:tcPr>
          <w:p w:rsidR="003B2CC6" w:rsidRDefault="003B2CC6" w:rsidP="00412F94">
            <w:pPr>
              <w:jc w:val="center"/>
            </w:pPr>
            <w:r>
              <w:t>1 025,13</w:t>
            </w:r>
          </w:p>
        </w:tc>
        <w:tc>
          <w:tcPr>
            <w:tcW w:w="1320" w:type="dxa"/>
            <w:shd w:val="clear" w:color="000000" w:fill="FFFFFF"/>
            <w:noWrap/>
            <w:vAlign w:val="center"/>
          </w:tcPr>
          <w:p w:rsidR="003B2CC6" w:rsidRDefault="003B2CC6" w:rsidP="00412F94">
            <w:pPr>
              <w:jc w:val="center"/>
            </w:pPr>
            <w:r>
              <w:t>1 066,13</w:t>
            </w:r>
          </w:p>
        </w:tc>
        <w:tc>
          <w:tcPr>
            <w:tcW w:w="1240" w:type="dxa"/>
            <w:shd w:val="clear" w:color="000000" w:fill="FFFFFF"/>
            <w:noWrap/>
            <w:vAlign w:val="center"/>
          </w:tcPr>
          <w:p w:rsidR="003B2CC6" w:rsidRDefault="003B2CC6" w:rsidP="00EF0CA1">
            <w:pPr>
              <w:jc w:val="center"/>
            </w:pPr>
            <w:r>
              <w:t>1 108,78</w:t>
            </w:r>
          </w:p>
        </w:tc>
      </w:tr>
      <w:tr w:rsidR="003B2CC6" w:rsidRPr="00EF0CA1">
        <w:trPr>
          <w:gridBefore w:val="1"/>
          <w:cantSplit/>
          <w:trHeight w:val="20"/>
        </w:trPr>
        <w:tc>
          <w:tcPr>
            <w:tcW w:w="513" w:type="dxa"/>
            <w:shd w:val="clear" w:color="000000" w:fill="FFFFFF"/>
            <w:vAlign w:val="center"/>
          </w:tcPr>
          <w:p w:rsidR="003B2CC6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4.4</w:t>
            </w:r>
          </w:p>
        </w:tc>
        <w:tc>
          <w:tcPr>
            <w:tcW w:w="4444" w:type="dxa"/>
            <w:shd w:val="clear" w:color="000000" w:fill="FFFFFF"/>
          </w:tcPr>
          <w:p w:rsidR="003B2CC6" w:rsidRPr="00EF0CA1" w:rsidRDefault="003B2CC6" w:rsidP="00EF0CA1">
            <w:r>
              <w:t>Тормозные жидкости</w:t>
            </w:r>
          </w:p>
        </w:tc>
        <w:tc>
          <w:tcPr>
            <w:tcW w:w="1120" w:type="dxa"/>
            <w:vMerge/>
            <w:shd w:val="clear" w:color="000000" w:fill="FFFFFF"/>
            <w:noWrap/>
          </w:tcPr>
          <w:p w:rsidR="003B2CC6" w:rsidRPr="00EF0CA1" w:rsidRDefault="003B2CC6" w:rsidP="00EF0CA1">
            <w:pPr>
              <w:jc w:val="center"/>
            </w:pPr>
          </w:p>
        </w:tc>
        <w:tc>
          <w:tcPr>
            <w:tcW w:w="1387" w:type="dxa"/>
            <w:shd w:val="clear" w:color="000000" w:fill="FFFFFF"/>
            <w:noWrap/>
            <w:vAlign w:val="center"/>
          </w:tcPr>
          <w:p w:rsidR="003B2CC6" w:rsidRDefault="003B2CC6" w:rsidP="00412F94">
            <w:pPr>
              <w:jc w:val="center"/>
            </w:pPr>
            <w:r>
              <w:t>374,41</w:t>
            </w:r>
          </w:p>
        </w:tc>
        <w:tc>
          <w:tcPr>
            <w:tcW w:w="1320" w:type="dxa"/>
            <w:shd w:val="clear" w:color="000000" w:fill="FFFFFF"/>
            <w:noWrap/>
            <w:vAlign w:val="center"/>
          </w:tcPr>
          <w:p w:rsidR="003B2CC6" w:rsidRDefault="003B2CC6" w:rsidP="00412F94">
            <w:pPr>
              <w:jc w:val="center"/>
            </w:pPr>
            <w:r>
              <w:t>389,39</w:t>
            </w:r>
          </w:p>
        </w:tc>
        <w:tc>
          <w:tcPr>
            <w:tcW w:w="1240" w:type="dxa"/>
            <w:shd w:val="clear" w:color="000000" w:fill="FFFFFF"/>
            <w:noWrap/>
            <w:vAlign w:val="center"/>
          </w:tcPr>
          <w:p w:rsidR="003B2CC6" w:rsidRDefault="003B2CC6" w:rsidP="00EF0CA1">
            <w:pPr>
              <w:jc w:val="center"/>
            </w:pPr>
            <w:r>
              <w:t>404,97</w:t>
            </w:r>
          </w:p>
        </w:tc>
      </w:tr>
      <w:tr w:rsidR="003B2CC6" w:rsidRPr="00EF0CA1">
        <w:trPr>
          <w:gridBefore w:val="1"/>
          <w:cantSplit/>
          <w:trHeight w:val="20"/>
        </w:trPr>
        <w:tc>
          <w:tcPr>
            <w:tcW w:w="513" w:type="dxa"/>
            <w:shd w:val="clear" w:color="000000" w:fill="FFFFFF"/>
            <w:vAlign w:val="center"/>
          </w:tcPr>
          <w:p w:rsidR="003B2CC6" w:rsidRPr="00EF0CA1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4.5</w:t>
            </w:r>
          </w:p>
        </w:tc>
        <w:tc>
          <w:tcPr>
            <w:tcW w:w="4444" w:type="dxa"/>
            <w:shd w:val="clear" w:color="000000" w:fill="FFFFFF"/>
          </w:tcPr>
          <w:p w:rsidR="003B2CC6" w:rsidRPr="00EF0CA1" w:rsidRDefault="003B2CC6" w:rsidP="00EF0CA1">
            <w:r>
              <w:t>Охлажденная жидкость</w:t>
            </w:r>
          </w:p>
        </w:tc>
        <w:tc>
          <w:tcPr>
            <w:tcW w:w="1120" w:type="dxa"/>
            <w:vMerge/>
            <w:shd w:val="clear" w:color="000000" w:fill="FFFFFF"/>
            <w:noWrap/>
          </w:tcPr>
          <w:p w:rsidR="003B2CC6" w:rsidRPr="00EF0CA1" w:rsidRDefault="003B2CC6" w:rsidP="00EF0CA1">
            <w:pPr>
              <w:jc w:val="center"/>
            </w:pPr>
          </w:p>
        </w:tc>
        <w:tc>
          <w:tcPr>
            <w:tcW w:w="1387" w:type="dxa"/>
            <w:shd w:val="clear" w:color="000000" w:fill="FFFFFF"/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215,68</w:t>
            </w:r>
          </w:p>
        </w:tc>
        <w:tc>
          <w:tcPr>
            <w:tcW w:w="1320" w:type="dxa"/>
            <w:shd w:val="clear" w:color="000000" w:fill="FFFFFF"/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224,31</w:t>
            </w:r>
          </w:p>
        </w:tc>
        <w:tc>
          <w:tcPr>
            <w:tcW w:w="1240" w:type="dxa"/>
            <w:shd w:val="clear" w:color="000000" w:fill="FFFFFF"/>
            <w:noWrap/>
            <w:vAlign w:val="center"/>
          </w:tcPr>
          <w:p w:rsidR="003B2CC6" w:rsidRPr="00EF0CA1" w:rsidRDefault="003B2CC6" w:rsidP="00EF0CA1">
            <w:pPr>
              <w:jc w:val="center"/>
            </w:pPr>
            <w:r>
              <w:t>233,28</w:t>
            </w:r>
          </w:p>
        </w:tc>
      </w:tr>
    </w:tbl>
    <w:p w:rsidR="003B2CC6" w:rsidRDefault="003B2CC6" w:rsidP="0029227C">
      <w:pPr>
        <w:jc w:val="right"/>
        <w:rPr>
          <w:sz w:val="28"/>
          <w:szCs w:val="28"/>
        </w:rPr>
      </w:pPr>
    </w:p>
    <w:p w:rsidR="003B2CC6" w:rsidRPr="000717FD" w:rsidRDefault="003B2CC6" w:rsidP="00F91780">
      <w:pPr>
        <w:jc w:val="right"/>
        <w:rPr>
          <w:b/>
          <w:bCs/>
          <w:sz w:val="24"/>
          <w:szCs w:val="24"/>
        </w:rPr>
      </w:pPr>
      <w:r w:rsidRPr="000717FD">
        <w:rPr>
          <w:b/>
          <w:bCs/>
          <w:sz w:val="24"/>
          <w:szCs w:val="24"/>
        </w:rPr>
        <w:t>Таблица 17</w:t>
      </w:r>
    </w:p>
    <w:p w:rsidR="003B2CC6" w:rsidRDefault="003B2CC6" w:rsidP="00F91780">
      <w:pPr>
        <w:jc w:val="right"/>
        <w:rPr>
          <w:sz w:val="28"/>
          <w:szCs w:val="28"/>
        </w:rPr>
      </w:pPr>
    </w:p>
    <w:p w:rsidR="003B2CC6" w:rsidRDefault="003B2CC6" w:rsidP="00537CD1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 w:rsidRPr="000717FD">
        <w:rPr>
          <w:sz w:val="24"/>
          <w:szCs w:val="24"/>
        </w:rPr>
        <w:t>Средние расчетные цены и тарифы на природный газ</w:t>
      </w:r>
    </w:p>
    <w:p w:rsidR="003B2CC6" w:rsidRPr="000717FD" w:rsidRDefault="003B2CC6" w:rsidP="00537CD1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tbl>
      <w:tblPr>
        <w:tblW w:w="1002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13"/>
        <w:gridCol w:w="2141"/>
        <w:gridCol w:w="709"/>
        <w:gridCol w:w="992"/>
        <w:gridCol w:w="993"/>
        <w:gridCol w:w="911"/>
        <w:gridCol w:w="992"/>
        <w:gridCol w:w="931"/>
        <w:gridCol w:w="942"/>
        <w:gridCol w:w="901"/>
      </w:tblGrid>
      <w:tr w:rsidR="003B2CC6" w:rsidRPr="005E14DC">
        <w:trPr>
          <w:trHeight w:val="630"/>
        </w:trPr>
        <w:tc>
          <w:tcPr>
            <w:tcW w:w="513" w:type="dxa"/>
            <w:vMerge w:val="restart"/>
          </w:tcPr>
          <w:p w:rsidR="003B2CC6" w:rsidRPr="005E14DC" w:rsidRDefault="003B2CC6" w:rsidP="00EC24C5">
            <w:pPr>
              <w:jc w:val="center"/>
            </w:pPr>
            <w:r w:rsidRPr="005E14DC">
              <w:t>№ п/п</w:t>
            </w:r>
          </w:p>
        </w:tc>
        <w:tc>
          <w:tcPr>
            <w:tcW w:w="2141" w:type="dxa"/>
            <w:vMerge w:val="restart"/>
            <w:noWrap/>
          </w:tcPr>
          <w:p w:rsidR="003B2CC6" w:rsidRPr="005E14DC" w:rsidRDefault="003B2CC6" w:rsidP="00EC24C5">
            <w:pPr>
              <w:ind w:left="-59" w:right="-108"/>
              <w:jc w:val="center"/>
            </w:pPr>
            <w:r w:rsidRPr="005E14DC">
              <w:t>Наименование</w:t>
            </w:r>
          </w:p>
        </w:tc>
        <w:tc>
          <w:tcPr>
            <w:tcW w:w="709" w:type="dxa"/>
            <w:vMerge w:val="restart"/>
          </w:tcPr>
          <w:p w:rsidR="003B2CC6" w:rsidRPr="005E14DC" w:rsidRDefault="003B2CC6" w:rsidP="00EC24C5">
            <w:pPr>
              <w:jc w:val="center"/>
            </w:pPr>
            <w:r w:rsidRPr="005E14DC">
              <w:t>Ед. изм.</w:t>
            </w:r>
          </w:p>
        </w:tc>
        <w:tc>
          <w:tcPr>
            <w:tcW w:w="992" w:type="dxa"/>
            <w:vMerge w:val="restart"/>
          </w:tcPr>
          <w:p w:rsidR="003B2CC6" w:rsidRPr="005E14DC" w:rsidRDefault="003B2CC6" w:rsidP="00EC24C5">
            <w:pPr>
              <w:ind w:left="-108" w:right="-59"/>
              <w:jc w:val="center"/>
            </w:pPr>
            <w:r w:rsidRPr="005E14DC">
              <w:t>Группы потребителей с объемом потребления газа (млн. м3/год)</w:t>
            </w:r>
          </w:p>
        </w:tc>
        <w:tc>
          <w:tcPr>
            <w:tcW w:w="5670" w:type="dxa"/>
            <w:gridSpan w:val="6"/>
          </w:tcPr>
          <w:p w:rsidR="003B2CC6" w:rsidRPr="005E14DC" w:rsidRDefault="003B2CC6" w:rsidP="00EC24C5">
            <w:pPr>
              <w:jc w:val="center"/>
            </w:pPr>
            <w:r>
              <w:t>Цена и тариф на единицу измерения, рублей в год</w:t>
            </w:r>
          </w:p>
        </w:tc>
      </w:tr>
      <w:tr w:rsidR="003B2CC6" w:rsidRPr="00180C13">
        <w:trPr>
          <w:trHeight w:val="315"/>
        </w:trPr>
        <w:tc>
          <w:tcPr>
            <w:tcW w:w="513" w:type="dxa"/>
            <w:vMerge/>
            <w:vAlign w:val="center"/>
          </w:tcPr>
          <w:p w:rsidR="003B2CC6" w:rsidRPr="005E14DC" w:rsidRDefault="003B2CC6" w:rsidP="00EC24C5"/>
        </w:tc>
        <w:tc>
          <w:tcPr>
            <w:tcW w:w="2141" w:type="dxa"/>
            <w:vMerge/>
            <w:vAlign w:val="center"/>
          </w:tcPr>
          <w:p w:rsidR="003B2CC6" w:rsidRPr="005E14DC" w:rsidRDefault="003B2CC6" w:rsidP="00EC24C5">
            <w:pPr>
              <w:ind w:left="-59" w:right="-108"/>
            </w:pPr>
          </w:p>
        </w:tc>
        <w:tc>
          <w:tcPr>
            <w:tcW w:w="709" w:type="dxa"/>
            <w:vMerge/>
            <w:vAlign w:val="center"/>
          </w:tcPr>
          <w:p w:rsidR="003B2CC6" w:rsidRPr="005E14DC" w:rsidRDefault="003B2CC6" w:rsidP="00EC24C5"/>
        </w:tc>
        <w:tc>
          <w:tcPr>
            <w:tcW w:w="992" w:type="dxa"/>
            <w:vMerge/>
            <w:vAlign w:val="center"/>
          </w:tcPr>
          <w:p w:rsidR="003B2CC6" w:rsidRPr="005E14DC" w:rsidRDefault="003B2CC6" w:rsidP="00EC24C5"/>
        </w:tc>
        <w:tc>
          <w:tcPr>
            <w:tcW w:w="1904" w:type="dxa"/>
            <w:gridSpan w:val="2"/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23</w:t>
            </w:r>
            <w:r w:rsidRPr="001805FD">
              <w:t xml:space="preserve"> год</w:t>
            </w:r>
          </w:p>
        </w:tc>
        <w:tc>
          <w:tcPr>
            <w:tcW w:w="1923" w:type="dxa"/>
            <w:gridSpan w:val="2"/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843" w:type="dxa"/>
            <w:gridSpan w:val="2"/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</w:tr>
      <w:tr w:rsidR="003B2CC6" w:rsidRPr="005E14DC">
        <w:trPr>
          <w:trHeight w:val="600"/>
        </w:trPr>
        <w:tc>
          <w:tcPr>
            <w:tcW w:w="513" w:type="dxa"/>
            <w:vMerge/>
            <w:vAlign w:val="center"/>
          </w:tcPr>
          <w:p w:rsidR="003B2CC6" w:rsidRPr="005E14DC" w:rsidRDefault="003B2CC6" w:rsidP="00EC24C5"/>
        </w:tc>
        <w:tc>
          <w:tcPr>
            <w:tcW w:w="2141" w:type="dxa"/>
            <w:vMerge/>
            <w:vAlign w:val="center"/>
          </w:tcPr>
          <w:p w:rsidR="003B2CC6" w:rsidRPr="005E14DC" w:rsidRDefault="003B2CC6" w:rsidP="00EC24C5">
            <w:pPr>
              <w:ind w:left="-59" w:right="-108"/>
            </w:pPr>
          </w:p>
        </w:tc>
        <w:tc>
          <w:tcPr>
            <w:tcW w:w="709" w:type="dxa"/>
            <w:vMerge/>
            <w:vAlign w:val="center"/>
          </w:tcPr>
          <w:p w:rsidR="003B2CC6" w:rsidRPr="005E14DC" w:rsidRDefault="003B2CC6" w:rsidP="00EC24C5"/>
        </w:tc>
        <w:tc>
          <w:tcPr>
            <w:tcW w:w="992" w:type="dxa"/>
            <w:vMerge/>
            <w:vAlign w:val="center"/>
          </w:tcPr>
          <w:p w:rsidR="003B2CC6" w:rsidRPr="005E14DC" w:rsidRDefault="003B2CC6" w:rsidP="00EC24C5"/>
        </w:tc>
        <w:tc>
          <w:tcPr>
            <w:tcW w:w="993" w:type="dxa"/>
          </w:tcPr>
          <w:p w:rsidR="003B2CC6" w:rsidRPr="005E14DC" w:rsidRDefault="003B2CC6" w:rsidP="00EC24C5">
            <w:pPr>
              <w:jc w:val="center"/>
            </w:pPr>
            <w:r w:rsidRPr="005E14DC">
              <w:t>с 1 января по 30 июня</w:t>
            </w:r>
          </w:p>
        </w:tc>
        <w:tc>
          <w:tcPr>
            <w:tcW w:w="911" w:type="dxa"/>
          </w:tcPr>
          <w:p w:rsidR="003B2CC6" w:rsidRPr="005E14DC" w:rsidRDefault="003B2CC6" w:rsidP="00EC24C5">
            <w:pPr>
              <w:jc w:val="center"/>
            </w:pPr>
            <w:r w:rsidRPr="005E14DC">
              <w:t>с 1 июля по 31 декабря</w:t>
            </w:r>
          </w:p>
        </w:tc>
        <w:tc>
          <w:tcPr>
            <w:tcW w:w="992" w:type="dxa"/>
          </w:tcPr>
          <w:p w:rsidR="003B2CC6" w:rsidRPr="005E14DC" w:rsidRDefault="003B2CC6" w:rsidP="00EC24C5">
            <w:pPr>
              <w:jc w:val="center"/>
            </w:pPr>
            <w:r w:rsidRPr="005E14DC">
              <w:t>с 1 января по 30 июня</w:t>
            </w:r>
          </w:p>
        </w:tc>
        <w:tc>
          <w:tcPr>
            <w:tcW w:w="931" w:type="dxa"/>
          </w:tcPr>
          <w:p w:rsidR="003B2CC6" w:rsidRPr="005E14DC" w:rsidRDefault="003B2CC6" w:rsidP="00EC24C5">
            <w:pPr>
              <w:jc w:val="center"/>
            </w:pPr>
            <w:r w:rsidRPr="005E14DC">
              <w:t>с 1 июля по 31 декабря</w:t>
            </w:r>
          </w:p>
        </w:tc>
        <w:tc>
          <w:tcPr>
            <w:tcW w:w="942" w:type="dxa"/>
          </w:tcPr>
          <w:p w:rsidR="003B2CC6" w:rsidRPr="005E14DC" w:rsidRDefault="003B2CC6" w:rsidP="00EC24C5">
            <w:pPr>
              <w:jc w:val="center"/>
            </w:pPr>
            <w:r w:rsidRPr="005E14DC">
              <w:t>с 1 января по 30 июня</w:t>
            </w:r>
          </w:p>
        </w:tc>
        <w:tc>
          <w:tcPr>
            <w:tcW w:w="901" w:type="dxa"/>
          </w:tcPr>
          <w:p w:rsidR="003B2CC6" w:rsidRPr="005E14DC" w:rsidRDefault="003B2CC6" w:rsidP="00EC24C5">
            <w:pPr>
              <w:jc w:val="center"/>
            </w:pPr>
            <w:r w:rsidRPr="005E14DC">
              <w:t>с 1 июля по 31 декабря</w:t>
            </w:r>
          </w:p>
        </w:tc>
      </w:tr>
    </w:tbl>
    <w:p w:rsidR="003B2CC6" w:rsidRPr="00E03D04" w:rsidRDefault="003B2CC6" w:rsidP="00537CD1">
      <w:pPr>
        <w:rPr>
          <w:sz w:val="2"/>
          <w:szCs w:val="2"/>
        </w:rPr>
      </w:pPr>
    </w:p>
    <w:tbl>
      <w:tblPr>
        <w:tblW w:w="10031" w:type="dxa"/>
        <w:tblInd w:w="2" w:type="dxa"/>
        <w:tblLayout w:type="fixed"/>
        <w:tblLook w:val="00A0"/>
      </w:tblPr>
      <w:tblGrid>
        <w:gridCol w:w="500"/>
        <w:gridCol w:w="2140"/>
        <w:gridCol w:w="709"/>
        <w:gridCol w:w="992"/>
        <w:gridCol w:w="993"/>
        <w:gridCol w:w="931"/>
        <w:gridCol w:w="992"/>
        <w:gridCol w:w="931"/>
        <w:gridCol w:w="959"/>
        <w:gridCol w:w="884"/>
      </w:tblGrid>
      <w:tr w:rsidR="003B2CC6" w:rsidRPr="00EF0CA1">
        <w:trPr>
          <w:cantSplit/>
          <w:trHeight w:val="300"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EF0CA1" w:rsidRDefault="003B2CC6" w:rsidP="00EC24C5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5F45E3" w:rsidRDefault="003B2CC6" w:rsidP="00EC24C5">
            <w:pPr>
              <w:jc w:val="center"/>
              <w:rPr>
                <w:b/>
                <w:bCs/>
              </w:rPr>
            </w:pPr>
            <w:r w:rsidRPr="005F45E3">
              <w:rPr>
                <w:b/>
                <w:bCs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F0CA1" w:rsidRDefault="003B2CC6" w:rsidP="00EC24C5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F0CA1" w:rsidRDefault="003B2CC6" w:rsidP="00EC24C5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5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F0CA1" w:rsidRDefault="003B2CC6" w:rsidP="00EC24C5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F0CA1" w:rsidRDefault="003B2CC6" w:rsidP="00EC24C5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7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F0CA1" w:rsidRDefault="003B2CC6" w:rsidP="00EC24C5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F0CA1" w:rsidRDefault="003B2CC6" w:rsidP="00EC24C5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9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F0CA1" w:rsidRDefault="003B2CC6" w:rsidP="00EC24C5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10</w:t>
            </w:r>
          </w:p>
        </w:tc>
      </w:tr>
      <w:tr w:rsidR="003B2CC6" w:rsidRPr="00EF0CA1">
        <w:trPr>
          <w:cantSplit/>
          <w:trHeight w:val="360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EF0CA1" w:rsidRDefault="003B2CC6" w:rsidP="00EC24C5">
            <w:pPr>
              <w:rPr>
                <w:color w:val="000000"/>
              </w:rPr>
            </w:pPr>
            <w:r w:rsidRPr="00EF0CA1">
              <w:rPr>
                <w:color w:val="000000"/>
              </w:rPr>
              <w:t xml:space="preserve">Оптовая цена на природный газ и услуги по его транспортировке с платой за </w:t>
            </w:r>
            <w:r>
              <w:rPr>
                <w:color w:val="000000"/>
              </w:rPr>
              <w:t>снабжен-</w:t>
            </w:r>
            <w:r w:rsidRPr="00EF0CA1">
              <w:rPr>
                <w:color w:val="000000"/>
              </w:rPr>
              <w:t xml:space="preserve">ческо-сбытовые услуги для предприятий  для всех </w:t>
            </w:r>
            <w:r>
              <w:rPr>
                <w:color w:val="000000"/>
              </w:rPr>
              <w:t xml:space="preserve">муниципальных районов кроме Лямбирского и </w:t>
            </w:r>
            <w:r w:rsidRPr="00EF0CA1">
              <w:rPr>
                <w:color w:val="000000"/>
              </w:rPr>
              <w:t>Кочкур</w:t>
            </w:r>
            <w:r>
              <w:rPr>
                <w:color w:val="000000"/>
              </w:rPr>
              <w:t>овского муниципальных районов (</w:t>
            </w:r>
            <w:r w:rsidRPr="00EF0CA1">
              <w:rPr>
                <w:color w:val="000000"/>
              </w:rPr>
              <w:t>АО "</w:t>
            </w:r>
            <w:r>
              <w:rPr>
                <w:color w:val="000000"/>
              </w:rPr>
              <w:t>Газпром газораспределение Саранск</w:t>
            </w:r>
            <w:r w:rsidRPr="00EF0CA1">
              <w:rPr>
                <w:color w:val="000000"/>
              </w:rPr>
              <w:t>")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894C71" w:rsidRDefault="003B2CC6" w:rsidP="00EC24C5">
            <w:pPr>
              <w:ind w:left="-57" w:right="-57"/>
              <w:jc w:val="center"/>
              <w:rPr>
                <w:sz w:val="18"/>
                <w:szCs w:val="18"/>
              </w:rPr>
            </w:pPr>
            <w:r w:rsidRPr="00894C71">
              <w:rPr>
                <w:sz w:val="18"/>
                <w:szCs w:val="18"/>
              </w:rPr>
              <w:t>руб/</w:t>
            </w:r>
          </w:p>
          <w:p w:rsidR="003B2CC6" w:rsidRPr="00894C71" w:rsidRDefault="003B2CC6" w:rsidP="00EC24C5">
            <w:pPr>
              <w:ind w:left="-57" w:right="-57"/>
              <w:jc w:val="center"/>
              <w:rPr>
                <w:color w:val="000000"/>
                <w:sz w:val="18"/>
                <w:szCs w:val="18"/>
              </w:rPr>
            </w:pPr>
            <w:r w:rsidRPr="00894C71">
              <w:rPr>
                <w:sz w:val="18"/>
                <w:szCs w:val="18"/>
              </w:rPr>
              <w:t>1000 м</w:t>
            </w:r>
            <w:r w:rsidRPr="00894C71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  <w:rPr>
                <w:color w:val="000000"/>
              </w:rPr>
            </w:pPr>
            <w:r w:rsidRPr="00EF0CA1">
              <w:rPr>
                <w:color w:val="000000"/>
              </w:rPr>
              <w:t>свыше 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6 411,30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6 663,05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6 663,05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6 925,10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6 925,10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ind w:left="-57" w:right="-57"/>
              <w:jc w:val="center"/>
            </w:pPr>
            <w:r>
              <w:t>7 197,55</w:t>
            </w:r>
          </w:p>
        </w:tc>
      </w:tr>
      <w:tr w:rsidR="003B2CC6" w:rsidRPr="00EF0CA1">
        <w:trPr>
          <w:cantSplit/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EF0CA1" w:rsidRDefault="003B2CC6" w:rsidP="00EC24C5"/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EF0CA1" w:rsidRDefault="003B2CC6" w:rsidP="00EC24C5"/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894C71" w:rsidRDefault="003B2CC6" w:rsidP="00EC24C5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  <w:rPr>
                <w:color w:val="000000"/>
              </w:rPr>
            </w:pPr>
            <w:r w:rsidRPr="00EF0CA1">
              <w:rPr>
                <w:color w:val="000000"/>
              </w:rPr>
              <w:t>от 100 до 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6 418,90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6 670,86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6 670,86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6 933,13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6 933,13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ind w:left="-57" w:right="-57"/>
              <w:jc w:val="center"/>
            </w:pPr>
            <w:r>
              <w:t>7 205,89</w:t>
            </w:r>
          </w:p>
        </w:tc>
      </w:tr>
      <w:tr w:rsidR="003B2CC6" w:rsidRPr="00EF0CA1">
        <w:trPr>
          <w:cantSplit/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EF0CA1" w:rsidRDefault="003B2CC6" w:rsidP="00EC24C5"/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EF0CA1" w:rsidRDefault="003B2CC6" w:rsidP="00EC24C5"/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894C71" w:rsidRDefault="003B2CC6" w:rsidP="00EC24C5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  <w:rPr>
                <w:color w:val="000000"/>
              </w:rPr>
            </w:pPr>
            <w:r w:rsidRPr="00EF0CA1">
              <w:rPr>
                <w:color w:val="000000"/>
              </w:rPr>
              <w:t>от 10 до 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6 774,36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7 040,20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7 040,20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7 316,89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7 316,89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ind w:left="-57" w:right="-57"/>
              <w:jc w:val="center"/>
            </w:pPr>
            <w:r>
              <w:t>7 604,63</w:t>
            </w:r>
          </w:p>
        </w:tc>
      </w:tr>
      <w:tr w:rsidR="003B2CC6" w:rsidRPr="00EF0CA1">
        <w:trPr>
          <w:cantSplit/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EF0CA1" w:rsidRDefault="003B2CC6" w:rsidP="00EC24C5"/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EF0CA1" w:rsidRDefault="003B2CC6" w:rsidP="00EC24C5"/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894C71" w:rsidRDefault="003B2CC6" w:rsidP="00EC24C5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  <w:rPr>
                <w:color w:val="000000"/>
              </w:rPr>
            </w:pPr>
            <w:r w:rsidRPr="00EF0CA1">
              <w:rPr>
                <w:color w:val="000000"/>
              </w:rPr>
              <w:t>от 1 до 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7 281,55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7 567,08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7 567,08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7 864,28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7 864,28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ind w:left="-57" w:right="-57"/>
              <w:jc w:val="center"/>
            </w:pPr>
            <w:r>
              <w:t>8 173,57</w:t>
            </w:r>
          </w:p>
        </w:tc>
      </w:tr>
      <w:tr w:rsidR="003B2CC6" w:rsidRPr="00EF0CA1">
        <w:trPr>
          <w:cantSplit/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EF0CA1" w:rsidRDefault="003B2CC6" w:rsidP="00EC24C5"/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EF0CA1" w:rsidRDefault="003B2CC6" w:rsidP="00EC24C5"/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894C71" w:rsidRDefault="003B2CC6" w:rsidP="00EC24C5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  <w:rPr>
                <w:color w:val="000000"/>
              </w:rPr>
            </w:pPr>
            <w:r w:rsidRPr="00EF0CA1">
              <w:rPr>
                <w:color w:val="000000"/>
              </w:rPr>
              <w:t>от 0,1 до 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7 312,85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7 599,58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7 599,58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7 898,00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7 898,00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ind w:left="-57" w:right="-57"/>
              <w:jc w:val="center"/>
            </w:pPr>
            <w:r>
              <w:t>8 208,65</w:t>
            </w:r>
          </w:p>
        </w:tc>
      </w:tr>
      <w:tr w:rsidR="003B2CC6" w:rsidRPr="00EF0CA1">
        <w:trPr>
          <w:cantSplit/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EF0CA1" w:rsidRDefault="003B2CC6" w:rsidP="00EC24C5"/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EF0CA1" w:rsidRDefault="003B2CC6" w:rsidP="00EC24C5"/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894C71" w:rsidRDefault="003B2CC6" w:rsidP="00EC24C5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  <w:rPr>
                <w:color w:val="000000"/>
              </w:rPr>
            </w:pPr>
            <w:r w:rsidRPr="00EF0CA1">
              <w:rPr>
                <w:color w:val="000000"/>
              </w:rPr>
              <w:t>от 0,01 до 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7 449,26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7 741,36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7 741,36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8 045,38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8 045,38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ind w:left="-57" w:right="-57"/>
              <w:jc w:val="center"/>
            </w:pPr>
            <w:r>
              <w:t>8 360,84</w:t>
            </w:r>
          </w:p>
        </w:tc>
      </w:tr>
      <w:tr w:rsidR="003B2CC6" w:rsidRPr="00EF0CA1">
        <w:trPr>
          <w:cantSplit/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EF0CA1" w:rsidRDefault="003B2CC6" w:rsidP="00EC24C5"/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EF0CA1" w:rsidRDefault="003B2CC6" w:rsidP="00EC24C5"/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894C71" w:rsidRDefault="003B2CC6" w:rsidP="00EC24C5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  <w:rPr>
                <w:color w:val="000000"/>
              </w:rPr>
            </w:pPr>
            <w:r w:rsidRPr="00EF0CA1">
              <w:rPr>
                <w:color w:val="000000"/>
              </w:rPr>
              <w:t>до 0,01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7 464,96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7 757,60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7 757,60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8 062,19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8 062,19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ind w:left="-57" w:right="-57"/>
              <w:jc w:val="center"/>
            </w:pPr>
            <w:r>
              <w:t>8 378,62</w:t>
            </w:r>
          </w:p>
        </w:tc>
      </w:tr>
      <w:tr w:rsidR="003B2CC6" w:rsidRPr="00EF0CA1">
        <w:trPr>
          <w:cantSplit/>
          <w:trHeight w:val="44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EF0CA1" w:rsidRDefault="003B2CC6" w:rsidP="00EC24C5">
            <w:pPr>
              <w:rPr>
                <w:color w:val="000000"/>
              </w:rPr>
            </w:pPr>
            <w:r w:rsidRPr="00EF0CA1">
              <w:rPr>
                <w:color w:val="000000"/>
              </w:rPr>
              <w:t xml:space="preserve">Розничная  цена на природный газ, реализуемый населению, с платой за снабженческо-сбытовые услуги (при наличии в домах приборов учета газа)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894C71" w:rsidRDefault="003B2CC6" w:rsidP="00EC24C5">
            <w:pPr>
              <w:ind w:left="-57" w:right="-57"/>
              <w:jc w:val="center"/>
              <w:rPr>
                <w:sz w:val="18"/>
                <w:szCs w:val="18"/>
              </w:rPr>
            </w:pPr>
            <w:r w:rsidRPr="00894C71">
              <w:rPr>
                <w:sz w:val="18"/>
                <w:szCs w:val="18"/>
              </w:rPr>
              <w:t>руб/</w:t>
            </w:r>
          </w:p>
          <w:p w:rsidR="003B2CC6" w:rsidRPr="00894C71" w:rsidRDefault="003B2CC6" w:rsidP="00EC24C5">
            <w:pPr>
              <w:ind w:left="-57" w:right="-57"/>
              <w:jc w:val="center"/>
              <w:rPr>
                <w:color w:val="000000"/>
                <w:sz w:val="18"/>
                <w:szCs w:val="18"/>
              </w:rPr>
            </w:pPr>
            <w:r w:rsidRPr="00894C71">
              <w:rPr>
                <w:sz w:val="18"/>
                <w:szCs w:val="18"/>
              </w:rPr>
              <w:t>1000 м</w:t>
            </w:r>
            <w:r w:rsidRPr="00894C71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rPr>
                <w:color w:val="000000"/>
              </w:rPr>
            </w:pPr>
            <w:r w:rsidRPr="00EF0CA1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6 156,00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6 342,00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6 342,00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6 536,00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6 536,00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ind w:left="-57" w:right="-57"/>
              <w:jc w:val="center"/>
            </w:pPr>
            <w:r>
              <w:t>6 735,00</w:t>
            </w:r>
          </w:p>
        </w:tc>
      </w:tr>
      <w:tr w:rsidR="003B2CC6" w:rsidRPr="00EF0CA1">
        <w:trPr>
          <w:cantSplit/>
          <w:trHeight w:val="1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EF0CA1" w:rsidRDefault="003B2CC6" w:rsidP="00EC24C5">
            <w:pPr>
              <w:rPr>
                <w:color w:val="000000"/>
              </w:rPr>
            </w:pPr>
            <w:r w:rsidRPr="00EF0CA1">
              <w:rPr>
                <w:color w:val="000000"/>
              </w:rPr>
              <w:t xml:space="preserve">Розничная цена  природного газа с платой за </w:t>
            </w:r>
            <w:r>
              <w:rPr>
                <w:color w:val="000000"/>
              </w:rPr>
              <w:t xml:space="preserve"> снабжен-чес</w:t>
            </w:r>
            <w:r w:rsidRPr="00EF0CA1">
              <w:rPr>
                <w:color w:val="000000"/>
              </w:rPr>
              <w:t>ко -сбытовые услуги для населения, используемого для приготовления пищи и горячего водоснабжения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894C71" w:rsidRDefault="003B2CC6" w:rsidP="00EC24C5">
            <w:pPr>
              <w:ind w:left="-57" w:right="-57"/>
              <w:jc w:val="center"/>
              <w:rPr>
                <w:sz w:val="18"/>
                <w:szCs w:val="18"/>
              </w:rPr>
            </w:pPr>
            <w:r w:rsidRPr="00894C71">
              <w:rPr>
                <w:sz w:val="18"/>
                <w:szCs w:val="18"/>
              </w:rPr>
              <w:t>руб/</w:t>
            </w:r>
          </w:p>
          <w:p w:rsidR="003B2CC6" w:rsidRPr="00894C71" w:rsidRDefault="003B2CC6" w:rsidP="00EC24C5">
            <w:pPr>
              <w:ind w:left="-57" w:right="-57"/>
              <w:jc w:val="center"/>
              <w:rPr>
                <w:color w:val="000000"/>
                <w:sz w:val="18"/>
                <w:szCs w:val="18"/>
              </w:rPr>
            </w:pPr>
            <w:r w:rsidRPr="00894C71">
              <w:rPr>
                <w:sz w:val="18"/>
                <w:szCs w:val="18"/>
              </w:rPr>
              <w:t>1000 м</w:t>
            </w:r>
            <w:r w:rsidRPr="00894C71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rPr>
                <w:color w:val="000000"/>
              </w:rPr>
            </w:pPr>
            <w:r w:rsidRPr="00EF0CA1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6,16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6,34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6,54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6,54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ind w:left="-57" w:right="-57"/>
              <w:jc w:val="center"/>
            </w:pPr>
            <w:r>
              <w:t>6,74</w:t>
            </w:r>
          </w:p>
        </w:tc>
      </w:tr>
      <w:tr w:rsidR="003B2CC6" w:rsidRPr="00EF0CA1">
        <w:trPr>
          <w:cantSplit/>
          <w:trHeight w:val="9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EF0CA1" w:rsidRDefault="003B2CC6" w:rsidP="00EC24C5">
            <w:pPr>
              <w:rPr>
                <w:color w:val="000000"/>
              </w:rPr>
            </w:pPr>
            <w:r w:rsidRPr="00EF0CA1">
              <w:rPr>
                <w:color w:val="000000"/>
              </w:rPr>
              <w:t xml:space="preserve">Розничная цена  природного газа с платой за </w:t>
            </w:r>
            <w:r>
              <w:rPr>
                <w:color w:val="000000"/>
              </w:rPr>
              <w:t>снабжен-ческо - с</w:t>
            </w:r>
            <w:r w:rsidRPr="00EF0CA1">
              <w:rPr>
                <w:color w:val="000000"/>
              </w:rPr>
              <w:t>бытовые услуги для населения, используемого для отопления жилых помещений от бытовых отопительных приборов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894C71" w:rsidRDefault="003B2CC6" w:rsidP="00EC24C5">
            <w:pPr>
              <w:ind w:left="-57" w:right="-57"/>
              <w:jc w:val="center"/>
              <w:rPr>
                <w:sz w:val="18"/>
                <w:szCs w:val="18"/>
              </w:rPr>
            </w:pPr>
            <w:r w:rsidRPr="00894C71">
              <w:rPr>
                <w:sz w:val="18"/>
                <w:szCs w:val="18"/>
              </w:rPr>
              <w:t>руб/</w:t>
            </w:r>
          </w:p>
          <w:p w:rsidR="003B2CC6" w:rsidRPr="00894C71" w:rsidRDefault="003B2CC6" w:rsidP="00EC24C5">
            <w:pPr>
              <w:ind w:left="-57" w:right="-57"/>
              <w:jc w:val="center"/>
              <w:rPr>
                <w:color w:val="000000"/>
                <w:sz w:val="18"/>
                <w:szCs w:val="18"/>
              </w:rPr>
            </w:pPr>
            <w:r w:rsidRPr="00894C71">
              <w:rPr>
                <w:sz w:val="18"/>
                <w:szCs w:val="18"/>
              </w:rPr>
              <w:t>1000 м</w:t>
            </w:r>
            <w:r w:rsidRPr="00894C71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rPr>
                <w:color w:val="000000"/>
              </w:rPr>
            </w:pPr>
            <w:r w:rsidRPr="00EF0CA1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5 920,00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6 342,00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6 342,00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</w:pPr>
            <w:r>
              <w:t>6 536,00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6 536,00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ind w:left="-57" w:right="-57"/>
              <w:jc w:val="center"/>
            </w:pPr>
            <w:r>
              <w:t>6 735,00</w:t>
            </w:r>
          </w:p>
        </w:tc>
      </w:tr>
      <w:tr w:rsidR="003B2CC6" w:rsidRPr="00EF0CA1">
        <w:trPr>
          <w:cantSplit/>
          <w:trHeight w:val="9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EF0CA1" w:rsidRDefault="003B2CC6" w:rsidP="00EC24C5">
            <w:pPr>
              <w:rPr>
                <w:color w:val="000000"/>
              </w:rPr>
            </w:pPr>
            <w:r w:rsidRPr="00EF0CA1">
              <w:rPr>
                <w:color w:val="000000"/>
              </w:rPr>
              <w:t>Розничная цена  природного газа с платой за снабжен</w:t>
            </w:r>
            <w:r>
              <w:rPr>
                <w:color w:val="000000"/>
              </w:rPr>
              <w:t>-</w:t>
            </w:r>
            <w:r w:rsidRPr="00EF0CA1">
              <w:rPr>
                <w:color w:val="000000"/>
              </w:rPr>
              <w:t>ческо -сбытовые услуги для населения, используемого для  прочего использования(бани, теплицы)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894C71" w:rsidRDefault="003B2CC6" w:rsidP="00EC24C5">
            <w:pPr>
              <w:ind w:left="-57" w:right="-57"/>
              <w:jc w:val="center"/>
              <w:rPr>
                <w:sz w:val="18"/>
                <w:szCs w:val="18"/>
              </w:rPr>
            </w:pPr>
            <w:r w:rsidRPr="00894C71">
              <w:rPr>
                <w:sz w:val="18"/>
                <w:szCs w:val="18"/>
              </w:rPr>
              <w:t>руб/</w:t>
            </w:r>
          </w:p>
          <w:p w:rsidR="003B2CC6" w:rsidRPr="00894C71" w:rsidRDefault="003B2CC6" w:rsidP="00EC24C5">
            <w:pPr>
              <w:ind w:left="-57" w:right="-57"/>
              <w:jc w:val="center"/>
              <w:rPr>
                <w:color w:val="000000"/>
                <w:sz w:val="18"/>
                <w:szCs w:val="18"/>
              </w:rPr>
            </w:pPr>
            <w:r w:rsidRPr="00894C71">
              <w:rPr>
                <w:sz w:val="18"/>
                <w:szCs w:val="18"/>
              </w:rPr>
              <w:t>1000 м</w:t>
            </w:r>
            <w:r w:rsidRPr="00894C71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rPr>
                <w:color w:val="000000"/>
              </w:rPr>
            </w:pPr>
            <w:r w:rsidRPr="00EF0CA1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AE6354">
            <w:pPr>
              <w:jc w:val="center"/>
            </w:pPr>
            <w:r>
              <w:t>6 156,00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AE6354">
            <w:pPr>
              <w:jc w:val="center"/>
            </w:pPr>
            <w:r>
              <w:t>6 342,00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6 342,00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AE6354">
            <w:pPr>
              <w:jc w:val="center"/>
            </w:pPr>
            <w:r>
              <w:t>6 536,00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6 536,00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AE6354">
            <w:pPr>
              <w:ind w:left="-57" w:right="-57"/>
              <w:jc w:val="center"/>
            </w:pPr>
            <w:r>
              <w:t>6 735,00</w:t>
            </w:r>
          </w:p>
        </w:tc>
      </w:tr>
      <w:tr w:rsidR="003B2CC6" w:rsidRPr="00EF0CA1">
        <w:trPr>
          <w:cantSplit/>
          <w:trHeight w:val="30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EF0CA1" w:rsidRDefault="003B2CC6" w:rsidP="00EC24C5">
            <w:pPr>
              <w:rPr>
                <w:color w:val="000000"/>
              </w:rPr>
            </w:pPr>
            <w:r w:rsidRPr="00EF0CA1">
              <w:rPr>
                <w:color w:val="000000"/>
              </w:rPr>
              <w:t>Розничная цена  природного газа с платой за снабжен</w:t>
            </w:r>
            <w:r>
              <w:rPr>
                <w:color w:val="000000"/>
              </w:rPr>
              <w:t>-</w:t>
            </w:r>
            <w:r w:rsidRPr="00EF0CA1">
              <w:rPr>
                <w:color w:val="000000"/>
              </w:rPr>
              <w:t xml:space="preserve">ческо -сбытовые услуги для населения, используемого для  прочего использования </w:t>
            </w:r>
            <w:r>
              <w:rPr>
                <w:color w:val="000000"/>
              </w:rPr>
              <w:t>(приготовление корма и подогрев воды животным)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894C71" w:rsidRDefault="003B2CC6" w:rsidP="00EC24C5">
            <w:pPr>
              <w:ind w:left="-57" w:right="-57"/>
              <w:jc w:val="center"/>
              <w:rPr>
                <w:sz w:val="18"/>
                <w:szCs w:val="18"/>
              </w:rPr>
            </w:pPr>
            <w:r w:rsidRPr="00894C71">
              <w:rPr>
                <w:sz w:val="18"/>
                <w:szCs w:val="18"/>
              </w:rPr>
              <w:t>руб/</w:t>
            </w:r>
          </w:p>
          <w:p w:rsidR="003B2CC6" w:rsidRPr="00894C71" w:rsidRDefault="003B2CC6" w:rsidP="00EC24C5">
            <w:pPr>
              <w:ind w:left="-57" w:right="-57"/>
              <w:jc w:val="center"/>
              <w:rPr>
                <w:color w:val="000000"/>
                <w:sz w:val="18"/>
                <w:szCs w:val="18"/>
              </w:rPr>
            </w:pPr>
            <w:r w:rsidRPr="00894C71">
              <w:rPr>
                <w:sz w:val="18"/>
                <w:szCs w:val="18"/>
              </w:rPr>
              <w:t>1000 м</w:t>
            </w:r>
            <w:r w:rsidRPr="00894C71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rPr>
                <w:color w:val="000000"/>
              </w:rPr>
            </w:pPr>
            <w:r w:rsidRPr="00EF0CA1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6 156,00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6 342,00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6 342,00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6 536,00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jc w:val="center"/>
            </w:pPr>
            <w:r>
              <w:t>6 536,00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412F94">
            <w:pPr>
              <w:ind w:left="-57" w:right="-57"/>
              <w:jc w:val="center"/>
            </w:pPr>
            <w:r>
              <w:t>6 735,00</w:t>
            </w:r>
          </w:p>
        </w:tc>
      </w:tr>
    </w:tbl>
    <w:p w:rsidR="003B2CC6" w:rsidRDefault="003B2CC6" w:rsidP="00537CD1">
      <w:pPr>
        <w:widowControl w:val="0"/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</w:p>
    <w:p w:rsidR="003B2CC6" w:rsidRPr="000717FD" w:rsidRDefault="003B2CC6" w:rsidP="00537CD1">
      <w:pPr>
        <w:widowControl w:val="0"/>
        <w:autoSpaceDE w:val="0"/>
        <w:autoSpaceDN w:val="0"/>
        <w:adjustRightInd w:val="0"/>
        <w:ind w:firstLine="709"/>
        <w:jc w:val="right"/>
        <w:rPr>
          <w:b/>
          <w:bCs/>
          <w:sz w:val="24"/>
          <w:szCs w:val="24"/>
        </w:rPr>
      </w:pPr>
      <w:r w:rsidRPr="000717FD">
        <w:rPr>
          <w:b/>
          <w:bCs/>
          <w:sz w:val="24"/>
          <w:szCs w:val="24"/>
        </w:rPr>
        <w:t>Таблица 18</w:t>
      </w:r>
    </w:p>
    <w:p w:rsidR="003B2CC6" w:rsidRPr="00B334CC" w:rsidRDefault="003B2CC6" w:rsidP="00F91780">
      <w:pPr>
        <w:jc w:val="right"/>
        <w:rPr>
          <w:sz w:val="28"/>
          <w:szCs w:val="28"/>
        </w:rPr>
      </w:pPr>
    </w:p>
    <w:p w:rsidR="003B2CC6" w:rsidRDefault="003B2CC6" w:rsidP="003C745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</w:t>
      </w:r>
      <w:r w:rsidRPr="000717FD">
        <w:rPr>
          <w:sz w:val="24"/>
          <w:szCs w:val="24"/>
        </w:rPr>
        <w:t>Прогнозные цены и тарифы</w:t>
      </w:r>
    </w:p>
    <w:p w:rsidR="003B2CC6" w:rsidRDefault="003B2CC6" w:rsidP="003C745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17FD">
        <w:rPr>
          <w:sz w:val="24"/>
          <w:szCs w:val="24"/>
        </w:rPr>
        <w:t xml:space="preserve"> на электрическую энергию для тарифной группы «Население и потребители, приравненные к населению», тепловую энергию, горячую воду, услуги водоснабжения и водоотведения</w:t>
      </w:r>
    </w:p>
    <w:p w:rsidR="003B2CC6" w:rsidRPr="000717FD" w:rsidRDefault="003B2CC6" w:rsidP="003C745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tbl>
      <w:tblPr>
        <w:tblW w:w="99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25"/>
        <w:gridCol w:w="2977"/>
        <w:gridCol w:w="992"/>
        <w:gridCol w:w="832"/>
        <w:gridCol w:w="909"/>
        <w:gridCol w:w="966"/>
        <w:gridCol w:w="979"/>
        <w:gridCol w:w="939"/>
        <w:gridCol w:w="932"/>
      </w:tblGrid>
      <w:tr w:rsidR="003B2CC6" w:rsidRPr="008472E4">
        <w:trPr>
          <w:trHeight w:val="861"/>
        </w:trPr>
        <w:tc>
          <w:tcPr>
            <w:tcW w:w="425" w:type="dxa"/>
            <w:vMerge w:val="restart"/>
            <w:shd w:val="clear" w:color="000000" w:fill="FFFFFF"/>
          </w:tcPr>
          <w:p w:rsidR="003B2CC6" w:rsidRPr="008472E4" w:rsidRDefault="003B2CC6" w:rsidP="008472E4">
            <w:pPr>
              <w:jc w:val="center"/>
            </w:pPr>
            <w:r w:rsidRPr="008472E4">
              <w:t>№ п/п</w:t>
            </w:r>
          </w:p>
        </w:tc>
        <w:tc>
          <w:tcPr>
            <w:tcW w:w="2977" w:type="dxa"/>
            <w:vMerge w:val="restart"/>
            <w:shd w:val="clear" w:color="000000" w:fill="FFFFFF"/>
          </w:tcPr>
          <w:p w:rsidR="003B2CC6" w:rsidRPr="008472E4" w:rsidRDefault="003B2CC6" w:rsidP="008472E4">
            <w:pPr>
              <w:jc w:val="center"/>
            </w:pPr>
            <w:r w:rsidRPr="008472E4">
              <w:t>Наи</w:t>
            </w:r>
            <w:r>
              <w:t>показателя</w:t>
            </w:r>
            <w:r w:rsidRPr="008472E4">
              <w:t>менование</w:t>
            </w:r>
          </w:p>
        </w:tc>
        <w:tc>
          <w:tcPr>
            <w:tcW w:w="992" w:type="dxa"/>
            <w:vMerge w:val="restart"/>
            <w:shd w:val="clear" w:color="000000" w:fill="FFFFFF"/>
          </w:tcPr>
          <w:p w:rsidR="003B2CC6" w:rsidRPr="008472E4" w:rsidRDefault="003B2CC6" w:rsidP="008472E4">
            <w:pPr>
              <w:jc w:val="center"/>
            </w:pPr>
            <w:r w:rsidRPr="008472E4">
              <w:t>Ед. изм.</w:t>
            </w:r>
          </w:p>
        </w:tc>
        <w:tc>
          <w:tcPr>
            <w:tcW w:w="1741" w:type="dxa"/>
            <w:gridSpan w:val="2"/>
            <w:shd w:val="clear" w:color="000000" w:fill="FFFFFF"/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23</w:t>
            </w:r>
            <w:r w:rsidRPr="001805FD">
              <w:t xml:space="preserve"> год</w:t>
            </w:r>
          </w:p>
        </w:tc>
        <w:tc>
          <w:tcPr>
            <w:tcW w:w="1945" w:type="dxa"/>
            <w:gridSpan w:val="2"/>
            <w:shd w:val="clear" w:color="000000" w:fill="FFFFFF"/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871" w:type="dxa"/>
            <w:gridSpan w:val="2"/>
            <w:shd w:val="clear" w:color="000000" w:fill="FFFFFF"/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</w:tr>
      <w:tr w:rsidR="003B2CC6" w:rsidRPr="008472E4">
        <w:trPr>
          <w:trHeight w:val="600"/>
        </w:trPr>
        <w:tc>
          <w:tcPr>
            <w:tcW w:w="425" w:type="dxa"/>
            <w:vMerge/>
            <w:vAlign w:val="center"/>
          </w:tcPr>
          <w:p w:rsidR="003B2CC6" w:rsidRPr="008472E4" w:rsidRDefault="003B2CC6" w:rsidP="008472E4"/>
        </w:tc>
        <w:tc>
          <w:tcPr>
            <w:tcW w:w="2977" w:type="dxa"/>
            <w:vMerge/>
            <w:vAlign w:val="center"/>
          </w:tcPr>
          <w:p w:rsidR="003B2CC6" w:rsidRPr="008472E4" w:rsidRDefault="003B2CC6" w:rsidP="008472E4"/>
        </w:tc>
        <w:tc>
          <w:tcPr>
            <w:tcW w:w="992" w:type="dxa"/>
            <w:vMerge/>
            <w:vAlign w:val="center"/>
          </w:tcPr>
          <w:p w:rsidR="003B2CC6" w:rsidRPr="008472E4" w:rsidRDefault="003B2CC6" w:rsidP="008472E4"/>
        </w:tc>
        <w:tc>
          <w:tcPr>
            <w:tcW w:w="832" w:type="dxa"/>
            <w:shd w:val="clear" w:color="000000" w:fill="FFFFFF"/>
          </w:tcPr>
          <w:p w:rsidR="003B2CC6" w:rsidRPr="008472E4" w:rsidRDefault="003B2CC6" w:rsidP="008472E4">
            <w:pPr>
              <w:jc w:val="center"/>
            </w:pPr>
            <w:r w:rsidRPr="008472E4">
              <w:t>с 1 января по 30 июня</w:t>
            </w:r>
          </w:p>
        </w:tc>
        <w:tc>
          <w:tcPr>
            <w:tcW w:w="909" w:type="dxa"/>
            <w:shd w:val="clear" w:color="000000" w:fill="FFFFFF"/>
          </w:tcPr>
          <w:p w:rsidR="003B2CC6" w:rsidRPr="008472E4" w:rsidRDefault="003B2CC6" w:rsidP="008472E4">
            <w:pPr>
              <w:jc w:val="center"/>
            </w:pPr>
            <w:r w:rsidRPr="008472E4">
              <w:t>с 1 июля по 31 декабря</w:t>
            </w:r>
          </w:p>
        </w:tc>
        <w:tc>
          <w:tcPr>
            <w:tcW w:w="966" w:type="dxa"/>
            <w:shd w:val="clear" w:color="000000" w:fill="FFFFFF"/>
          </w:tcPr>
          <w:p w:rsidR="003B2CC6" w:rsidRPr="008472E4" w:rsidRDefault="003B2CC6" w:rsidP="008472E4">
            <w:pPr>
              <w:jc w:val="center"/>
            </w:pPr>
            <w:r w:rsidRPr="008472E4">
              <w:t>с 1 января по 30 июня</w:t>
            </w:r>
          </w:p>
        </w:tc>
        <w:tc>
          <w:tcPr>
            <w:tcW w:w="979" w:type="dxa"/>
            <w:shd w:val="clear" w:color="000000" w:fill="FFFFFF"/>
          </w:tcPr>
          <w:p w:rsidR="003B2CC6" w:rsidRPr="008472E4" w:rsidRDefault="003B2CC6" w:rsidP="008472E4">
            <w:pPr>
              <w:jc w:val="center"/>
            </w:pPr>
            <w:r w:rsidRPr="008472E4">
              <w:t>с 1 июля по 31 декабря</w:t>
            </w:r>
          </w:p>
        </w:tc>
        <w:tc>
          <w:tcPr>
            <w:tcW w:w="939" w:type="dxa"/>
            <w:shd w:val="clear" w:color="000000" w:fill="FFFFFF"/>
          </w:tcPr>
          <w:p w:rsidR="003B2CC6" w:rsidRPr="008472E4" w:rsidRDefault="003B2CC6" w:rsidP="008472E4">
            <w:pPr>
              <w:jc w:val="center"/>
            </w:pPr>
            <w:r w:rsidRPr="008472E4">
              <w:t>с 1 января по 30 июня</w:t>
            </w:r>
          </w:p>
        </w:tc>
        <w:tc>
          <w:tcPr>
            <w:tcW w:w="932" w:type="dxa"/>
            <w:shd w:val="clear" w:color="000000" w:fill="FFFFFF"/>
          </w:tcPr>
          <w:p w:rsidR="003B2CC6" w:rsidRPr="008472E4" w:rsidRDefault="003B2CC6" w:rsidP="008472E4">
            <w:pPr>
              <w:jc w:val="center"/>
            </w:pPr>
            <w:r w:rsidRPr="008472E4">
              <w:t>с 1 июля по 31 декабря</w:t>
            </w:r>
          </w:p>
        </w:tc>
      </w:tr>
    </w:tbl>
    <w:p w:rsidR="003B2CC6" w:rsidRPr="008472E4" w:rsidRDefault="003B2CC6">
      <w:pPr>
        <w:rPr>
          <w:sz w:val="2"/>
          <w:szCs w:val="2"/>
        </w:rPr>
      </w:pPr>
    </w:p>
    <w:tbl>
      <w:tblPr>
        <w:tblW w:w="997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/>
      </w:tblPr>
      <w:tblGrid>
        <w:gridCol w:w="550"/>
        <w:gridCol w:w="2876"/>
        <w:gridCol w:w="978"/>
        <w:gridCol w:w="851"/>
        <w:gridCol w:w="850"/>
        <w:gridCol w:w="993"/>
        <w:gridCol w:w="992"/>
        <w:gridCol w:w="992"/>
        <w:gridCol w:w="893"/>
      </w:tblGrid>
      <w:tr w:rsidR="003B2CC6" w:rsidRPr="0054632F">
        <w:trPr>
          <w:cantSplit/>
          <w:trHeight w:val="255"/>
          <w:tblHeader/>
        </w:trPr>
        <w:tc>
          <w:tcPr>
            <w:tcW w:w="550" w:type="dxa"/>
            <w:shd w:val="clear" w:color="000000" w:fill="FFFFFF"/>
            <w:vAlign w:val="bottom"/>
          </w:tcPr>
          <w:p w:rsidR="003B2CC6" w:rsidRPr="0054632F" w:rsidRDefault="003B2CC6" w:rsidP="007B56E0">
            <w:pPr>
              <w:spacing w:line="242" w:lineRule="auto"/>
              <w:jc w:val="center"/>
              <w:rPr>
                <w:b/>
                <w:bCs/>
                <w:sz w:val="18"/>
                <w:szCs w:val="18"/>
              </w:rPr>
            </w:pPr>
            <w:r w:rsidRPr="0054632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876" w:type="dxa"/>
            <w:shd w:val="clear" w:color="000000" w:fill="FFFFFF"/>
            <w:vAlign w:val="bottom"/>
          </w:tcPr>
          <w:p w:rsidR="003B2CC6" w:rsidRPr="0054632F" w:rsidRDefault="003B2CC6" w:rsidP="007B56E0">
            <w:pPr>
              <w:spacing w:line="242" w:lineRule="auto"/>
              <w:jc w:val="center"/>
              <w:rPr>
                <w:b/>
                <w:bCs/>
                <w:sz w:val="18"/>
                <w:szCs w:val="18"/>
              </w:rPr>
            </w:pPr>
            <w:r w:rsidRPr="0054632F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78" w:type="dxa"/>
            <w:shd w:val="clear" w:color="000000" w:fill="FFFFFF"/>
            <w:vAlign w:val="bottom"/>
          </w:tcPr>
          <w:p w:rsidR="003B2CC6" w:rsidRPr="0054632F" w:rsidRDefault="003B2CC6" w:rsidP="007B56E0">
            <w:pPr>
              <w:spacing w:line="242" w:lineRule="auto"/>
              <w:jc w:val="center"/>
              <w:rPr>
                <w:b/>
                <w:bCs/>
                <w:sz w:val="18"/>
                <w:szCs w:val="18"/>
              </w:rPr>
            </w:pPr>
            <w:r w:rsidRPr="0054632F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:rsidR="003B2CC6" w:rsidRPr="0054632F" w:rsidRDefault="003B2CC6" w:rsidP="007B56E0">
            <w:pPr>
              <w:spacing w:line="242" w:lineRule="auto"/>
              <w:jc w:val="center"/>
              <w:rPr>
                <w:b/>
                <w:bCs/>
                <w:sz w:val="18"/>
                <w:szCs w:val="18"/>
              </w:rPr>
            </w:pPr>
            <w:r w:rsidRPr="0054632F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3B2CC6" w:rsidRPr="0054632F" w:rsidRDefault="003B2CC6" w:rsidP="007B56E0">
            <w:pPr>
              <w:spacing w:line="242" w:lineRule="auto"/>
              <w:jc w:val="center"/>
              <w:rPr>
                <w:b/>
                <w:bCs/>
                <w:sz w:val="18"/>
                <w:szCs w:val="18"/>
              </w:rPr>
            </w:pPr>
            <w:r w:rsidRPr="0054632F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3B2CC6" w:rsidRPr="0054632F" w:rsidRDefault="003B2CC6" w:rsidP="007B56E0">
            <w:pPr>
              <w:spacing w:line="242" w:lineRule="auto"/>
              <w:jc w:val="center"/>
              <w:rPr>
                <w:b/>
                <w:bCs/>
                <w:sz w:val="18"/>
                <w:szCs w:val="18"/>
              </w:rPr>
            </w:pPr>
            <w:r w:rsidRPr="0054632F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000000" w:fill="FFFFFF"/>
            <w:vAlign w:val="bottom"/>
          </w:tcPr>
          <w:p w:rsidR="003B2CC6" w:rsidRPr="0054632F" w:rsidRDefault="003B2CC6" w:rsidP="007B56E0">
            <w:pPr>
              <w:spacing w:line="242" w:lineRule="auto"/>
              <w:jc w:val="center"/>
              <w:rPr>
                <w:b/>
                <w:bCs/>
                <w:sz w:val="18"/>
                <w:szCs w:val="18"/>
              </w:rPr>
            </w:pPr>
            <w:r w:rsidRPr="0054632F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2" w:type="dxa"/>
            <w:shd w:val="clear" w:color="000000" w:fill="FFFFFF"/>
            <w:vAlign w:val="bottom"/>
          </w:tcPr>
          <w:p w:rsidR="003B2CC6" w:rsidRPr="0054632F" w:rsidRDefault="003B2CC6" w:rsidP="007B56E0">
            <w:pPr>
              <w:spacing w:line="242" w:lineRule="auto"/>
              <w:jc w:val="center"/>
              <w:rPr>
                <w:b/>
                <w:bCs/>
                <w:sz w:val="18"/>
                <w:szCs w:val="18"/>
              </w:rPr>
            </w:pPr>
            <w:r w:rsidRPr="0054632F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893" w:type="dxa"/>
            <w:shd w:val="clear" w:color="000000" w:fill="FFFFFF"/>
            <w:vAlign w:val="bottom"/>
          </w:tcPr>
          <w:p w:rsidR="003B2CC6" w:rsidRPr="0054632F" w:rsidRDefault="003B2CC6" w:rsidP="007B56E0">
            <w:pPr>
              <w:spacing w:line="242" w:lineRule="auto"/>
              <w:jc w:val="center"/>
              <w:rPr>
                <w:b/>
                <w:bCs/>
                <w:sz w:val="18"/>
                <w:szCs w:val="18"/>
              </w:rPr>
            </w:pPr>
            <w:r w:rsidRPr="0054632F">
              <w:rPr>
                <w:b/>
                <w:bCs/>
                <w:sz w:val="18"/>
                <w:szCs w:val="18"/>
              </w:rPr>
              <w:t>9</w:t>
            </w: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3B2CC6" w:rsidRPr="00654F18" w:rsidRDefault="003B2CC6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876" w:type="dxa"/>
          </w:tcPr>
          <w:p w:rsidR="003B2CC6" w:rsidRPr="0010008B" w:rsidRDefault="003B2CC6" w:rsidP="00A65F12">
            <w:pPr>
              <w:rPr>
                <w:b/>
                <w:bCs/>
                <w:sz w:val="18"/>
                <w:szCs w:val="18"/>
              </w:rPr>
            </w:pPr>
            <w:r w:rsidRPr="0010008B">
              <w:rPr>
                <w:b/>
                <w:bCs/>
                <w:sz w:val="18"/>
                <w:szCs w:val="18"/>
              </w:rPr>
              <w:t>Электрическая энергия</w:t>
            </w:r>
          </w:p>
        </w:tc>
        <w:tc>
          <w:tcPr>
            <w:tcW w:w="978" w:type="dxa"/>
            <w:noWrap/>
            <w:vAlign w:val="center"/>
          </w:tcPr>
          <w:p w:rsidR="003B2CC6" w:rsidRPr="0054632F" w:rsidRDefault="003B2CC6" w:rsidP="0054632F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:rsidR="003B2CC6" w:rsidRPr="0054632F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3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3B2CC6" w:rsidRPr="00654F18" w:rsidRDefault="003B2CC6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</w:tc>
        <w:tc>
          <w:tcPr>
            <w:tcW w:w="2876" w:type="dxa"/>
            <w:vAlign w:val="center"/>
          </w:tcPr>
          <w:p w:rsidR="003B2CC6" w:rsidRPr="0054632F" w:rsidRDefault="003B2CC6" w:rsidP="00B948E8">
            <w:pPr>
              <w:rPr>
                <w:color w:val="000000"/>
                <w:sz w:val="18"/>
                <w:szCs w:val="18"/>
              </w:rPr>
            </w:pPr>
            <w:r w:rsidRPr="0054632F">
              <w:rPr>
                <w:color w:val="000000"/>
                <w:sz w:val="18"/>
                <w:szCs w:val="18"/>
              </w:rPr>
              <w:t>Для населения, проживающего в городских населенных пунктах (кроме домов, оборудованных в установленном порядке стационарными электроплитами и электроотопительными установками)</w:t>
            </w:r>
          </w:p>
        </w:tc>
        <w:tc>
          <w:tcPr>
            <w:tcW w:w="978" w:type="dxa"/>
            <w:vMerge w:val="restart"/>
            <w:noWrap/>
            <w:vAlign w:val="center"/>
          </w:tcPr>
          <w:p w:rsidR="003B2CC6" w:rsidRDefault="003B2CC6" w:rsidP="003D0BB0">
            <w:pPr>
              <w:jc w:val="center"/>
            </w:pPr>
            <w:r>
              <w:t>коп./</w:t>
            </w:r>
          </w:p>
          <w:p w:rsidR="003B2CC6" w:rsidRPr="0054632F" w:rsidRDefault="003B2CC6" w:rsidP="003D0BB0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t>кВт.ч</w:t>
            </w:r>
          </w:p>
        </w:tc>
        <w:tc>
          <w:tcPr>
            <w:tcW w:w="851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407,00</w:t>
            </w:r>
          </w:p>
        </w:tc>
        <w:tc>
          <w:tcPr>
            <w:tcW w:w="850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423,28</w:t>
            </w:r>
          </w:p>
        </w:tc>
        <w:tc>
          <w:tcPr>
            <w:tcW w:w="993" w:type="dxa"/>
            <w:noWrap/>
            <w:vAlign w:val="center"/>
          </w:tcPr>
          <w:p w:rsidR="003B2CC6" w:rsidRDefault="003B2CC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423,28</w:t>
            </w:r>
          </w:p>
        </w:tc>
        <w:tc>
          <w:tcPr>
            <w:tcW w:w="992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440,21</w:t>
            </w:r>
          </w:p>
        </w:tc>
        <w:tc>
          <w:tcPr>
            <w:tcW w:w="992" w:type="dxa"/>
            <w:noWrap/>
            <w:vAlign w:val="center"/>
          </w:tcPr>
          <w:p w:rsidR="003B2CC6" w:rsidRDefault="003B2CC6" w:rsidP="00B948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448,72</w:t>
            </w:r>
          </w:p>
        </w:tc>
        <w:tc>
          <w:tcPr>
            <w:tcW w:w="893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466,67</w:t>
            </w: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3B2CC6" w:rsidRPr="00654F18" w:rsidRDefault="003B2CC6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</w:t>
            </w:r>
          </w:p>
        </w:tc>
        <w:tc>
          <w:tcPr>
            <w:tcW w:w="2876" w:type="dxa"/>
            <w:vAlign w:val="center"/>
          </w:tcPr>
          <w:p w:rsidR="003B2CC6" w:rsidRPr="0054632F" w:rsidRDefault="003B2CC6" w:rsidP="00B948E8">
            <w:pPr>
              <w:rPr>
                <w:color w:val="000000"/>
                <w:sz w:val="18"/>
                <w:szCs w:val="18"/>
              </w:rPr>
            </w:pPr>
            <w:r w:rsidRPr="0054632F">
              <w:rPr>
                <w:color w:val="000000"/>
                <w:sz w:val="18"/>
                <w:szCs w:val="18"/>
              </w:rPr>
              <w:t>Для населения, проживающего в городских населенных пунктах (в домах, оборудованных в установленном порядке стационарными электроплитами и электроотопительными установками), а также в сельских населенных пунктах</w:t>
            </w:r>
          </w:p>
        </w:tc>
        <w:tc>
          <w:tcPr>
            <w:tcW w:w="978" w:type="dxa"/>
            <w:vMerge/>
            <w:noWrap/>
            <w:vAlign w:val="center"/>
          </w:tcPr>
          <w:p w:rsidR="003B2CC6" w:rsidRPr="0054632F" w:rsidRDefault="003B2CC6" w:rsidP="0054632F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300,00</w:t>
            </w:r>
          </w:p>
        </w:tc>
        <w:tc>
          <w:tcPr>
            <w:tcW w:w="850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312,00</w:t>
            </w:r>
          </w:p>
        </w:tc>
        <w:tc>
          <w:tcPr>
            <w:tcW w:w="993" w:type="dxa"/>
            <w:noWrap/>
            <w:vAlign w:val="center"/>
          </w:tcPr>
          <w:p w:rsidR="003B2CC6" w:rsidRDefault="003B2CC6" w:rsidP="00B948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312,00</w:t>
            </w:r>
          </w:p>
        </w:tc>
        <w:tc>
          <w:tcPr>
            <w:tcW w:w="992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324,48</w:t>
            </w:r>
          </w:p>
        </w:tc>
        <w:tc>
          <w:tcPr>
            <w:tcW w:w="992" w:type="dxa"/>
            <w:noWrap/>
            <w:vAlign w:val="center"/>
          </w:tcPr>
          <w:p w:rsidR="003B2CC6" w:rsidRDefault="003B2CC6" w:rsidP="00B948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330,75</w:t>
            </w:r>
          </w:p>
        </w:tc>
        <w:tc>
          <w:tcPr>
            <w:tcW w:w="893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343,98</w:t>
            </w: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3B2CC6" w:rsidRDefault="003B2CC6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</w:t>
            </w:r>
          </w:p>
        </w:tc>
        <w:tc>
          <w:tcPr>
            <w:tcW w:w="2876" w:type="dxa"/>
          </w:tcPr>
          <w:p w:rsidR="003B2CC6" w:rsidRPr="0010008B" w:rsidRDefault="003B2CC6" w:rsidP="00A65F12">
            <w:pPr>
              <w:rPr>
                <w:b/>
                <w:bCs/>
                <w:sz w:val="18"/>
                <w:szCs w:val="18"/>
              </w:rPr>
            </w:pPr>
            <w:r w:rsidRPr="0010008B">
              <w:rPr>
                <w:b/>
                <w:bCs/>
                <w:sz w:val="18"/>
                <w:szCs w:val="18"/>
              </w:rPr>
              <w:t>Тепловая энергия, отпускаемая энергоснабжающими предприятиями для организаций, финансируемых из бюджетов различных уровней:</w:t>
            </w:r>
          </w:p>
        </w:tc>
        <w:tc>
          <w:tcPr>
            <w:tcW w:w="978" w:type="dxa"/>
            <w:noWrap/>
            <w:vAlign w:val="center"/>
          </w:tcPr>
          <w:p w:rsidR="003B2CC6" w:rsidRPr="0054632F" w:rsidRDefault="003B2CC6" w:rsidP="0054632F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:rsidR="003B2CC6" w:rsidRPr="0054632F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3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3B2CC6" w:rsidRDefault="003B2CC6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</w:t>
            </w:r>
          </w:p>
        </w:tc>
        <w:tc>
          <w:tcPr>
            <w:tcW w:w="2876" w:type="dxa"/>
          </w:tcPr>
          <w:p w:rsidR="003B2CC6" w:rsidRDefault="003B2CC6" w:rsidP="00A65F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ПТУ КДТВ (Рузаевское направление) – структурное подразделение ЦДТВ – филиала ОАО «РЖД» - (ПЧ-19 ст.Ковылкино) г.Ковылкино Ковылкинский район, с.Потьма Зубово-Полянского района</w:t>
            </w:r>
          </w:p>
        </w:tc>
        <w:tc>
          <w:tcPr>
            <w:tcW w:w="978" w:type="dxa"/>
            <w:noWrap/>
            <w:vAlign w:val="center"/>
          </w:tcPr>
          <w:p w:rsidR="003B2CC6" w:rsidRPr="0054632F" w:rsidRDefault="003B2CC6" w:rsidP="0054632F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Руб./Гкал</w:t>
            </w:r>
          </w:p>
        </w:tc>
        <w:tc>
          <w:tcPr>
            <w:tcW w:w="851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3 987,18</w:t>
            </w:r>
          </w:p>
        </w:tc>
        <w:tc>
          <w:tcPr>
            <w:tcW w:w="850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4 146,67</w:t>
            </w:r>
          </w:p>
        </w:tc>
        <w:tc>
          <w:tcPr>
            <w:tcW w:w="993" w:type="dxa"/>
            <w:noWrap/>
            <w:vAlign w:val="center"/>
          </w:tcPr>
          <w:p w:rsidR="003B2CC6" w:rsidRDefault="003B2CC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4 146,67</w:t>
            </w:r>
          </w:p>
        </w:tc>
        <w:tc>
          <w:tcPr>
            <w:tcW w:w="992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4 312,53</w:t>
            </w:r>
          </w:p>
        </w:tc>
        <w:tc>
          <w:tcPr>
            <w:tcW w:w="992" w:type="dxa"/>
            <w:noWrap/>
            <w:vAlign w:val="center"/>
          </w:tcPr>
          <w:p w:rsidR="003B2CC6" w:rsidRDefault="003B2CC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4 312,53</w:t>
            </w:r>
          </w:p>
        </w:tc>
        <w:tc>
          <w:tcPr>
            <w:tcW w:w="893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4 485,04</w:t>
            </w: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3B2CC6" w:rsidRDefault="003B2CC6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2876" w:type="dxa"/>
          </w:tcPr>
          <w:p w:rsidR="003B2CC6" w:rsidRPr="0010008B" w:rsidRDefault="003B2CC6" w:rsidP="00A65F12">
            <w:pPr>
              <w:rPr>
                <w:b/>
                <w:bCs/>
                <w:sz w:val="18"/>
                <w:szCs w:val="18"/>
              </w:rPr>
            </w:pPr>
            <w:r w:rsidRPr="0010008B">
              <w:rPr>
                <w:b/>
                <w:bCs/>
                <w:sz w:val="18"/>
                <w:szCs w:val="18"/>
              </w:rPr>
              <w:t>Тепловая энергия, отпускаемая энергоснабжающими предприятиями, применяющими упрощенную систему налогообложения для организаций, финансируемых из бюджетов различных уровней:</w:t>
            </w:r>
          </w:p>
        </w:tc>
        <w:tc>
          <w:tcPr>
            <w:tcW w:w="978" w:type="dxa"/>
            <w:noWrap/>
            <w:vAlign w:val="center"/>
          </w:tcPr>
          <w:p w:rsidR="003B2CC6" w:rsidRPr="0054632F" w:rsidRDefault="003B2CC6" w:rsidP="0054632F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:rsidR="003B2CC6" w:rsidRPr="0054632F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3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3B2CC6" w:rsidRDefault="003B2CC6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2876" w:type="dxa"/>
          </w:tcPr>
          <w:p w:rsidR="003B2CC6" w:rsidRDefault="003B2CC6" w:rsidP="00A65F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МП Зубово-Полянского муниципального района «ТС» (рп. Явас, п. Озерный, п.Парца, с.Леплей)</w:t>
            </w:r>
          </w:p>
        </w:tc>
        <w:tc>
          <w:tcPr>
            <w:tcW w:w="978" w:type="dxa"/>
            <w:noWrap/>
            <w:vAlign w:val="center"/>
          </w:tcPr>
          <w:p w:rsidR="003B2CC6" w:rsidRPr="0054632F" w:rsidRDefault="003B2CC6" w:rsidP="0054632F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Руб./Гкал</w:t>
            </w:r>
          </w:p>
        </w:tc>
        <w:tc>
          <w:tcPr>
            <w:tcW w:w="851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3 085,98</w:t>
            </w:r>
          </w:p>
        </w:tc>
        <w:tc>
          <w:tcPr>
            <w:tcW w:w="850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3 209,42</w:t>
            </w:r>
          </w:p>
        </w:tc>
        <w:tc>
          <w:tcPr>
            <w:tcW w:w="993" w:type="dxa"/>
            <w:noWrap/>
            <w:vAlign w:val="center"/>
          </w:tcPr>
          <w:p w:rsidR="003B2CC6" w:rsidRDefault="003B2CC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3 209,42</w:t>
            </w:r>
          </w:p>
        </w:tc>
        <w:tc>
          <w:tcPr>
            <w:tcW w:w="992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3337,80</w:t>
            </w:r>
          </w:p>
        </w:tc>
        <w:tc>
          <w:tcPr>
            <w:tcW w:w="992" w:type="dxa"/>
            <w:noWrap/>
            <w:vAlign w:val="center"/>
          </w:tcPr>
          <w:p w:rsidR="003B2CC6" w:rsidRDefault="003B2CC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3337,80</w:t>
            </w:r>
          </w:p>
        </w:tc>
        <w:tc>
          <w:tcPr>
            <w:tcW w:w="893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3 471,31</w:t>
            </w: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3B2CC6" w:rsidRDefault="003B2CC6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2876" w:type="dxa"/>
          </w:tcPr>
          <w:p w:rsidR="003B2CC6" w:rsidRDefault="003B2CC6" w:rsidP="00AE63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МП Зубово-Полянского муниципального района «ТС» (рп. Зубово-Поляна, п. Умет, с.Дубитель)</w:t>
            </w:r>
          </w:p>
        </w:tc>
        <w:tc>
          <w:tcPr>
            <w:tcW w:w="978" w:type="dxa"/>
            <w:noWrap/>
            <w:vAlign w:val="center"/>
          </w:tcPr>
          <w:p w:rsidR="003B2CC6" w:rsidRPr="0054632F" w:rsidRDefault="003B2CC6" w:rsidP="0054632F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Руб./Гкал</w:t>
            </w:r>
          </w:p>
        </w:tc>
        <w:tc>
          <w:tcPr>
            <w:tcW w:w="851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3 380,00</w:t>
            </w:r>
          </w:p>
        </w:tc>
        <w:tc>
          <w:tcPr>
            <w:tcW w:w="850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3 515,20</w:t>
            </w:r>
          </w:p>
        </w:tc>
        <w:tc>
          <w:tcPr>
            <w:tcW w:w="993" w:type="dxa"/>
            <w:noWrap/>
            <w:vAlign w:val="center"/>
          </w:tcPr>
          <w:p w:rsidR="003B2CC6" w:rsidRDefault="003B2CC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3 515,20</w:t>
            </w:r>
          </w:p>
        </w:tc>
        <w:tc>
          <w:tcPr>
            <w:tcW w:w="992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3 655,81</w:t>
            </w:r>
          </w:p>
        </w:tc>
        <w:tc>
          <w:tcPr>
            <w:tcW w:w="992" w:type="dxa"/>
            <w:noWrap/>
            <w:vAlign w:val="center"/>
          </w:tcPr>
          <w:p w:rsidR="003B2CC6" w:rsidRDefault="003B2CC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3 655,81</w:t>
            </w:r>
          </w:p>
        </w:tc>
        <w:tc>
          <w:tcPr>
            <w:tcW w:w="893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3 802,04</w:t>
            </w: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3B2CC6" w:rsidRPr="00654F18" w:rsidRDefault="003B2CC6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2876" w:type="dxa"/>
          </w:tcPr>
          <w:p w:rsidR="003B2CC6" w:rsidRPr="0010008B" w:rsidRDefault="003B2CC6" w:rsidP="00A65F12">
            <w:pPr>
              <w:rPr>
                <w:b/>
                <w:bCs/>
                <w:sz w:val="18"/>
                <w:szCs w:val="18"/>
              </w:rPr>
            </w:pPr>
            <w:r w:rsidRPr="0010008B">
              <w:rPr>
                <w:b/>
                <w:bCs/>
                <w:sz w:val="18"/>
                <w:szCs w:val="18"/>
              </w:rPr>
              <w:t>Услуги водоснабжения</w:t>
            </w:r>
          </w:p>
        </w:tc>
        <w:tc>
          <w:tcPr>
            <w:tcW w:w="978" w:type="dxa"/>
            <w:noWrap/>
            <w:vAlign w:val="center"/>
          </w:tcPr>
          <w:p w:rsidR="003B2CC6" w:rsidRPr="0054632F" w:rsidRDefault="003B2CC6" w:rsidP="0054632F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:rsidR="003B2CC6" w:rsidRPr="0054632F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3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3B2CC6" w:rsidRDefault="003B2CC6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</w:t>
            </w:r>
          </w:p>
        </w:tc>
        <w:tc>
          <w:tcPr>
            <w:tcW w:w="2876" w:type="dxa"/>
          </w:tcPr>
          <w:p w:rsidR="003B2CC6" w:rsidRPr="0054632F" w:rsidRDefault="003B2CC6" w:rsidP="00A65F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МУП Зубово-Полянского муниципального района «Явас-Водоканал»</w:t>
            </w:r>
          </w:p>
        </w:tc>
        <w:tc>
          <w:tcPr>
            <w:tcW w:w="978" w:type="dxa"/>
            <w:noWrap/>
          </w:tcPr>
          <w:p w:rsidR="003B2CC6" w:rsidRPr="00957039" w:rsidRDefault="003B2CC6">
            <w:pPr>
              <w:rPr>
                <w:sz w:val="18"/>
                <w:szCs w:val="18"/>
              </w:rPr>
            </w:pPr>
            <w:r w:rsidRPr="00957039">
              <w:rPr>
                <w:sz w:val="18"/>
                <w:szCs w:val="18"/>
              </w:rPr>
              <w:t>руб./куб. м</w:t>
            </w:r>
          </w:p>
        </w:tc>
        <w:tc>
          <w:tcPr>
            <w:tcW w:w="851" w:type="dxa"/>
            <w:noWrap/>
            <w:vAlign w:val="center"/>
          </w:tcPr>
          <w:p w:rsidR="003B2CC6" w:rsidRDefault="003B2CC6" w:rsidP="00B948E8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30,60</w:t>
            </w:r>
          </w:p>
        </w:tc>
        <w:tc>
          <w:tcPr>
            <w:tcW w:w="850" w:type="dxa"/>
            <w:noWrap/>
            <w:vAlign w:val="center"/>
          </w:tcPr>
          <w:p w:rsidR="003B2CC6" w:rsidRDefault="003B2CC6" w:rsidP="00B948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33,33</w:t>
            </w:r>
          </w:p>
        </w:tc>
        <w:tc>
          <w:tcPr>
            <w:tcW w:w="993" w:type="dxa"/>
            <w:noWrap/>
            <w:vAlign w:val="center"/>
          </w:tcPr>
          <w:p w:rsidR="003B2CC6" w:rsidRDefault="003B2CC6" w:rsidP="00B948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33,33</w:t>
            </w:r>
          </w:p>
        </w:tc>
        <w:tc>
          <w:tcPr>
            <w:tcW w:w="992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35,36</w:t>
            </w:r>
          </w:p>
        </w:tc>
        <w:tc>
          <w:tcPr>
            <w:tcW w:w="992" w:type="dxa"/>
            <w:noWrap/>
            <w:vAlign w:val="center"/>
          </w:tcPr>
          <w:p w:rsidR="003B2CC6" w:rsidRDefault="003B2CC6" w:rsidP="00B948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35,36</w:t>
            </w:r>
          </w:p>
        </w:tc>
        <w:tc>
          <w:tcPr>
            <w:tcW w:w="893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36,77</w:t>
            </w: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3B2CC6" w:rsidRPr="00654F18" w:rsidRDefault="003B2CC6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</w:t>
            </w:r>
          </w:p>
        </w:tc>
        <w:tc>
          <w:tcPr>
            <w:tcW w:w="2876" w:type="dxa"/>
          </w:tcPr>
          <w:p w:rsidR="003B2CC6" w:rsidRPr="0054632F" w:rsidRDefault="003B2CC6" w:rsidP="00A65F12">
            <w:pPr>
              <w:rPr>
                <w:sz w:val="18"/>
                <w:szCs w:val="18"/>
              </w:rPr>
            </w:pPr>
            <w:r w:rsidRPr="0054632F">
              <w:rPr>
                <w:sz w:val="18"/>
                <w:szCs w:val="18"/>
              </w:rPr>
              <w:t>ООО "</w:t>
            </w:r>
            <w:r>
              <w:rPr>
                <w:sz w:val="18"/>
                <w:szCs w:val="18"/>
              </w:rPr>
              <w:t>Мордов</w:t>
            </w:r>
            <w:r w:rsidRPr="0054632F">
              <w:rPr>
                <w:sz w:val="18"/>
                <w:szCs w:val="18"/>
              </w:rPr>
              <w:t>водоканал" Зубово-Полянский район</w:t>
            </w:r>
          </w:p>
        </w:tc>
        <w:tc>
          <w:tcPr>
            <w:tcW w:w="978" w:type="dxa"/>
            <w:noWrap/>
          </w:tcPr>
          <w:p w:rsidR="003B2CC6" w:rsidRDefault="003B2CC6">
            <w:r w:rsidRPr="00957039">
              <w:rPr>
                <w:sz w:val="18"/>
                <w:szCs w:val="18"/>
              </w:rPr>
              <w:t>руб./куб. м</w:t>
            </w:r>
          </w:p>
        </w:tc>
        <w:tc>
          <w:tcPr>
            <w:tcW w:w="851" w:type="dxa"/>
            <w:noWrap/>
            <w:vAlign w:val="center"/>
          </w:tcPr>
          <w:p w:rsidR="003B2CC6" w:rsidRPr="0054632F" w:rsidRDefault="003B2CC6" w:rsidP="00B948E8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35,59</w:t>
            </w:r>
          </w:p>
        </w:tc>
        <w:tc>
          <w:tcPr>
            <w:tcW w:w="850" w:type="dxa"/>
            <w:noWrap/>
            <w:vAlign w:val="center"/>
          </w:tcPr>
          <w:p w:rsidR="003B2CC6" w:rsidRDefault="003B2CC6" w:rsidP="00B948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46,44</w:t>
            </w:r>
          </w:p>
        </w:tc>
        <w:tc>
          <w:tcPr>
            <w:tcW w:w="993" w:type="dxa"/>
            <w:noWrap/>
            <w:vAlign w:val="center"/>
          </w:tcPr>
          <w:p w:rsidR="003B2CC6" w:rsidRDefault="003B2CC6" w:rsidP="00B948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46,44</w:t>
            </w:r>
          </w:p>
        </w:tc>
        <w:tc>
          <w:tcPr>
            <w:tcW w:w="992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48,30</w:t>
            </w:r>
          </w:p>
        </w:tc>
        <w:tc>
          <w:tcPr>
            <w:tcW w:w="992" w:type="dxa"/>
            <w:noWrap/>
            <w:vAlign w:val="center"/>
          </w:tcPr>
          <w:p w:rsidR="003B2CC6" w:rsidRDefault="003B2CC6" w:rsidP="00B948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48,30</w:t>
            </w:r>
          </w:p>
        </w:tc>
        <w:tc>
          <w:tcPr>
            <w:tcW w:w="893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50,23</w:t>
            </w: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3B2CC6" w:rsidRPr="00654F18" w:rsidRDefault="003B2CC6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2876" w:type="dxa"/>
          </w:tcPr>
          <w:p w:rsidR="003B2CC6" w:rsidRPr="0010008B" w:rsidRDefault="003B2CC6" w:rsidP="00A65F12">
            <w:pPr>
              <w:rPr>
                <w:b/>
                <w:bCs/>
                <w:sz w:val="18"/>
                <w:szCs w:val="18"/>
              </w:rPr>
            </w:pPr>
            <w:r w:rsidRPr="0010008B">
              <w:rPr>
                <w:b/>
                <w:bCs/>
                <w:sz w:val="18"/>
                <w:szCs w:val="18"/>
              </w:rPr>
              <w:t>Услуги водоотведения</w:t>
            </w:r>
          </w:p>
        </w:tc>
        <w:tc>
          <w:tcPr>
            <w:tcW w:w="978" w:type="dxa"/>
            <w:noWrap/>
            <w:vAlign w:val="center"/>
          </w:tcPr>
          <w:p w:rsidR="003B2CC6" w:rsidRPr="0054632F" w:rsidRDefault="003B2CC6" w:rsidP="0054632F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noWrap/>
            <w:vAlign w:val="center"/>
          </w:tcPr>
          <w:p w:rsidR="003B2CC6" w:rsidRPr="0054632F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noWrap/>
            <w:vAlign w:val="center"/>
          </w:tcPr>
          <w:p w:rsidR="003B2CC6" w:rsidRPr="0054632F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</w:tcPr>
          <w:p w:rsidR="003B2CC6" w:rsidRPr="0054632F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:rsidR="003B2CC6" w:rsidRPr="0054632F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:rsidR="003B2CC6" w:rsidRPr="0054632F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3" w:type="dxa"/>
            <w:noWrap/>
            <w:vAlign w:val="center"/>
          </w:tcPr>
          <w:p w:rsidR="003B2CC6" w:rsidRPr="0054632F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3B2CC6" w:rsidRDefault="003B2CC6" w:rsidP="00412F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</w:t>
            </w:r>
          </w:p>
        </w:tc>
        <w:tc>
          <w:tcPr>
            <w:tcW w:w="2876" w:type="dxa"/>
          </w:tcPr>
          <w:p w:rsidR="003B2CC6" w:rsidRPr="0054632F" w:rsidRDefault="003B2CC6" w:rsidP="00412F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МУП Зубово-Полянского муниципального района «Явас-Водоканал»</w:t>
            </w:r>
          </w:p>
        </w:tc>
        <w:tc>
          <w:tcPr>
            <w:tcW w:w="978" w:type="dxa"/>
            <w:noWrap/>
          </w:tcPr>
          <w:p w:rsidR="003B2CC6" w:rsidRPr="00957039" w:rsidRDefault="003B2CC6" w:rsidP="00412F94">
            <w:pPr>
              <w:rPr>
                <w:sz w:val="18"/>
                <w:szCs w:val="18"/>
              </w:rPr>
            </w:pPr>
            <w:r w:rsidRPr="00957039">
              <w:rPr>
                <w:sz w:val="18"/>
                <w:szCs w:val="18"/>
              </w:rPr>
              <w:t>руб./куб. м</w:t>
            </w:r>
          </w:p>
        </w:tc>
        <w:tc>
          <w:tcPr>
            <w:tcW w:w="851" w:type="dxa"/>
            <w:noWrap/>
            <w:vAlign w:val="center"/>
          </w:tcPr>
          <w:p w:rsidR="003B2CC6" w:rsidRDefault="003B2CC6" w:rsidP="00412F94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21,32</w:t>
            </w:r>
          </w:p>
        </w:tc>
        <w:tc>
          <w:tcPr>
            <w:tcW w:w="850" w:type="dxa"/>
            <w:noWrap/>
            <w:vAlign w:val="center"/>
          </w:tcPr>
          <w:p w:rsidR="003B2CC6" w:rsidRDefault="003B2CC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21,95</w:t>
            </w:r>
          </w:p>
        </w:tc>
        <w:tc>
          <w:tcPr>
            <w:tcW w:w="993" w:type="dxa"/>
            <w:noWrap/>
            <w:vAlign w:val="center"/>
          </w:tcPr>
          <w:p w:rsidR="003B2CC6" w:rsidRDefault="003B2CC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21,95</w:t>
            </w:r>
          </w:p>
        </w:tc>
        <w:tc>
          <w:tcPr>
            <w:tcW w:w="992" w:type="dxa"/>
            <w:noWrap/>
            <w:vAlign w:val="center"/>
          </w:tcPr>
          <w:p w:rsidR="003B2CC6" w:rsidRDefault="003B2CC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22,60</w:t>
            </w:r>
          </w:p>
        </w:tc>
        <w:tc>
          <w:tcPr>
            <w:tcW w:w="992" w:type="dxa"/>
            <w:noWrap/>
            <w:vAlign w:val="center"/>
          </w:tcPr>
          <w:p w:rsidR="003B2CC6" w:rsidRDefault="003B2CC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22,60</w:t>
            </w:r>
          </w:p>
        </w:tc>
        <w:tc>
          <w:tcPr>
            <w:tcW w:w="893" w:type="dxa"/>
            <w:noWrap/>
            <w:vAlign w:val="center"/>
          </w:tcPr>
          <w:p w:rsidR="003B2CC6" w:rsidRDefault="003B2CC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23,50</w:t>
            </w: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center"/>
          </w:tcPr>
          <w:p w:rsidR="003B2CC6" w:rsidRPr="006C1200" w:rsidRDefault="003B2CC6" w:rsidP="00412F9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5.2</w:t>
            </w:r>
          </w:p>
        </w:tc>
        <w:tc>
          <w:tcPr>
            <w:tcW w:w="2876" w:type="dxa"/>
          </w:tcPr>
          <w:p w:rsidR="003B2CC6" w:rsidRPr="0054632F" w:rsidRDefault="003B2CC6" w:rsidP="00412F94">
            <w:pPr>
              <w:rPr>
                <w:sz w:val="18"/>
                <w:szCs w:val="18"/>
              </w:rPr>
            </w:pPr>
            <w:r w:rsidRPr="0054632F">
              <w:rPr>
                <w:sz w:val="18"/>
                <w:szCs w:val="18"/>
              </w:rPr>
              <w:t>ООО "</w:t>
            </w:r>
            <w:r>
              <w:rPr>
                <w:sz w:val="18"/>
                <w:szCs w:val="18"/>
              </w:rPr>
              <w:t>Мордов</w:t>
            </w:r>
            <w:r w:rsidRPr="0054632F">
              <w:rPr>
                <w:sz w:val="18"/>
                <w:szCs w:val="18"/>
              </w:rPr>
              <w:t>водоканал" Зубово-Полянский район</w:t>
            </w:r>
          </w:p>
        </w:tc>
        <w:tc>
          <w:tcPr>
            <w:tcW w:w="978" w:type="dxa"/>
            <w:noWrap/>
            <w:vAlign w:val="center"/>
          </w:tcPr>
          <w:p w:rsidR="003B2CC6" w:rsidRPr="0054632F" w:rsidRDefault="003B2CC6" w:rsidP="00412F94">
            <w:pPr>
              <w:ind w:left="-57" w:right="-57"/>
              <w:jc w:val="center"/>
              <w:rPr>
                <w:sz w:val="18"/>
                <w:szCs w:val="18"/>
              </w:rPr>
            </w:pPr>
            <w:r w:rsidRPr="0054632F">
              <w:rPr>
                <w:sz w:val="18"/>
                <w:szCs w:val="18"/>
              </w:rPr>
              <w:t>руб./куб. м</w:t>
            </w:r>
          </w:p>
        </w:tc>
        <w:tc>
          <w:tcPr>
            <w:tcW w:w="851" w:type="dxa"/>
            <w:noWrap/>
            <w:vAlign w:val="center"/>
          </w:tcPr>
          <w:p w:rsidR="003B2CC6" w:rsidRPr="0054632F" w:rsidRDefault="003B2CC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90,66</w:t>
            </w:r>
          </w:p>
        </w:tc>
        <w:tc>
          <w:tcPr>
            <w:tcW w:w="850" w:type="dxa"/>
            <w:noWrap/>
            <w:vAlign w:val="center"/>
          </w:tcPr>
          <w:p w:rsidR="003B2CC6" w:rsidRPr="0054632F" w:rsidRDefault="003B2CC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90,66</w:t>
            </w:r>
          </w:p>
        </w:tc>
        <w:tc>
          <w:tcPr>
            <w:tcW w:w="993" w:type="dxa"/>
            <w:noWrap/>
            <w:vAlign w:val="center"/>
          </w:tcPr>
          <w:p w:rsidR="003B2CC6" w:rsidRPr="0054632F" w:rsidRDefault="003B2CC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90,66</w:t>
            </w:r>
          </w:p>
        </w:tc>
        <w:tc>
          <w:tcPr>
            <w:tcW w:w="992" w:type="dxa"/>
            <w:noWrap/>
            <w:vAlign w:val="center"/>
          </w:tcPr>
          <w:p w:rsidR="003B2CC6" w:rsidRPr="0054632F" w:rsidRDefault="003B2CC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94,29</w:t>
            </w:r>
          </w:p>
        </w:tc>
        <w:tc>
          <w:tcPr>
            <w:tcW w:w="992" w:type="dxa"/>
            <w:noWrap/>
            <w:vAlign w:val="center"/>
          </w:tcPr>
          <w:p w:rsidR="003B2CC6" w:rsidRPr="0054632F" w:rsidRDefault="003B2CC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94,29</w:t>
            </w:r>
          </w:p>
        </w:tc>
        <w:tc>
          <w:tcPr>
            <w:tcW w:w="893" w:type="dxa"/>
            <w:noWrap/>
            <w:vAlign w:val="center"/>
          </w:tcPr>
          <w:p w:rsidR="003B2CC6" w:rsidRPr="0054632F" w:rsidRDefault="003B2CC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98,06</w:t>
            </w: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center"/>
          </w:tcPr>
          <w:p w:rsidR="003B2CC6" w:rsidRPr="006C1200" w:rsidRDefault="003B2CC6" w:rsidP="00412F9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5.3</w:t>
            </w:r>
          </w:p>
        </w:tc>
        <w:tc>
          <w:tcPr>
            <w:tcW w:w="2876" w:type="dxa"/>
          </w:tcPr>
          <w:p w:rsidR="003B2CC6" w:rsidRPr="0054632F" w:rsidRDefault="003B2CC6" w:rsidP="00412F94">
            <w:pPr>
              <w:rPr>
                <w:sz w:val="18"/>
                <w:szCs w:val="18"/>
              </w:rPr>
            </w:pPr>
            <w:r w:rsidRPr="0054632F">
              <w:rPr>
                <w:sz w:val="18"/>
                <w:szCs w:val="18"/>
              </w:rPr>
              <w:t>ООО "</w:t>
            </w:r>
            <w:r>
              <w:rPr>
                <w:sz w:val="18"/>
                <w:szCs w:val="18"/>
              </w:rPr>
              <w:t>Мордов</w:t>
            </w:r>
            <w:r w:rsidRPr="0054632F">
              <w:rPr>
                <w:sz w:val="18"/>
                <w:szCs w:val="18"/>
              </w:rPr>
              <w:t>водоканал" Зубово-Полянский район</w:t>
            </w:r>
            <w:r>
              <w:rPr>
                <w:sz w:val="18"/>
                <w:szCs w:val="18"/>
              </w:rPr>
              <w:t xml:space="preserve"> (для населения)</w:t>
            </w:r>
          </w:p>
        </w:tc>
        <w:tc>
          <w:tcPr>
            <w:tcW w:w="978" w:type="dxa"/>
            <w:noWrap/>
            <w:vAlign w:val="center"/>
          </w:tcPr>
          <w:p w:rsidR="003B2CC6" w:rsidRPr="0054632F" w:rsidRDefault="003B2CC6" w:rsidP="00412F94">
            <w:pPr>
              <w:ind w:left="-57" w:right="-57"/>
              <w:jc w:val="center"/>
              <w:rPr>
                <w:sz w:val="18"/>
                <w:szCs w:val="18"/>
              </w:rPr>
            </w:pPr>
            <w:r w:rsidRPr="0054632F">
              <w:rPr>
                <w:sz w:val="18"/>
                <w:szCs w:val="18"/>
              </w:rPr>
              <w:t>руб./куб. м</w:t>
            </w:r>
          </w:p>
        </w:tc>
        <w:tc>
          <w:tcPr>
            <w:tcW w:w="851" w:type="dxa"/>
            <w:noWrap/>
            <w:vAlign w:val="center"/>
          </w:tcPr>
          <w:p w:rsidR="003B2CC6" w:rsidRPr="0054632F" w:rsidRDefault="003B2CC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65,24</w:t>
            </w:r>
          </w:p>
        </w:tc>
        <w:tc>
          <w:tcPr>
            <w:tcW w:w="850" w:type="dxa"/>
            <w:noWrap/>
            <w:vAlign w:val="center"/>
          </w:tcPr>
          <w:p w:rsidR="003B2CC6" w:rsidRPr="0054632F" w:rsidRDefault="003B2CC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67,85</w:t>
            </w:r>
          </w:p>
        </w:tc>
        <w:tc>
          <w:tcPr>
            <w:tcW w:w="993" w:type="dxa"/>
            <w:noWrap/>
            <w:vAlign w:val="center"/>
          </w:tcPr>
          <w:p w:rsidR="003B2CC6" w:rsidRPr="0054632F" w:rsidRDefault="003B2CC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67,85</w:t>
            </w:r>
          </w:p>
        </w:tc>
        <w:tc>
          <w:tcPr>
            <w:tcW w:w="992" w:type="dxa"/>
            <w:noWrap/>
            <w:vAlign w:val="center"/>
          </w:tcPr>
          <w:p w:rsidR="003B2CC6" w:rsidRPr="0054632F" w:rsidRDefault="003B2CC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70,56</w:t>
            </w:r>
          </w:p>
        </w:tc>
        <w:tc>
          <w:tcPr>
            <w:tcW w:w="992" w:type="dxa"/>
            <w:noWrap/>
            <w:vAlign w:val="center"/>
          </w:tcPr>
          <w:p w:rsidR="003B2CC6" w:rsidRPr="0054632F" w:rsidRDefault="003B2CC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70,56</w:t>
            </w:r>
          </w:p>
        </w:tc>
        <w:tc>
          <w:tcPr>
            <w:tcW w:w="893" w:type="dxa"/>
            <w:noWrap/>
            <w:vAlign w:val="center"/>
          </w:tcPr>
          <w:p w:rsidR="003B2CC6" w:rsidRPr="0054632F" w:rsidRDefault="003B2CC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73,39</w:t>
            </w:r>
          </w:p>
        </w:tc>
      </w:tr>
    </w:tbl>
    <w:p w:rsidR="003B2CC6" w:rsidRDefault="003B2CC6" w:rsidP="00537CD1">
      <w:pPr>
        <w:widowControl w:val="0"/>
        <w:autoSpaceDE w:val="0"/>
        <w:autoSpaceDN w:val="0"/>
        <w:adjustRightInd w:val="0"/>
        <w:ind w:firstLine="709"/>
        <w:jc w:val="right"/>
        <w:rPr>
          <w:b/>
          <w:bCs/>
          <w:sz w:val="24"/>
          <w:szCs w:val="24"/>
        </w:rPr>
      </w:pPr>
    </w:p>
    <w:p w:rsidR="003B2CC6" w:rsidRDefault="003B2CC6" w:rsidP="00537CD1">
      <w:pPr>
        <w:widowControl w:val="0"/>
        <w:autoSpaceDE w:val="0"/>
        <w:autoSpaceDN w:val="0"/>
        <w:adjustRightInd w:val="0"/>
        <w:ind w:firstLine="709"/>
        <w:jc w:val="right"/>
        <w:rPr>
          <w:b/>
          <w:bCs/>
          <w:sz w:val="24"/>
          <w:szCs w:val="24"/>
        </w:rPr>
      </w:pPr>
    </w:p>
    <w:p w:rsidR="003B2CC6" w:rsidRPr="000717FD" w:rsidRDefault="003B2CC6" w:rsidP="00537CD1">
      <w:pPr>
        <w:widowControl w:val="0"/>
        <w:autoSpaceDE w:val="0"/>
        <w:autoSpaceDN w:val="0"/>
        <w:adjustRightInd w:val="0"/>
        <w:ind w:firstLine="709"/>
        <w:jc w:val="right"/>
        <w:rPr>
          <w:b/>
          <w:bCs/>
          <w:sz w:val="24"/>
          <w:szCs w:val="24"/>
        </w:rPr>
      </w:pPr>
      <w:r w:rsidRPr="000717FD">
        <w:rPr>
          <w:b/>
          <w:bCs/>
          <w:sz w:val="24"/>
          <w:szCs w:val="24"/>
        </w:rPr>
        <w:t>Таблица 19</w:t>
      </w:r>
    </w:p>
    <w:p w:rsidR="003B2CC6" w:rsidRDefault="003B2CC6" w:rsidP="00537CD1">
      <w:pPr>
        <w:widowControl w:val="0"/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B2CC6" w:rsidRPr="000717FD" w:rsidRDefault="003B2CC6" w:rsidP="00044A62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17FD">
        <w:rPr>
          <w:sz w:val="24"/>
          <w:szCs w:val="24"/>
        </w:rPr>
        <w:t>Прогнозные цены  и тарифы на электрическую энергию для тарифной группы «Население и потребители», (в том числе бюджетные потребители)</w:t>
      </w:r>
    </w:p>
    <w:p w:rsidR="003B2CC6" w:rsidRDefault="003B2CC6" w:rsidP="00044A6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tbl>
      <w:tblPr>
        <w:tblW w:w="1001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13"/>
        <w:gridCol w:w="1715"/>
        <w:gridCol w:w="693"/>
        <w:gridCol w:w="567"/>
        <w:gridCol w:w="567"/>
        <w:gridCol w:w="560"/>
        <w:gridCol w:w="504"/>
        <w:gridCol w:w="550"/>
        <w:gridCol w:w="670"/>
        <w:gridCol w:w="622"/>
        <w:gridCol w:w="541"/>
        <w:gridCol w:w="588"/>
        <w:gridCol w:w="644"/>
        <w:gridCol w:w="742"/>
        <w:gridCol w:w="534"/>
      </w:tblGrid>
      <w:tr w:rsidR="003B2CC6" w:rsidRPr="00153B45">
        <w:trPr>
          <w:cantSplit/>
          <w:trHeight w:val="448"/>
        </w:trPr>
        <w:tc>
          <w:tcPr>
            <w:tcW w:w="513" w:type="dxa"/>
            <w:vMerge w:val="restart"/>
          </w:tcPr>
          <w:p w:rsidR="003B2CC6" w:rsidRPr="00153B45" w:rsidRDefault="003B2CC6" w:rsidP="00EC24C5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№ п/п</w:t>
            </w:r>
          </w:p>
        </w:tc>
        <w:tc>
          <w:tcPr>
            <w:tcW w:w="1715" w:type="dxa"/>
            <w:vMerge w:val="restart"/>
            <w:noWrap/>
          </w:tcPr>
          <w:p w:rsidR="003B2CC6" w:rsidRPr="00153B45" w:rsidRDefault="003B2CC6" w:rsidP="00EC24C5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 xml:space="preserve">Наименование </w:t>
            </w:r>
            <w:r>
              <w:rPr>
                <w:sz w:val="18"/>
                <w:szCs w:val="18"/>
              </w:rPr>
              <w:t>показателя</w:t>
            </w:r>
          </w:p>
        </w:tc>
        <w:tc>
          <w:tcPr>
            <w:tcW w:w="693" w:type="dxa"/>
            <w:vMerge w:val="restart"/>
            <w:noWrap/>
          </w:tcPr>
          <w:p w:rsidR="003B2CC6" w:rsidRPr="00153B45" w:rsidRDefault="003B2CC6" w:rsidP="00EC24C5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Ед. изм.</w:t>
            </w:r>
          </w:p>
        </w:tc>
        <w:tc>
          <w:tcPr>
            <w:tcW w:w="2198" w:type="dxa"/>
            <w:gridSpan w:val="4"/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23</w:t>
            </w:r>
            <w:r w:rsidRPr="001805FD">
              <w:t xml:space="preserve"> год</w:t>
            </w:r>
          </w:p>
        </w:tc>
        <w:tc>
          <w:tcPr>
            <w:tcW w:w="2383" w:type="dxa"/>
            <w:gridSpan w:val="4"/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2508" w:type="dxa"/>
            <w:gridSpan w:val="4"/>
          </w:tcPr>
          <w:p w:rsidR="003B2CC6" w:rsidRPr="00F90C13" w:rsidRDefault="003B2CC6" w:rsidP="00694342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</w:tr>
      <w:tr w:rsidR="003B2CC6" w:rsidRPr="00153B45">
        <w:trPr>
          <w:cantSplit/>
          <w:trHeight w:val="20"/>
        </w:trPr>
        <w:tc>
          <w:tcPr>
            <w:tcW w:w="513" w:type="dxa"/>
            <w:vMerge/>
            <w:vAlign w:val="center"/>
          </w:tcPr>
          <w:p w:rsidR="003B2CC6" w:rsidRPr="00153B45" w:rsidRDefault="003B2CC6" w:rsidP="00EC24C5">
            <w:pPr>
              <w:rPr>
                <w:sz w:val="18"/>
                <w:szCs w:val="18"/>
              </w:rPr>
            </w:pPr>
          </w:p>
        </w:tc>
        <w:tc>
          <w:tcPr>
            <w:tcW w:w="1715" w:type="dxa"/>
            <w:vMerge/>
            <w:vAlign w:val="center"/>
          </w:tcPr>
          <w:p w:rsidR="003B2CC6" w:rsidRPr="00153B45" w:rsidRDefault="003B2CC6" w:rsidP="00EC24C5">
            <w:pPr>
              <w:rPr>
                <w:sz w:val="18"/>
                <w:szCs w:val="18"/>
              </w:rPr>
            </w:pPr>
          </w:p>
        </w:tc>
        <w:tc>
          <w:tcPr>
            <w:tcW w:w="693" w:type="dxa"/>
            <w:vMerge/>
            <w:vAlign w:val="center"/>
          </w:tcPr>
          <w:p w:rsidR="003B2CC6" w:rsidRPr="00153B45" w:rsidRDefault="003B2CC6" w:rsidP="00EC24C5">
            <w:pPr>
              <w:rPr>
                <w:sz w:val="18"/>
                <w:szCs w:val="18"/>
              </w:rPr>
            </w:pPr>
          </w:p>
        </w:tc>
        <w:tc>
          <w:tcPr>
            <w:tcW w:w="7089" w:type="dxa"/>
            <w:gridSpan w:val="12"/>
            <w:noWrap/>
          </w:tcPr>
          <w:p w:rsidR="003B2CC6" w:rsidRPr="00153B45" w:rsidRDefault="003B2CC6" w:rsidP="00EC24C5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Уровень напряжения</w:t>
            </w:r>
          </w:p>
        </w:tc>
      </w:tr>
      <w:tr w:rsidR="003B2CC6" w:rsidRPr="00153B45">
        <w:trPr>
          <w:cantSplit/>
          <w:trHeight w:val="20"/>
        </w:trPr>
        <w:tc>
          <w:tcPr>
            <w:tcW w:w="513" w:type="dxa"/>
            <w:vMerge/>
            <w:vAlign w:val="center"/>
          </w:tcPr>
          <w:p w:rsidR="003B2CC6" w:rsidRPr="00153B45" w:rsidRDefault="003B2CC6" w:rsidP="00EC24C5">
            <w:pPr>
              <w:rPr>
                <w:sz w:val="18"/>
                <w:szCs w:val="18"/>
              </w:rPr>
            </w:pPr>
          </w:p>
        </w:tc>
        <w:tc>
          <w:tcPr>
            <w:tcW w:w="1715" w:type="dxa"/>
            <w:vMerge/>
            <w:vAlign w:val="center"/>
          </w:tcPr>
          <w:p w:rsidR="003B2CC6" w:rsidRPr="00153B45" w:rsidRDefault="003B2CC6" w:rsidP="00EC24C5">
            <w:pPr>
              <w:rPr>
                <w:sz w:val="18"/>
                <w:szCs w:val="18"/>
              </w:rPr>
            </w:pPr>
          </w:p>
        </w:tc>
        <w:tc>
          <w:tcPr>
            <w:tcW w:w="693" w:type="dxa"/>
            <w:vMerge/>
            <w:vAlign w:val="center"/>
          </w:tcPr>
          <w:p w:rsidR="003B2CC6" w:rsidRPr="00153B45" w:rsidRDefault="003B2CC6" w:rsidP="00EC24C5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noWrap/>
            <w:vAlign w:val="bottom"/>
          </w:tcPr>
          <w:p w:rsidR="003B2CC6" w:rsidRPr="00153B45" w:rsidRDefault="003B2CC6" w:rsidP="00EC24C5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ВН</w:t>
            </w:r>
          </w:p>
        </w:tc>
        <w:tc>
          <w:tcPr>
            <w:tcW w:w="567" w:type="dxa"/>
            <w:noWrap/>
            <w:vAlign w:val="bottom"/>
          </w:tcPr>
          <w:p w:rsidR="003B2CC6" w:rsidRPr="00153B45" w:rsidRDefault="003B2CC6" w:rsidP="00EC24C5">
            <w:pPr>
              <w:ind w:left="-57" w:right="-89"/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СН1</w:t>
            </w:r>
          </w:p>
        </w:tc>
        <w:tc>
          <w:tcPr>
            <w:tcW w:w="560" w:type="dxa"/>
            <w:noWrap/>
            <w:vAlign w:val="bottom"/>
          </w:tcPr>
          <w:p w:rsidR="003B2CC6" w:rsidRPr="00153B45" w:rsidRDefault="003B2CC6" w:rsidP="00EC24C5">
            <w:pPr>
              <w:ind w:left="-143" w:right="-134"/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СН11</w:t>
            </w:r>
          </w:p>
        </w:tc>
        <w:tc>
          <w:tcPr>
            <w:tcW w:w="504" w:type="dxa"/>
            <w:noWrap/>
            <w:vAlign w:val="bottom"/>
          </w:tcPr>
          <w:p w:rsidR="003B2CC6" w:rsidRPr="00153B45" w:rsidRDefault="003B2CC6" w:rsidP="00EC24C5">
            <w:pPr>
              <w:ind w:left="-108" w:right="-99"/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НН</w:t>
            </w:r>
          </w:p>
        </w:tc>
        <w:tc>
          <w:tcPr>
            <w:tcW w:w="550" w:type="dxa"/>
            <w:noWrap/>
            <w:vAlign w:val="bottom"/>
          </w:tcPr>
          <w:p w:rsidR="003B2CC6" w:rsidRPr="00153B45" w:rsidRDefault="003B2CC6" w:rsidP="00EC24C5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ВН</w:t>
            </w:r>
          </w:p>
        </w:tc>
        <w:tc>
          <w:tcPr>
            <w:tcW w:w="670" w:type="dxa"/>
            <w:noWrap/>
            <w:vAlign w:val="bottom"/>
          </w:tcPr>
          <w:p w:rsidR="003B2CC6" w:rsidRPr="00153B45" w:rsidRDefault="003B2CC6" w:rsidP="00EC24C5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СН1</w:t>
            </w:r>
          </w:p>
        </w:tc>
        <w:tc>
          <w:tcPr>
            <w:tcW w:w="622" w:type="dxa"/>
            <w:noWrap/>
            <w:vAlign w:val="bottom"/>
          </w:tcPr>
          <w:p w:rsidR="003B2CC6" w:rsidRPr="00153B45" w:rsidRDefault="003B2CC6" w:rsidP="00EC24C5">
            <w:pPr>
              <w:ind w:left="-53" w:right="-82"/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СН11</w:t>
            </w:r>
          </w:p>
        </w:tc>
        <w:tc>
          <w:tcPr>
            <w:tcW w:w="541" w:type="dxa"/>
            <w:noWrap/>
            <w:vAlign w:val="bottom"/>
          </w:tcPr>
          <w:p w:rsidR="003B2CC6" w:rsidRPr="00153B45" w:rsidRDefault="003B2CC6" w:rsidP="00EC24C5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НН</w:t>
            </w:r>
          </w:p>
        </w:tc>
        <w:tc>
          <w:tcPr>
            <w:tcW w:w="588" w:type="dxa"/>
            <w:noWrap/>
            <w:vAlign w:val="bottom"/>
          </w:tcPr>
          <w:p w:rsidR="003B2CC6" w:rsidRPr="00153B45" w:rsidRDefault="003B2CC6" w:rsidP="00EC24C5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ВН</w:t>
            </w:r>
          </w:p>
        </w:tc>
        <w:tc>
          <w:tcPr>
            <w:tcW w:w="644" w:type="dxa"/>
          </w:tcPr>
          <w:p w:rsidR="003B2CC6" w:rsidRPr="00153B45" w:rsidRDefault="003B2CC6" w:rsidP="00EC24C5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СН1</w:t>
            </w:r>
          </w:p>
        </w:tc>
        <w:tc>
          <w:tcPr>
            <w:tcW w:w="742" w:type="dxa"/>
          </w:tcPr>
          <w:p w:rsidR="003B2CC6" w:rsidRPr="00153B45" w:rsidRDefault="003B2CC6" w:rsidP="00EC24C5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СН11</w:t>
            </w:r>
          </w:p>
        </w:tc>
        <w:tc>
          <w:tcPr>
            <w:tcW w:w="534" w:type="dxa"/>
          </w:tcPr>
          <w:p w:rsidR="003B2CC6" w:rsidRPr="00153B45" w:rsidRDefault="003B2CC6" w:rsidP="00EC24C5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НН</w:t>
            </w:r>
          </w:p>
        </w:tc>
      </w:tr>
    </w:tbl>
    <w:p w:rsidR="003B2CC6" w:rsidRPr="00153B45" w:rsidRDefault="003B2CC6" w:rsidP="00044A62">
      <w:pPr>
        <w:rPr>
          <w:sz w:val="2"/>
          <w:szCs w:val="2"/>
        </w:rPr>
      </w:pPr>
    </w:p>
    <w:tbl>
      <w:tblPr>
        <w:tblW w:w="1001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13"/>
        <w:gridCol w:w="1722"/>
        <w:gridCol w:w="686"/>
        <w:gridCol w:w="574"/>
        <w:gridCol w:w="611"/>
        <w:gridCol w:w="567"/>
        <w:gridCol w:w="474"/>
        <w:gridCol w:w="518"/>
        <w:gridCol w:w="709"/>
        <w:gridCol w:w="578"/>
        <w:gridCol w:w="556"/>
        <w:gridCol w:w="592"/>
        <w:gridCol w:w="632"/>
        <w:gridCol w:w="742"/>
        <w:gridCol w:w="544"/>
      </w:tblGrid>
      <w:tr w:rsidR="003B2CC6" w:rsidRPr="00153B45">
        <w:trPr>
          <w:cantSplit/>
          <w:trHeight w:val="20"/>
          <w:tblHeader/>
        </w:trPr>
        <w:tc>
          <w:tcPr>
            <w:tcW w:w="513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22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686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74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611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74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18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709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578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56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92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632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42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44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15</w:t>
            </w:r>
          </w:p>
        </w:tc>
      </w:tr>
      <w:tr w:rsidR="003B2CC6" w:rsidRPr="009C13A8">
        <w:trPr>
          <w:cantSplit/>
          <w:trHeight w:val="20"/>
        </w:trPr>
        <w:tc>
          <w:tcPr>
            <w:tcW w:w="513" w:type="dxa"/>
          </w:tcPr>
          <w:p w:rsidR="003B2CC6" w:rsidRDefault="003B2CC6" w:rsidP="00EC2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722" w:type="dxa"/>
          </w:tcPr>
          <w:p w:rsidR="003B2CC6" w:rsidRDefault="003B2CC6" w:rsidP="00EC2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Электрическая энергия</w:t>
            </w:r>
          </w:p>
        </w:tc>
        <w:tc>
          <w:tcPr>
            <w:tcW w:w="686" w:type="dxa"/>
            <w:vAlign w:val="center"/>
          </w:tcPr>
          <w:p w:rsidR="003B2CC6" w:rsidRPr="006C1200" w:rsidRDefault="003B2CC6" w:rsidP="00EC24C5">
            <w:pPr>
              <w:rPr>
                <w:sz w:val="18"/>
                <w:szCs w:val="18"/>
              </w:rPr>
            </w:pPr>
          </w:p>
        </w:tc>
        <w:tc>
          <w:tcPr>
            <w:tcW w:w="574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611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567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474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518" w:type="dxa"/>
            <w:vAlign w:val="center"/>
          </w:tcPr>
          <w:p w:rsidR="003B2CC6" w:rsidRDefault="003B2CC6" w:rsidP="00EC24C5">
            <w:pPr>
              <w:ind w:left="-57" w:right="-57"/>
              <w:jc w:val="center"/>
            </w:pPr>
          </w:p>
        </w:tc>
        <w:tc>
          <w:tcPr>
            <w:tcW w:w="709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578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556" w:type="dxa"/>
            <w:vAlign w:val="center"/>
          </w:tcPr>
          <w:p w:rsidR="003B2CC6" w:rsidRDefault="003B2CC6" w:rsidP="00EC24C5">
            <w:pPr>
              <w:ind w:left="-57" w:right="-57"/>
              <w:jc w:val="center"/>
            </w:pPr>
          </w:p>
        </w:tc>
        <w:tc>
          <w:tcPr>
            <w:tcW w:w="592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632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742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544" w:type="dxa"/>
            <w:vAlign w:val="center"/>
          </w:tcPr>
          <w:p w:rsidR="003B2CC6" w:rsidRDefault="003B2CC6" w:rsidP="00EC24C5">
            <w:pPr>
              <w:ind w:left="-57" w:right="-57"/>
              <w:jc w:val="center"/>
            </w:pPr>
          </w:p>
        </w:tc>
      </w:tr>
      <w:tr w:rsidR="003B2CC6" w:rsidRPr="009C13A8">
        <w:trPr>
          <w:cantSplit/>
          <w:trHeight w:val="20"/>
        </w:trPr>
        <w:tc>
          <w:tcPr>
            <w:tcW w:w="513" w:type="dxa"/>
          </w:tcPr>
          <w:p w:rsidR="003B2CC6" w:rsidRDefault="003B2CC6" w:rsidP="00EC2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1722" w:type="dxa"/>
          </w:tcPr>
          <w:p w:rsidR="003B2CC6" w:rsidRDefault="003B2CC6" w:rsidP="00EC2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ОАО "Мордовская энергосбытовая компания"</w:t>
            </w:r>
          </w:p>
        </w:tc>
        <w:tc>
          <w:tcPr>
            <w:tcW w:w="686" w:type="dxa"/>
            <w:vMerge w:val="restart"/>
            <w:vAlign w:val="center"/>
          </w:tcPr>
          <w:p w:rsidR="003B2CC6" w:rsidRPr="006C1200" w:rsidRDefault="003B2CC6" w:rsidP="00EC24C5">
            <w:pPr>
              <w:rPr>
                <w:sz w:val="18"/>
                <w:szCs w:val="18"/>
              </w:rPr>
            </w:pPr>
            <w:r w:rsidRPr="006C1200">
              <w:rPr>
                <w:sz w:val="18"/>
                <w:szCs w:val="18"/>
              </w:rPr>
              <w:t>руб./КВт·ч</w:t>
            </w:r>
          </w:p>
        </w:tc>
        <w:tc>
          <w:tcPr>
            <w:tcW w:w="574" w:type="dxa"/>
            <w:vAlign w:val="center"/>
          </w:tcPr>
          <w:p w:rsidR="003B2CC6" w:rsidRDefault="003B2CC6" w:rsidP="00EC24C5">
            <w:pPr>
              <w:jc w:val="center"/>
            </w:pPr>
            <w:r>
              <w:t>4,29</w:t>
            </w:r>
          </w:p>
        </w:tc>
        <w:tc>
          <w:tcPr>
            <w:tcW w:w="611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567" w:type="dxa"/>
            <w:vAlign w:val="center"/>
          </w:tcPr>
          <w:p w:rsidR="003B2CC6" w:rsidRDefault="003B2CC6" w:rsidP="00EC24C5">
            <w:pPr>
              <w:jc w:val="center"/>
            </w:pPr>
            <w:r>
              <w:t>6,79</w:t>
            </w:r>
          </w:p>
        </w:tc>
        <w:tc>
          <w:tcPr>
            <w:tcW w:w="474" w:type="dxa"/>
            <w:vAlign w:val="center"/>
          </w:tcPr>
          <w:p w:rsidR="003B2CC6" w:rsidRDefault="003B2CC6" w:rsidP="00EC24C5">
            <w:pPr>
              <w:jc w:val="center"/>
            </w:pPr>
            <w:r>
              <w:t>8,79</w:t>
            </w:r>
          </w:p>
        </w:tc>
        <w:tc>
          <w:tcPr>
            <w:tcW w:w="518" w:type="dxa"/>
            <w:vAlign w:val="center"/>
          </w:tcPr>
          <w:p w:rsidR="003B2CC6" w:rsidRDefault="003B2CC6" w:rsidP="00EC24C5">
            <w:pPr>
              <w:ind w:left="-57" w:right="-57"/>
              <w:jc w:val="center"/>
            </w:pPr>
            <w:r>
              <w:t>4,46</w:t>
            </w:r>
          </w:p>
        </w:tc>
        <w:tc>
          <w:tcPr>
            <w:tcW w:w="709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578" w:type="dxa"/>
            <w:vAlign w:val="center"/>
          </w:tcPr>
          <w:p w:rsidR="003B2CC6" w:rsidRDefault="003B2CC6" w:rsidP="00EC24C5">
            <w:pPr>
              <w:jc w:val="center"/>
            </w:pPr>
            <w:r>
              <w:t>7,07</w:t>
            </w:r>
          </w:p>
        </w:tc>
        <w:tc>
          <w:tcPr>
            <w:tcW w:w="556" w:type="dxa"/>
            <w:vAlign w:val="center"/>
          </w:tcPr>
          <w:p w:rsidR="003B2CC6" w:rsidRDefault="003B2CC6" w:rsidP="00EC24C5">
            <w:pPr>
              <w:ind w:left="-57" w:right="-57"/>
              <w:jc w:val="center"/>
            </w:pPr>
            <w:r>
              <w:t>9,14</w:t>
            </w:r>
          </w:p>
        </w:tc>
        <w:tc>
          <w:tcPr>
            <w:tcW w:w="592" w:type="dxa"/>
            <w:vAlign w:val="center"/>
          </w:tcPr>
          <w:p w:rsidR="003B2CC6" w:rsidRDefault="003B2CC6" w:rsidP="00EC24C5">
            <w:pPr>
              <w:jc w:val="center"/>
            </w:pPr>
            <w:r>
              <w:t>4,64</w:t>
            </w:r>
          </w:p>
        </w:tc>
        <w:tc>
          <w:tcPr>
            <w:tcW w:w="632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742" w:type="dxa"/>
            <w:vAlign w:val="center"/>
          </w:tcPr>
          <w:p w:rsidR="003B2CC6" w:rsidRDefault="003B2CC6" w:rsidP="00EC24C5">
            <w:pPr>
              <w:jc w:val="center"/>
            </w:pPr>
            <w:r>
              <w:t>7,35</w:t>
            </w:r>
          </w:p>
        </w:tc>
        <w:tc>
          <w:tcPr>
            <w:tcW w:w="544" w:type="dxa"/>
            <w:vAlign w:val="center"/>
          </w:tcPr>
          <w:p w:rsidR="003B2CC6" w:rsidRDefault="003B2CC6" w:rsidP="00EC24C5">
            <w:pPr>
              <w:ind w:left="-57" w:right="-57"/>
              <w:jc w:val="center"/>
            </w:pPr>
            <w:r>
              <w:t>9,51</w:t>
            </w:r>
          </w:p>
        </w:tc>
      </w:tr>
      <w:tr w:rsidR="003B2CC6" w:rsidRPr="009C13A8">
        <w:trPr>
          <w:cantSplit/>
          <w:trHeight w:val="20"/>
        </w:trPr>
        <w:tc>
          <w:tcPr>
            <w:tcW w:w="513" w:type="dxa"/>
          </w:tcPr>
          <w:p w:rsidR="003B2CC6" w:rsidRDefault="003B2CC6" w:rsidP="00EC2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1722" w:type="dxa"/>
          </w:tcPr>
          <w:p w:rsidR="003B2CC6" w:rsidRDefault="003B2CC6" w:rsidP="00EC2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"Электросбытовая компания" "Ватт-Электросбыт"</w:t>
            </w:r>
          </w:p>
        </w:tc>
        <w:tc>
          <w:tcPr>
            <w:tcW w:w="686" w:type="dxa"/>
            <w:vMerge/>
            <w:vAlign w:val="center"/>
          </w:tcPr>
          <w:p w:rsidR="003B2CC6" w:rsidRPr="006C1200" w:rsidRDefault="003B2CC6" w:rsidP="00EC24C5">
            <w:pPr>
              <w:rPr>
                <w:sz w:val="18"/>
                <w:szCs w:val="18"/>
              </w:rPr>
            </w:pPr>
          </w:p>
        </w:tc>
        <w:tc>
          <w:tcPr>
            <w:tcW w:w="574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611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567" w:type="dxa"/>
            <w:vAlign w:val="center"/>
          </w:tcPr>
          <w:p w:rsidR="003B2CC6" w:rsidRDefault="003B2CC6" w:rsidP="00EC24C5">
            <w:pPr>
              <w:jc w:val="center"/>
            </w:pPr>
            <w:r>
              <w:t>6,91</w:t>
            </w:r>
          </w:p>
        </w:tc>
        <w:tc>
          <w:tcPr>
            <w:tcW w:w="474" w:type="dxa"/>
            <w:vAlign w:val="center"/>
          </w:tcPr>
          <w:p w:rsidR="003B2CC6" w:rsidRDefault="003B2CC6" w:rsidP="00EC24C5">
            <w:pPr>
              <w:ind w:left="-57" w:right="-57"/>
              <w:jc w:val="center"/>
            </w:pPr>
            <w:r>
              <w:t>7,92</w:t>
            </w:r>
          </w:p>
        </w:tc>
        <w:tc>
          <w:tcPr>
            <w:tcW w:w="518" w:type="dxa"/>
            <w:vAlign w:val="center"/>
          </w:tcPr>
          <w:p w:rsidR="003B2CC6" w:rsidRDefault="003B2CC6" w:rsidP="00EC24C5">
            <w:pPr>
              <w:ind w:left="-57" w:right="-57"/>
              <w:jc w:val="center"/>
            </w:pPr>
          </w:p>
        </w:tc>
        <w:tc>
          <w:tcPr>
            <w:tcW w:w="709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578" w:type="dxa"/>
            <w:vAlign w:val="center"/>
          </w:tcPr>
          <w:p w:rsidR="003B2CC6" w:rsidRDefault="003B2CC6" w:rsidP="00EC24C5">
            <w:pPr>
              <w:jc w:val="center"/>
            </w:pPr>
            <w:r>
              <w:t>7,19</w:t>
            </w:r>
          </w:p>
        </w:tc>
        <w:tc>
          <w:tcPr>
            <w:tcW w:w="556" w:type="dxa"/>
            <w:vAlign w:val="center"/>
          </w:tcPr>
          <w:p w:rsidR="003B2CC6" w:rsidRDefault="003B2CC6" w:rsidP="00EC24C5">
            <w:pPr>
              <w:ind w:left="-57" w:right="-57"/>
              <w:jc w:val="center"/>
            </w:pPr>
            <w:r>
              <w:t>8,24</w:t>
            </w:r>
          </w:p>
        </w:tc>
        <w:tc>
          <w:tcPr>
            <w:tcW w:w="592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632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742" w:type="dxa"/>
            <w:vAlign w:val="center"/>
          </w:tcPr>
          <w:p w:rsidR="003B2CC6" w:rsidRDefault="003B2CC6" w:rsidP="00EC24C5">
            <w:pPr>
              <w:jc w:val="center"/>
            </w:pPr>
            <w:r>
              <w:t>7,48</w:t>
            </w:r>
          </w:p>
        </w:tc>
        <w:tc>
          <w:tcPr>
            <w:tcW w:w="544" w:type="dxa"/>
            <w:vAlign w:val="center"/>
          </w:tcPr>
          <w:p w:rsidR="003B2CC6" w:rsidRDefault="003B2CC6" w:rsidP="00EC24C5">
            <w:pPr>
              <w:ind w:left="-57" w:right="-57"/>
              <w:jc w:val="center"/>
            </w:pPr>
            <w:r>
              <w:t>8,57</w:t>
            </w:r>
          </w:p>
        </w:tc>
      </w:tr>
      <w:tr w:rsidR="003B2CC6" w:rsidRPr="009C13A8">
        <w:trPr>
          <w:cantSplit/>
          <w:trHeight w:val="20"/>
        </w:trPr>
        <w:tc>
          <w:tcPr>
            <w:tcW w:w="513" w:type="dxa"/>
          </w:tcPr>
          <w:p w:rsidR="003B2CC6" w:rsidRDefault="003B2CC6" w:rsidP="00EC2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1722" w:type="dxa"/>
          </w:tcPr>
          <w:p w:rsidR="003B2CC6" w:rsidRDefault="003B2CC6" w:rsidP="00EC2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"Энергосбыт"</w:t>
            </w:r>
          </w:p>
        </w:tc>
        <w:tc>
          <w:tcPr>
            <w:tcW w:w="686" w:type="dxa"/>
            <w:vMerge/>
            <w:vAlign w:val="center"/>
          </w:tcPr>
          <w:p w:rsidR="003B2CC6" w:rsidRPr="006C1200" w:rsidRDefault="003B2CC6" w:rsidP="00EC24C5">
            <w:pPr>
              <w:rPr>
                <w:sz w:val="18"/>
                <w:szCs w:val="18"/>
              </w:rPr>
            </w:pPr>
          </w:p>
        </w:tc>
        <w:tc>
          <w:tcPr>
            <w:tcW w:w="574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611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567" w:type="dxa"/>
            <w:vAlign w:val="center"/>
          </w:tcPr>
          <w:p w:rsidR="003B2CC6" w:rsidRDefault="003B2CC6" w:rsidP="00EC24C5">
            <w:pPr>
              <w:jc w:val="center"/>
            </w:pPr>
            <w:r>
              <w:t>7,95</w:t>
            </w:r>
          </w:p>
        </w:tc>
        <w:tc>
          <w:tcPr>
            <w:tcW w:w="474" w:type="dxa"/>
            <w:vAlign w:val="center"/>
          </w:tcPr>
          <w:p w:rsidR="003B2CC6" w:rsidRDefault="003B2CC6" w:rsidP="00EC24C5">
            <w:pPr>
              <w:ind w:left="-57" w:right="-57"/>
              <w:jc w:val="center"/>
            </w:pPr>
            <w:r>
              <w:t>8,95</w:t>
            </w:r>
          </w:p>
        </w:tc>
        <w:tc>
          <w:tcPr>
            <w:tcW w:w="518" w:type="dxa"/>
            <w:vAlign w:val="center"/>
          </w:tcPr>
          <w:p w:rsidR="003B2CC6" w:rsidRDefault="003B2CC6" w:rsidP="00EC24C5">
            <w:pPr>
              <w:ind w:left="-57" w:right="-57"/>
              <w:jc w:val="center"/>
            </w:pPr>
          </w:p>
        </w:tc>
        <w:tc>
          <w:tcPr>
            <w:tcW w:w="709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578" w:type="dxa"/>
            <w:vAlign w:val="center"/>
          </w:tcPr>
          <w:p w:rsidR="003B2CC6" w:rsidRDefault="003B2CC6" w:rsidP="00EC24C5">
            <w:pPr>
              <w:jc w:val="center"/>
            </w:pPr>
            <w:r>
              <w:t>8,27</w:t>
            </w:r>
          </w:p>
        </w:tc>
        <w:tc>
          <w:tcPr>
            <w:tcW w:w="556" w:type="dxa"/>
            <w:vAlign w:val="center"/>
          </w:tcPr>
          <w:p w:rsidR="003B2CC6" w:rsidRDefault="003B2CC6" w:rsidP="00EC24C5">
            <w:pPr>
              <w:ind w:left="-57" w:right="-57"/>
              <w:jc w:val="center"/>
            </w:pPr>
            <w:r>
              <w:t>9,31</w:t>
            </w:r>
          </w:p>
        </w:tc>
        <w:tc>
          <w:tcPr>
            <w:tcW w:w="592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632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742" w:type="dxa"/>
            <w:vAlign w:val="center"/>
          </w:tcPr>
          <w:p w:rsidR="003B2CC6" w:rsidRDefault="003B2CC6" w:rsidP="00EC24C5">
            <w:pPr>
              <w:jc w:val="center"/>
            </w:pPr>
            <w:r>
              <w:t>8,60</w:t>
            </w:r>
          </w:p>
        </w:tc>
        <w:tc>
          <w:tcPr>
            <w:tcW w:w="544" w:type="dxa"/>
            <w:vAlign w:val="center"/>
          </w:tcPr>
          <w:p w:rsidR="003B2CC6" w:rsidRDefault="003B2CC6" w:rsidP="00EC24C5">
            <w:pPr>
              <w:ind w:left="-57" w:right="-57"/>
              <w:jc w:val="center"/>
            </w:pPr>
            <w:r>
              <w:t>9,68</w:t>
            </w:r>
          </w:p>
        </w:tc>
      </w:tr>
    </w:tbl>
    <w:p w:rsidR="003B2CC6" w:rsidRDefault="003B2CC6" w:rsidP="002416FB">
      <w:pPr>
        <w:ind w:firstLine="698"/>
        <w:jc w:val="right"/>
        <w:rPr>
          <w:rStyle w:val="a1"/>
        </w:rPr>
      </w:pPr>
    </w:p>
    <w:p w:rsidR="003B2CC6" w:rsidRDefault="003B2CC6" w:rsidP="002416FB">
      <w:pPr>
        <w:ind w:firstLine="698"/>
        <w:jc w:val="right"/>
        <w:rPr>
          <w:rStyle w:val="a1"/>
        </w:rPr>
      </w:pPr>
    </w:p>
    <w:p w:rsidR="003B2CC6" w:rsidRDefault="003B2CC6" w:rsidP="002416FB">
      <w:pPr>
        <w:ind w:firstLine="698"/>
        <w:jc w:val="right"/>
        <w:rPr>
          <w:rStyle w:val="a1"/>
        </w:rPr>
      </w:pPr>
    </w:p>
    <w:p w:rsidR="003B2CC6" w:rsidRDefault="003B2CC6" w:rsidP="002416FB">
      <w:pPr>
        <w:ind w:firstLine="698"/>
        <w:jc w:val="right"/>
        <w:rPr>
          <w:rStyle w:val="a1"/>
        </w:rPr>
      </w:pPr>
    </w:p>
    <w:p w:rsidR="003B2CC6" w:rsidRDefault="003B2CC6" w:rsidP="002416FB">
      <w:pPr>
        <w:ind w:firstLine="698"/>
        <w:jc w:val="right"/>
        <w:rPr>
          <w:rStyle w:val="a1"/>
        </w:rPr>
      </w:pPr>
    </w:p>
    <w:p w:rsidR="003B2CC6" w:rsidRDefault="003B2CC6" w:rsidP="002416FB">
      <w:pPr>
        <w:ind w:firstLine="698"/>
        <w:jc w:val="right"/>
        <w:rPr>
          <w:rStyle w:val="a1"/>
        </w:rPr>
      </w:pPr>
    </w:p>
    <w:p w:rsidR="003B2CC6" w:rsidRDefault="003B2CC6" w:rsidP="002416FB">
      <w:pPr>
        <w:ind w:firstLine="698"/>
        <w:jc w:val="right"/>
        <w:rPr>
          <w:rStyle w:val="a1"/>
        </w:rPr>
      </w:pPr>
    </w:p>
    <w:p w:rsidR="003B2CC6" w:rsidRDefault="003B2CC6" w:rsidP="002416FB">
      <w:pPr>
        <w:ind w:firstLine="698"/>
        <w:jc w:val="right"/>
        <w:rPr>
          <w:rStyle w:val="a1"/>
        </w:rPr>
      </w:pPr>
    </w:p>
    <w:p w:rsidR="003B2CC6" w:rsidRDefault="003B2CC6" w:rsidP="002416FB">
      <w:pPr>
        <w:ind w:firstLine="698"/>
        <w:jc w:val="right"/>
        <w:rPr>
          <w:rStyle w:val="a1"/>
        </w:rPr>
      </w:pPr>
    </w:p>
    <w:p w:rsidR="003B2CC6" w:rsidRDefault="003B2CC6" w:rsidP="002416FB">
      <w:pPr>
        <w:ind w:firstLine="698"/>
        <w:jc w:val="right"/>
        <w:rPr>
          <w:rStyle w:val="a1"/>
        </w:rPr>
        <w:sectPr w:rsidR="003B2CC6" w:rsidSect="00DE5218">
          <w:headerReference w:type="default" r:id="rId13"/>
          <w:pgSz w:w="11906" w:h="16838" w:code="9"/>
          <w:pgMar w:top="1276" w:right="1259" w:bottom="1134" w:left="924" w:header="709" w:footer="709" w:gutter="0"/>
          <w:cols w:space="708"/>
          <w:titlePg/>
          <w:docGrid w:linePitch="360"/>
        </w:sectPr>
      </w:pPr>
    </w:p>
    <w:tbl>
      <w:tblPr>
        <w:tblW w:w="15244" w:type="dxa"/>
        <w:tblInd w:w="2" w:type="dxa"/>
        <w:tblLayout w:type="fixed"/>
        <w:tblLook w:val="0000"/>
      </w:tblPr>
      <w:tblGrid>
        <w:gridCol w:w="408"/>
        <w:gridCol w:w="600"/>
        <w:gridCol w:w="600"/>
        <w:gridCol w:w="500"/>
        <w:gridCol w:w="300"/>
        <w:gridCol w:w="400"/>
        <w:gridCol w:w="400"/>
        <w:gridCol w:w="400"/>
        <w:gridCol w:w="400"/>
        <w:gridCol w:w="400"/>
        <w:gridCol w:w="400"/>
        <w:gridCol w:w="400"/>
        <w:gridCol w:w="400"/>
        <w:gridCol w:w="500"/>
        <w:gridCol w:w="400"/>
        <w:gridCol w:w="300"/>
        <w:gridCol w:w="400"/>
        <w:gridCol w:w="400"/>
        <w:gridCol w:w="300"/>
        <w:gridCol w:w="500"/>
        <w:gridCol w:w="800"/>
        <w:gridCol w:w="700"/>
        <w:gridCol w:w="600"/>
        <w:gridCol w:w="600"/>
        <w:gridCol w:w="500"/>
        <w:gridCol w:w="600"/>
        <w:gridCol w:w="500"/>
        <w:gridCol w:w="192"/>
        <w:gridCol w:w="44"/>
        <w:gridCol w:w="656"/>
        <w:gridCol w:w="600"/>
        <w:gridCol w:w="400"/>
        <w:gridCol w:w="644"/>
      </w:tblGrid>
      <w:tr w:rsidR="003B2CC6">
        <w:trPr>
          <w:trHeight w:val="480"/>
        </w:trPr>
        <w:tc>
          <w:tcPr>
            <w:tcW w:w="15244" w:type="dxa"/>
            <w:gridSpan w:val="3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B2CC6" w:rsidRPr="000717FD" w:rsidRDefault="003B2CC6" w:rsidP="00EC24C5">
            <w:pPr>
              <w:autoSpaceDE w:val="0"/>
              <w:autoSpaceDN w:val="0"/>
              <w:adjustRightInd w:val="0"/>
              <w:ind w:firstLine="709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                                                      </w:t>
            </w:r>
            <w:r w:rsidRPr="000717FD">
              <w:rPr>
                <w:b/>
                <w:bCs/>
                <w:sz w:val="24"/>
                <w:szCs w:val="24"/>
              </w:rPr>
              <w:t>Приложение 2</w:t>
            </w:r>
          </w:p>
          <w:p w:rsidR="003B2CC6" w:rsidRPr="000717FD" w:rsidRDefault="003B2CC6" w:rsidP="00EC24C5">
            <w:pPr>
              <w:autoSpaceDE w:val="0"/>
              <w:autoSpaceDN w:val="0"/>
              <w:adjustRightInd w:val="0"/>
              <w:ind w:firstLine="709"/>
              <w:jc w:val="right"/>
              <w:rPr>
                <w:sz w:val="24"/>
                <w:szCs w:val="24"/>
              </w:rPr>
            </w:pPr>
            <w:r w:rsidRPr="000717FD">
              <w:rPr>
                <w:sz w:val="24"/>
                <w:szCs w:val="24"/>
              </w:rPr>
              <w:t xml:space="preserve">                                                              к постановлению Администрации    </w:t>
            </w:r>
          </w:p>
          <w:p w:rsidR="003B2CC6" w:rsidRPr="000717FD" w:rsidRDefault="003B2CC6" w:rsidP="00EC24C5">
            <w:pPr>
              <w:autoSpaceDE w:val="0"/>
              <w:autoSpaceDN w:val="0"/>
              <w:adjustRightInd w:val="0"/>
              <w:ind w:firstLine="709"/>
              <w:jc w:val="right"/>
              <w:rPr>
                <w:sz w:val="24"/>
                <w:szCs w:val="24"/>
              </w:rPr>
            </w:pPr>
            <w:r w:rsidRPr="000717FD">
              <w:rPr>
                <w:sz w:val="24"/>
                <w:szCs w:val="24"/>
              </w:rPr>
              <w:t xml:space="preserve">     Зубово-Полянского муниципального района </w:t>
            </w:r>
          </w:p>
          <w:p w:rsidR="003B2CC6" w:rsidRPr="000717FD" w:rsidRDefault="003B2CC6" w:rsidP="00EC24C5">
            <w:pPr>
              <w:autoSpaceDE w:val="0"/>
              <w:autoSpaceDN w:val="0"/>
              <w:adjustRightInd w:val="0"/>
              <w:ind w:firstLine="709"/>
              <w:jc w:val="right"/>
              <w:rPr>
                <w:sz w:val="24"/>
                <w:szCs w:val="24"/>
              </w:rPr>
            </w:pPr>
            <w:r w:rsidRPr="000717FD">
              <w:rPr>
                <w:sz w:val="24"/>
                <w:szCs w:val="24"/>
              </w:rPr>
              <w:t xml:space="preserve">                                                                       Республики Мордовия </w:t>
            </w:r>
          </w:p>
          <w:p w:rsidR="003B2CC6" w:rsidRPr="004E1084" w:rsidRDefault="003B2CC6" w:rsidP="00EC24C5">
            <w:pPr>
              <w:autoSpaceDE w:val="0"/>
              <w:autoSpaceDN w:val="0"/>
              <w:adjustRightInd w:val="0"/>
              <w:ind w:firstLine="709"/>
              <w:jc w:val="right"/>
              <w:rPr>
                <w:sz w:val="28"/>
                <w:szCs w:val="28"/>
              </w:rPr>
            </w:pPr>
            <w:r w:rsidRPr="000717FD">
              <w:rPr>
                <w:sz w:val="24"/>
                <w:szCs w:val="24"/>
              </w:rPr>
              <w:t xml:space="preserve">                                                                </w:t>
            </w:r>
            <w:r>
              <w:rPr>
                <w:sz w:val="24"/>
                <w:szCs w:val="24"/>
              </w:rPr>
              <w:t xml:space="preserve">    от «      »             2022</w:t>
            </w:r>
            <w:r w:rsidRPr="000717FD">
              <w:rPr>
                <w:sz w:val="24"/>
                <w:szCs w:val="24"/>
              </w:rPr>
              <w:t xml:space="preserve"> г. №</w:t>
            </w:r>
            <w:r>
              <w:rPr>
                <w:sz w:val="28"/>
                <w:szCs w:val="28"/>
              </w:rPr>
              <w:t xml:space="preserve"> </w:t>
            </w:r>
          </w:p>
          <w:p w:rsidR="003B2CC6" w:rsidRPr="00ED2C53" w:rsidRDefault="003B2CC6" w:rsidP="00EC24C5">
            <w:pPr>
              <w:jc w:val="center"/>
              <w:rPr>
                <w:b/>
                <w:bCs/>
                <w:sz w:val="22"/>
                <w:szCs w:val="22"/>
              </w:rPr>
            </w:pPr>
            <w:r w:rsidRPr="00ED2C53">
              <w:rPr>
                <w:b/>
                <w:bCs/>
                <w:sz w:val="22"/>
                <w:szCs w:val="22"/>
              </w:rPr>
              <w:t>Нормативная численность</w:t>
            </w:r>
          </w:p>
          <w:p w:rsidR="003B2CC6" w:rsidRPr="00ED2C53" w:rsidRDefault="003B2CC6" w:rsidP="00EC24C5">
            <w:pPr>
              <w:jc w:val="center"/>
              <w:rPr>
                <w:sz w:val="22"/>
                <w:szCs w:val="22"/>
              </w:rPr>
            </w:pPr>
            <w:r w:rsidRPr="00ED2C53">
              <w:rPr>
                <w:sz w:val="22"/>
                <w:szCs w:val="22"/>
              </w:rPr>
              <w:t xml:space="preserve">работников органов местного самоуправления </w:t>
            </w:r>
            <w:r>
              <w:rPr>
                <w:sz w:val="22"/>
                <w:szCs w:val="22"/>
              </w:rPr>
              <w:t xml:space="preserve">Зубово-Полянского муниципального района </w:t>
            </w:r>
            <w:r w:rsidRPr="00ED2C53">
              <w:rPr>
                <w:sz w:val="22"/>
                <w:szCs w:val="22"/>
              </w:rPr>
              <w:t>Республики Мордовия и работников муниципальных учреждений, осуществляющих бухгалтерское и техническое обеспечение деятельности органов местного самоуправления</w:t>
            </w:r>
            <w:r>
              <w:rPr>
                <w:sz w:val="22"/>
                <w:szCs w:val="22"/>
              </w:rPr>
              <w:t>.</w:t>
            </w:r>
            <w:r w:rsidRPr="00ED2C53">
              <w:rPr>
                <w:sz w:val="22"/>
                <w:szCs w:val="22"/>
              </w:rPr>
              <w:t xml:space="preserve"> </w:t>
            </w:r>
          </w:p>
          <w:p w:rsidR="003B2CC6" w:rsidRPr="00165B2F" w:rsidRDefault="003B2CC6" w:rsidP="00EC24C5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</w:tr>
      <w:tr w:rsidR="003B2CC6">
        <w:trPr>
          <w:trHeight w:val="225"/>
        </w:trPr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ED2C53" w:rsidRDefault="003B2CC6" w:rsidP="00EC24C5">
            <w:pPr>
              <w:jc w:val="center"/>
              <w:rPr>
                <w:sz w:val="16"/>
                <w:szCs w:val="16"/>
              </w:rPr>
            </w:pPr>
            <w:r w:rsidRPr="00ED2C53">
              <w:rPr>
                <w:sz w:val="16"/>
                <w:szCs w:val="16"/>
              </w:rPr>
              <w:t xml:space="preserve">Наименование </w:t>
            </w:r>
            <w:r w:rsidRPr="00ED2C53">
              <w:rPr>
                <w:sz w:val="16"/>
                <w:szCs w:val="16"/>
              </w:rPr>
              <w:br/>
              <w:t xml:space="preserve">муниципальных районов, </w:t>
            </w:r>
            <w:r w:rsidRPr="00ED2C53">
              <w:rPr>
                <w:sz w:val="16"/>
                <w:szCs w:val="16"/>
              </w:rPr>
              <w:br/>
              <w:t>городского округа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CC99"/>
            <w:vAlign w:val="center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Численность работников органов местного самоуправления в целом по муниципальному району, городскому округу - всего</w:t>
            </w:r>
          </w:p>
        </w:tc>
        <w:tc>
          <w:tcPr>
            <w:tcW w:w="12592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165B2F">
              <w:rPr>
                <w:rFonts w:ascii="Arial CYR" w:hAnsi="Arial CYR" w:cs="Arial CYR"/>
                <w:sz w:val="16"/>
                <w:szCs w:val="16"/>
              </w:rPr>
              <w:t>в том числе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3B2CC6" w:rsidRPr="00ED2C53" w:rsidRDefault="003B2CC6" w:rsidP="00EC24C5">
            <w:pPr>
              <w:jc w:val="center"/>
              <w:rPr>
                <w:sz w:val="15"/>
                <w:szCs w:val="15"/>
              </w:rPr>
            </w:pPr>
            <w:r w:rsidRPr="00ED2C53">
              <w:rPr>
                <w:sz w:val="15"/>
                <w:szCs w:val="15"/>
              </w:rPr>
              <w:t>Численность работников централизованных бухгалтерий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3B2CC6" w:rsidRPr="00ED2C53" w:rsidRDefault="003B2CC6" w:rsidP="00EC24C5">
            <w:pPr>
              <w:jc w:val="center"/>
              <w:rPr>
                <w:sz w:val="15"/>
                <w:szCs w:val="15"/>
              </w:rPr>
            </w:pPr>
            <w:r w:rsidRPr="00ED2C53">
              <w:rPr>
                <w:sz w:val="15"/>
                <w:szCs w:val="15"/>
              </w:rPr>
              <w:t>в том числе:</w:t>
            </w: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3B2CC6" w:rsidRPr="00ED2C53" w:rsidRDefault="003B2CC6" w:rsidP="00EC24C5">
            <w:pPr>
              <w:jc w:val="center"/>
              <w:rPr>
                <w:sz w:val="15"/>
                <w:szCs w:val="15"/>
              </w:rPr>
            </w:pPr>
            <w:r w:rsidRPr="00ED2C53">
              <w:rPr>
                <w:sz w:val="15"/>
                <w:szCs w:val="15"/>
              </w:rPr>
              <w:t>Численность работников мун. учреждений по хоз, обслуживанию деятельности ОМСУ, осуществляющих техническое обеспечение районной администрации</w:t>
            </w:r>
          </w:p>
        </w:tc>
      </w:tr>
      <w:tr w:rsidR="003B2CC6">
        <w:trPr>
          <w:trHeight w:val="555"/>
        </w:trPr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8200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3B2CC6" w:rsidRPr="00ED2C53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ED2C53">
              <w:rPr>
                <w:b/>
                <w:bCs/>
                <w:sz w:val="18"/>
                <w:szCs w:val="18"/>
              </w:rPr>
              <w:t>Численность, содержащаяся за счет собственных средств</w:t>
            </w:r>
          </w:p>
        </w:tc>
        <w:tc>
          <w:tcPr>
            <w:tcW w:w="439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B2CC6" w:rsidRPr="00ED2C53" w:rsidRDefault="003B2CC6" w:rsidP="00EC24C5">
            <w:pPr>
              <w:jc w:val="center"/>
              <w:rPr>
                <w:b/>
                <w:bCs/>
                <w:sz w:val="16"/>
                <w:szCs w:val="16"/>
              </w:rPr>
            </w:pPr>
            <w:r w:rsidRPr="00ED2C53">
              <w:rPr>
                <w:b/>
                <w:bCs/>
                <w:sz w:val="16"/>
                <w:szCs w:val="16"/>
              </w:rPr>
              <w:t>Численность, содержащаяся за счет субвенций из бюджетов других уровней</w:t>
            </w: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CC99"/>
            <w:vAlign w:val="center"/>
          </w:tcPr>
          <w:p w:rsidR="003B2CC6" w:rsidRPr="00165B2F" w:rsidRDefault="003B2CC6" w:rsidP="00EC24C5">
            <w:pPr>
              <w:jc w:val="center"/>
              <w:rPr>
                <w:rFonts w:ascii="Arial CYR" w:hAnsi="Arial CYR" w:cs="Arial CYR"/>
                <w:sz w:val="15"/>
                <w:szCs w:val="15"/>
              </w:rPr>
            </w:pPr>
            <w:r w:rsidRPr="00165B2F">
              <w:rPr>
                <w:rFonts w:ascii="Arial CYR" w:hAnsi="Arial CYR" w:cs="Arial CYR"/>
                <w:sz w:val="15"/>
                <w:szCs w:val="15"/>
              </w:rPr>
              <w:t xml:space="preserve"> </w:t>
            </w:r>
            <w:r w:rsidRPr="00ED2C53">
              <w:rPr>
                <w:sz w:val="15"/>
                <w:szCs w:val="15"/>
              </w:rPr>
              <w:t xml:space="preserve">работники, осуществляющие бухгалтерское обслуживание городских и сельских поселений </w:t>
            </w: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</w:tr>
      <w:tr w:rsidR="003B2CC6">
        <w:trPr>
          <w:trHeight w:val="255"/>
        </w:trPr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vAlign w:val="center"/>
          </w:tcPr>
          <w:p w:rsidR="003B2CC6" w:rsidRPr="00ED2C53" w:rsidRDefault="003B2CC6" w:rsidP="00EC24C5">
            <w:pPr>
              <w:jc w:val="center"/>
              <w:rPr>
                <w:b/>
                <w:bCs/>
                <w:sz w:val="16"/>
                <w:szCs w:val="16"/>
              </w:rPr>
            </w:pPr>
            <w:r w:rsidRPr="00ED2C53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760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3B2CC6" w:rsidRPr="00165B2F" w:rsidRDefault="003B2CC6" w:rsidP="00EC24C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165B2F">
              <w:rPr>
                <w:rFonts w:ascii="Arial CYR" w:hAnsi="Arial CYR" w:cs="Arial CYR"/>
                <w:sz w:val="16"/>
                <w:szCs w:val="16"/>
              </w:rPr>
              <w:t>из них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FFCC"/>
            <w:vAlign w:val="center"/>
          </w:tcPr>
          <w:p w:rsidR="003B2CC6" w:rsidRPr="00165B2F" w:rsidRDefault="003B2CC6" w:rsidP="00EC24C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ED2C53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369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B2CC6" w:rsidRPr="00165B2F" w:rsidRDefault="003B2CC6" w:rsidP="00EC24C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165B2F">
              <w:rPr>
                <w:rFonts w:ascii="Arial CYR" w:hAnsi="Arial CYR" w:cs="Arial CYR"/>
                <w:sz w:val="16"/>
                <w:szCs w:val="16"/>
              </w:rPr>
              <w:t>из них</w:t>
            </w: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</w:tr>
      <w:tr w:rsidR="003B2CC6">
        <w:trPr>
          <w:trHeight w:val="525"/>
        </w:trPr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630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3B2CC6" w:rsidRPr="00ED2C53" w:rsidRDefault="003B2CC6" w:rsidP="00EC24C5">
            <w:pPr>
              <w:jc w:val="center"/>
              <w:rPr>
                <w:sz w:val="16"/>
                <w:szCs w:val="16"/>
              </w:rPr>
            </w:pPr>
            <w:r w:rsidRPr="00ED2C53">
              <w:rPr>
                <w:sz w:val="16"/>
                <w:szCs w:val="16"/>
              </w:rPr>
              <w:t xml:space="preserve">Численность должностных лиц и муниципальных служащих </w:t>
            </w:r>
            <w:r w:rsidRPr="00ED2C53">
              <w:rPr>
                <w:sz w:val="16"/>
                <w:szCs w:val="16"/>
              </w:rPr>
              <w:br/>
              <w:t>муниципального района, городского округа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vAlign w:val="center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Численность должностных лиц, муниципальных служащих  сельских, городских поселений - всего</w:t>
            </w:r>
          </w:p>
        </w:tc>
        <w:tc>
          <w:tcPr>
            <w:tcW w:w="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vAlign w:val="center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Численность работников, осуществляющих техническое обеспечение деятельности поселений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FFCC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2"/>
                <w:szCs w:val="12"/>
              </w:rPr>
            </w:pPr>
            <w:r w:rsidRPr="00ED2C53">
              <w:rPr>
                <w:sz w:val="12"/>
                <w:szCs w:val="12"/>
              </w:rPr>
              <w:t>реализация государственных полномочий по обеспечению деятельности административных комиссий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FFCC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2"/>
                <w:szCs w:val="12"/>
              </w:rPr>
            </w:pPr>
            <w:r w:rsidRPr="00ED2C53">
              <w:rPr>
                <w:sz w:val="12"/>
                <w:szCs w:val="12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FFCC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2"/>
                <w:szCs w:val="12"/>
              </w:rPr>
            </w:pPr>
            <w:r w:rsidRPr="00ED2C53">
              <w:rPr>
                <w:sz w:val="12"/>
                <w:szCs w:val="12"/>
              </w:rPr>
              <w:t>реализация государственных полномочий по организации и осуществлению деятельности по опеке и попечительству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FFCC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2"/>
                <w:szCs w:val="12"/>
              </w:rPr>
            </w:pPr>
            <w:r w:rsidRPr="00ED2C53">
              <w:rPr>
                <w:sz w:val="12"/>
                <w:szCs w:val="12"/>
              </w:rPr>
              <w:t>реализация государственных полномочий по ведению учета граждан, не являющихся малоимущими, нуждающимися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6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FFCC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2"/>
                <w:szCs w:val="12"/>
              </w:rPr>
            </w:pPr>
            <w:r w:rsidRPr="00ED2C53">
              <w:rPr>
                <w:sz w:val="12"/>
                <w:szCs w:val="12"/>
              </w:rPr>
              <w:t xml:space="preserve">реализация государственных полномочий по государственной регистрации актов гражданского состояния </w:t>
            </w:r>
          </w:p>
        </w:tc>
        <w:tc>
          <w:tcPr>
            <w:tcW w:w="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FFCC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2"/>
                <w:szCs w:val="12"/>
              </w:rPr>
            </w:pPr>
            <w:r w:rsidRPr="00ED2C53">
              <w:rPr>
                <w:sz w:val="12"/>
                <w:szCs w:val="12"/>
              </w:rPr>
              <w:t>реализация государственных полномочий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</w:tr>
      <w:tr w:rsidR="003B2CC6">
        <w:trPr>
          <w:trHeight w:val="255"/>
        </w:trPr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3B2CC6" w:rsidRPr="00165B2F" w:rsidRDefault="003B2CC6" w:rsidP="00EC24C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165B2F">
              <w:rPr>
                <w:rFonts w:ascii="Arial CYR" w:hAnsi="Arial CYR" w:cs="Arial CYR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8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из них</w:t>
            </w: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6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</w:tr>
      <w:tr w:rsidR="003B2CC6">
        <w:trPr>
          <w:trHeight w:val="255"/>
        </w:trPr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глава  района, городского округа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99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 </w:t>
            </w: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0000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заместитель  главы муниципального района, городского округа</w:t>
            </w: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руководитель аппарата администрации муниципального района, городского округа</w:t>
            </w: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начальник управления, департамента, комитета</w:t>
            </w: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начальник отдела, не входящего в состав иного структурного подразделения</w:t>
            </w: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заместитель начальника управления, департамента, комитета</w:t>
            </w: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зам. начальника отдела, не входящего в состав иного структурного подразделения</w:t>
            </w: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зам. заведующего отделом, входящим в состав иного структурного подразделения</w:t>
            </w: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Главный бухгалтер, юрисконсульт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0000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консультант</w:t>
            </w: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noWrap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главный специалист</w:t>
            </w: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noWrap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ведущий специалист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noWrap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специалист 1 категории</w:t>
            </w: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6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</w:tr>
      <w:tr w:rsidR="003B2CC6">
        <w:trPr>
          <w:trHeight w:val="2475"/>
        </w:trPr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первый заместитель главы муниципального района,городского округа</w:t>
            </w: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textDirection w:val="btLr"/>
          </w:tcPr>
          <w:p w:rsidR="003B2CC6" w:rsidRPr="00ED2C53" w:rsidRDefault="003B2CC6" w:rsidP="00EC24C5">
            <w:pPr>
              <w:jc w:val="both"/>
              <w:rPr>
                <w:sz w:val="12"/>
                <w:szCs w:val="12"/>
              </w:rPr>
            </w:pPr>
            <w:r w:rsidRPr="00ED2C53">
              <w:rPr>
                <w:sz w:val="12"/>
                <w:szCs w:val="12"/>
              </w:rPr>
              <w:t>муниципальные служащие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textDirection w:val="btLr"/>
          </w:tcPr>
          <w:p w:rsidR="003B2CC6" w:rsidRPr="00ED2C53" w:rsidRDefault="003B2CC6" w:rsidP="00EC24C5">
            <w:pPr>
              <w:jc w:val="both"/>
              <w:rPr>
                <w:sz w:val="12"/>
                <w:szCs w:val="12"/>
              </w:rPr>
            </w:pPr>
            <w:r w:rsidRPr="00ED2C53">
              <w:rPr>
                <w:sz w:val="12"/>
                <w:szCs w:val="12"/>
              </w:rPr>
              <w:t>прочий персонал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</w:tr>
      <w:tr w:rsidR="003B2CC6" w:rsidRPr="00ED2C53">
        <w:trPr>
          <w:trHeight w:val="300"/>
        </w:trPr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D2C53" w:rsidRDefault="003B2CC6" w:rsidP="00EC24C5">
            <w:pPr>
              <w:rPr>
                <w:color w:val="000000"/>
                <w:sz w:val="16"/>
                <w:szCs w:val="16"/>
              </w:rPr>
            </w:pPr>
            <w:r w:rsidRPr="00ED2C53">
              <w:rPr>
                <w:color w:val="000000"/>
                <w:sz w:val="16"/>
                <w:szCs w:val="16"/>
              </w:rPr>
              <w:t>Зубово-Полянский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165</w:t>
            </w:r>
            <w:r w:rsidRPr="00ED2C53">
              <w:rPr>
                <w:b/>
                <w:bCs/>
                <w:color w:val="000000"/>
              </w:rPr>
              <w:t>,8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5</w:t>
            </w:r>
            <w:r>
              <w:rPr>
                <w:color w:val="000000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D2C53" w:rsidRDefault="003B2CC6" w:rsidP="00EC24C5">
            <w:pPr>
              <w:rPr>
                <w:color w:val="000000"/>
              </w:rPr>
            </w:pPr>
            <w:r w:rsidRPr="00ED2C53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D2C53" w:rsidRDefault="003B2CC6" w:rsidP="00EC24C5">
            <w:pPr>
              <w:rPr>
                <w:color w:val="000000"/>
              </w:rPr>
            </w:pPr>
            <w:r w:rsidRPr="00ED2C53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3B2CC6" w:rsidRPr="00ED2C53" w:rsidRDefault="003B2CC6" w:rsidP="00EC24C5">
            <w:pPr>
              <w:jc w:val="center"/>
            </w:pPr>
            <w:r w:rsidRPr="00ED2C53">
              <w:t>75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3B2CC6" w:rsidRPr="00ED2C53" w:rsidRDefault="003B2CC6" w:rsidP="00EC24C5">
            <w:pPr>
              <w:jc w:val="center"/>
              <w:rPr>
                <w:color w:val="000000"/>
              </w:rPr>
            </w:pPr>
            <w:r w:rsidRPr="00ED2C53">
              <w:rPr>
                <w:color w:val="000000"/>
              </w:rPr>
              <w:t>18,0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b/>
                <w:bCs/>
                <w:color w:val="000000"/>
              </w:rPr>
            </w:pPr>
            <w:r w:rsidRPr="00ED2C53">
              <w:rPr>
                <w:b/>
                <w:bCs/>
                <w:color w:val="000000"/>
              </w:rPr>
              <w:t>20,8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4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10,8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3B2CC6" w:rsidRPr="00ED2C53" w:rsidRDefault="003B2CC6" w:rsidP="00EC24C5">
            <w:pPr>
              <w:jc w:val="center"/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3B2CC6" w:rsidRPr="00ED2C53" w:rsidRDefault="003B2CC6" w:rsidP="00EC24C5">
            <w:pPr>
              <w:jc w:val="center"/>
            </w:pPr>
            <w:r w:rsidRPr="00ED2C53">
              <w:t>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3B2CC6" w:rsidRPr="00ED2C53" w:rsidRDefault="003B2CC6" w:rsidP="00EC24C5">
            <w:pPr>
              <w:jc w:val="center"/>
            </w:pPr>
            <w:r w:rsidRPr="00ED2C53">
              <w:t>9</w:t>
            </w:r>
          </w:p>
        </w:tc>
      </w:tr>
    </w:tbl>
    <w:p w:rsidR="003B2CC6" w:rsidRDefault="003B2CC6" w:rsidP="00947C48">
      <w:pPr>
        <w:rPr>
          <w:rStyle w:val="a1"/>
        </w:rPr>
      </w:pPr>
      <w:r>
        <w:br w:type="page"/>
      </w:r>
    </w:p>
    <w:p w:rsidR="003B2CC6" w:rsidRDefault="003B2CC6" w:rsidP="002416FB">
      <w:pPr>
        <w:ind w:firstLine="698"/>
        <w:jc w:val="right"/>
      </w:pPr>
      <w:r>
        <w:rPr>
          <w:rStyle w:val="a1"/>
        </w:rPr>
        <w:t>Приложение 3</w:t>
      </w:r>
    </w:p>
    <w:p w:rsidR="003B2CC6" w:rsidRDefault="003B2CC6" w:rsidP="002416FB">
      <w:pPr>
        <w:ind w:firstLine="698"/>
        <w:jc w:val="right"/>
      </w:pPr>
      <w:r>
        <w:rPr>
          <w:rStyle w:val="a1"/>
        </w:rPr>
        <w:t xml:space="preserve">к </w:t>
      </w:r>
      <w:hyperlink w:anchor="sub_0" w:history="1">
        <w:r>
          <w:rPr>
            <w:rStyle w:val="a0"/>
          </w:rPr>
          <w:t>постановлению</w:t>
        </w:r>
      </w:hyperlink>
      <w:r>
        <w:rPr>
          <w:rStyle w:val="a1"/>
        </w:rPr>
        <w:t xml:space="preserve"> Администрации</w:t>
      </w:r>
    </w:p>
    <w:p w:rsidR="003B2CC6" w:rsidRDefault="003B2CC6" w:rsidP="002416FB">
      <w:pPr>
        <w:ind w:firstLine="698"/>
        <w:jc w:val="right"/>
      </w:pPr>
      <w:r>
        <w:rPr>
          <w:rStyle w:val="a1"/>
        </w:rPr>
        <w:t>Зубово - Полянского муниципального района</w:t>
      </w:r>
    </w:p>
    <w:p w:rsidR="003B2CC6" w:rsidRDefault="003B2CC6" w:rsidP="002416FB">
      <w:pPr>
        <w:ind w:firstLine="698"/>
        <w:jc w:val="right"/>
      </w:pPr>
      <w:r>
        <w:rPr>
          <w:rStyle w:val="a1"/>
        </w:rPr>
        <w:t>Республики Мордовия</w:t>
      </w:r>
    </w:p>
    <w:p w:rsidR="003B2CC6" w:rsidRDefault="003B2CC6" w:rsidP="002416FB">
      <w:pPr>
        <w:ind w:firstLine="698"/>
        <w:jc w:val="right"/>
      </w:pPr>
      <w:r>
        <w:rPr>
          <w:rStyle w:val="a1"/>
        </w:rPr>
        <w:t>от ____________№_____</w:t>
      </w:r>
    </w:p>
    <w:p w:rsidR="003B2CC6" w:rsidRDefault="003B2CC6" w:rsidP="002416FB"/>
    <w:p w:rsidR="003B2CC6" w:rsidRPr="00A11A1F" w:rsidRDefault="003B2CC6" w:rsidP="002416FB">
      <w:pPr>
        <w:pStyle w:val="Heading1"/>
        <w:rPr>
          <w:rFonts w:ascii="Times New Roman" w:hAnsi="Times New Roman" w:cs="Times New Roman"/>
        </w:rPr>
      </w:pPr>
      <w:r w:rsidRPr="00A11A1F">
        <w:rPr>
          <w:rFonts w:ascii="Times New Roman" w:hAnsi="Times New Roman" w:cs="Times New Roman"/>
        </w:rPr>
        <w:t>Перечень</w:t>
      </w:r>
      <w:r w:rsidRPr="00A11A1F">
        <w:rPr>
          <w:rFonts w:ascii="Times New Roman" w:hAnsi="Times New Roman" w:cs="Times New Roman"/>
        </w:rPr>
        <w:br/>
        <w:t>субъектов бюджетного планирования, участвующих в разработке проекта бюджета Зубово - Полянского муниципального района Республики Мордовия на очередной финансовый год и плановый период</w:t>
      </w:r>
    </w:p>
    <w:p w:rsidR="003B2CC6" w:rsidRPr="00A11A1F" w:rsidRDefault="003B2CC6" w:rsidP="002416FB"/>
    <w:tbl>
      <w:tblPr>
        <w:tblW w:w="1016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2"/>
        <w:gridCol w:w="929"/>
        <w:gridCol w:w="8532"/>
      </w:tblGrid>
      <w:tr w:rsidR="003B2CC6" w:rsidRPr="00A11A1F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A11A1F" w:rsidRDefault="003B2CC6" w:rsidP="004F35F9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N</w:t>
            </w:r>
            <w:r w:rsidRPr="00A11A1F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A11A1F" w:rsidRDefault="003B2CC6" w:rsidP="004F35F9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код ГРБС</w:t>
            </w:r>
          </w:p>
        </w:tc>
        <w:tc>
          <w:tcPr>
            <w:tcW w:w="8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CC6" w:rsidRPr="00A11A1F" w:rsidRDefault="003B2CC6" w:rsidP="004F35F9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Субъект бюджетного планирования</w:t>
            </w:r>
          </w:p>
        </w:tc>
      </w:tr>
      <w:tr w:rsidR="003B2CC6" w:rsidRPr="00A11A1F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A11A1F" w:rsidRDefault="003B2CC6" w:rsidP="004F35F9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A11A1F" w:rsidRDefault="003B2CC6" w:rsidP="004F35F9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8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CC6" w:rsidRPr="00A11A1F" w:rsidRDefault="003B2CC6" w:rsidP="004F35F9">
            <w:pPr>
              <w:pStyle w:val="a2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Администрация Зубово - Полянского муниципального района</w:t>
            </w:r>
          </w:p>
          <w:p w:rsidR="003B2CC6" w:rsidRPr="00A11A1F" w:rsidRDefault="003B2CC6" w:rsidP="004F35F9">
            <w:pPr>
              <w:pStyle w:val="a2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Республики Мордовия</w:t>
            </w:r>
          </w:p>
        </w:tc>
      </w:tr>
      <w:tr w:rsidR="003B2CC6" w:rsidRPr="00A11A1F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A11A1F" w:rsidRDefault="003B2CC6" w:rsidP="004F35F9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A11A1F" w:rsidRDefault="003B2CC6" w:rsidP="004F35F9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8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CC6" w:rsidRPr="00A11A1F" w:rsidRDefault="003B2CC6" w:rsidP="004F35F9">
            <w:pPr>
              <w:pStyle w:val="a2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Финансовое управление Администрации Зубово - Полянского</w:t>
            </w:r>
          </w:p>
          <w:p w:rsidR="003B2CC6" w:rsidRPr="00A11A1F" w:rsidRDefault="003B2CC6" w:rsidP="004F35F9">
            <w:pPr>
              <w:pStyle w:val="a2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муниципального района Республики Мордовия</w:t>
            </w:r>
          </w:p>
        </w:tc>
      </w:tr>
      <w:tr w:rsidR="003B2CC6" w:rsidRPr="00A11A1F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A11A1F" w:rsidRDefault="003B2CC6" w:rsidP="004F35F9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A11A1F" w:rsidRDefault="003B2CC6" w:rsidP="004F35F9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8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CC6" w:rsidRPr="00A11A1F" w:rsidRDefault="003B2CC6" w:rsidP="004F35F9">
            <w:pPr>
              <w:pStyle w:val="a2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МКУ "Центр обслуживания муниципальных учреждений образования  Зубово - Полянского муниципального района"</w:t>
            </w:r>
          </w:p>
        </w:tc>
      </w:tr>
      <w:tr w:rsidR="003B2CC6" w:rsidRPr="00A11A1F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A11A1F" w:rsidRDefault="003B2CC6" w:rsidP="004F35F9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A11A1F" w:rsidRDefault="003B2CC6" w:rsidP="004F35F9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8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CC6" w:rsidRPr="00A11A1F" w:rsidRDefault="003B2CC6" w:rsidP="004F35F9">
            <w:pPr>
              <w:pStyle w:val="a2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МБУ «Централизованная библиотечная система Зубово-Полянского муниципального района Республики Мордовия»</w:t>
            </w:r>
          </w:p>
        </w:tc>
      </w:tr>
      <w:tr w:rsidR="003B2CC6" w:rsidRPr="00A11A1F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A11A1F" w:rsidRDefault="003B2CC6" w:rsidP="004F35F9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A11A1F" w:rsidRDefault="003B2CC6" w:rsidP="004F35F9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8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CC6" w:rsidRPr="00A11A1F" w:rsidRDefault="003B2CC6" w:rsidP="004F35F9">
            <w:pPr>
              <w:pStyle w:val="a2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МБУ "Центр культуры Зубово - Полянского муниципального района"</w:t>
            </w:r>
          </w:p>
        </w:tc>
      </w:tr>
    </w:tbl>
    <w:p w:rsidR="003B2CC6" w:rsidRDefault="003B2CC6" w:rsidP="002416FB"/>
    <w:p w:rsidR="003B2CC6" w:rsidRPr="003C7456" w:rsidRDefault="003B2CC6" w:rsidP="003C745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sectPr w:rsidR="003B2CC6" w:rsidRPr="003C7456" w:rsidSect="00DE5218">
      <w:pgSz w:w="16838" w:h="11906" w:orient="landscape" w:code="9"/>
      <w:pgMar w:top="924" w:right="1276" w:bottom="125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2CC6" w:rsidRDefault="003B2CC6" w:rsidP="003B7611">
      <w:r>
        <w:separator/>
      </w:r>
    </w:p>
  </w:endnote>
  <w:endnote w:type="continuationSeparator" w:id="0">
    <w:p w:rsidR="003B2CC6" w:rsidRDefault="003B2CC6" w:rsidP="003B76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2CC6" w:rsidRDefault="003B2CC6" w:rsidP="003B7611">
      <w:r>
        <w:separator/>
      </w:r>
    </w:p>
  </w:footnote>
  <w:footnote w:type="continuationSeparator" w:id="0">
    <w:p w:rsidR="003B2CC6" w:rsidRDefault="003B2CC6" w:rsidP="003B76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CC6" w:rsidRPr="003B7611" w:rsidRDefault="003B2CC6">
    <w:pPr>
      <w:pStyle w:val="Header"/>
      <w:jc w:val="right"/>
      <w:rPr>
        <w:sz w:val="24"/>
        <w:szCs w:val="24"/>
      </w:rPr>
    </w:pPr>
    <w:r w:rsidRPr="003B7611">
      <w:rPr>
        <w:sz w:val="24"/>
        <w:szCs w:val="24"/>
      </w:rPr>
      <w:fldChar w:fldCharType="begin"/>
    </w:r>
    <w:r w:rsidRPr="003B7611">
      <w:rPr>
        <w:sz w:val="24"/>
        <w:szCs w:val="24"/>
      </w:rPr>
      <w:instrText xml:space="preserve"> PAGE   \* MERGEFORMAT </w:instrText>
    </w:r>
    <w:r w:rsidRPr="003B7611"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 w:rsidRPr="003B7611">
      <w:rPr>
        <w:sz w:val="24"/>
        <w:szCs w:val="24"/>
      </w:rPr>
      <w:fldChar w:fldCharType="end"/>
    </w:r>
  </w:p>
  <w:p w:rsidR="003B2CC6" w:rsidRDefault="003B2CC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30FCB"/>
    <w:multiLevelType w:val="hybridMultilevel"/>
    <w:tmpl w:val="3EB877F2"/>
    <w:lvl w:ilvl="0" w:tplc="1B9EE6EA">
      <w:start w:val="1"/>
      <w:numFmt w:val="upperRoman"/>
      <w:lvlText w:val="%1."/>
      <w:lvlJc w:val="left"/>
      <w:pPr>
        <w:ind w:left="1575" w:hanging="10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D060DE"/>
    <w:multiLevelType w:val="hybridMultilevel"/>
    <w:tmpl w:val="FE20A202"/>
    <w:lvl w:ilvl="0" w:tplc="FE20A1E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41603AD4"/>
    <w:multiLevelType w:val="hybridMultilevel"/>
    <w:tmpl w:val="891A3736"/>
    <w:lvl w:ilvl="0" w:tplc="B05A13E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45C37D97"/>
    <w:multiLevelType w:val="hybridMultilevel"/>
    <w:tmpl w:val="1B4A41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7B4A76"/>
    <w:multiLevelType w:val="hybridMultilevel"/>
    <w:tmpl w:val="0C6CFE48"/>
    <w:lvl w:ilvl="0" w:tplc="59BE3C0C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D3B3A1E"/>
    <w:multiLevelType w:val="hybridMultilevel"/>
    <w:tmpl w:val="C7CC8DA8"/>
    <w:lvl w:ilvl="0" w:tplc="C31202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FE74C79"/>
    <w:multiLevelType w:val="hybridMultilevel"/>
    <w:tmpl w:val="E560101E"/>
    <w:lvl w:ilvl="0" w:tplc="02CA6494">
      <w:start w:val="1"/>
      <w:numFmt w:val="upperRoman"/>
      <w:lvlText w:val="%1."/>
      <w:lvlJc w:val="left"/>
      <w:pPr>
        <w:ind w:left="1590" w:hanging="10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75657ABD"/>
    <w:multiLevelType w:val="hybridMultilevel"/>
    <w:tmpl w:val="70A4CD62"/>
    <w:lvl w:ilvl="0" w:tplc="C6E6DDB8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7F38580C"/>
    <w:multiLevelType w:val="hybridMultilevel"/>
    <w:tmpl w:val="F6747A10"/>
    <w:lvl w:ilvl="0" w:tplc="1838635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4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FF7"/>
    <w:rsid w:val="00001C39"/>
    <w:rsid w:val="00003F63"/>
    <w:rsid w:val="0000683F"/>
    <w:rsid w:val="0000750C"/>
    <w:rsid w:val="0000792E"/>
    <w:rsid w:val="00010242"/>
    <w:rsid w:val="000118F5"/>
    <w:rsid w:val="00011ED6"/>
    <w:rsid w:val="000124C8"/>
    <w:rsid w:val="00015761"/>
    <w:rsid w:val="00016278"/>
    <w:rsid w:val="0001798F"/>
    <w:rsid w:val="00021196"/>
    <w:rsid w:val="0002230E"/>
    <w:rsid w:val="00023709"/>
    <w:rsid w:val="00024013"/>
    <w:rsid w:val="000248B5"/>
    <w:rsid w:val="00025920"/>
    <w:rsid w:val="000271DB"/>
    <w:rsid w:val="0002780A"/>
    <w:rsid w:val="00030E6C"/>
    <w:rsid w:val="00031E9D"/>
    <w:rsid w:val="00031F9E"/>
    <w:rsid w:val="0003245F"/>
    <w:rsid w:val="0003280D"/>
    <w:rsid w:val="00034CD2"/>
    <w:rsid w:val="000359B8"/>
    <w:rsid w:val="00035E96"/>
    <w:rsid w:val="00036F03"/>
    <w:rsid w:val="000411D3"/>
    <w:rsid w:val="00043CC7"/>
    <w:rsid w:val="00044A62"/>
    <w:rsid w:val="00046DB8"/>
    <w:rsid w:val="00047304"/>
    <w:rsid w:val="00050508"/>
    <w:rsid w:val="000511DC"/>
    <w:rsid w:val="00056357"/>
    <w:rsid w:val="00061613"/>
    <w:rsid w:val="000648CF"/>
    <w:rsid w:val="0006585B"/>
    <w:rsid w:val="00066C1C"/>
    <w:rsid w:val="000706F5"/>
    <w:rsid w:val="000717FD"/>
    <w:rsid w:val="00072005"/>
    <w:rsid w:val="000739AC"/>
    <w:rsid w:val="00075C0E"/>
    <w:rsid w:val="00076F3B"/>
    <w:rsid w:val="000802D9"/>
    <w:rsid w:val="0008419B"/>
    <w:rsid w:val="000844CC"/>
    <w:rsid w:val="00084E51"/>
    <w:rsid w:val="000853A8"/>
    <w:rsid w:val="00094B35"/>
    <w:rsid w:val="00096C5A"/>
    <w:rsid w:val="000A4219"/>
    <w:rsid w:val="000A6CFA"/>
    <w:rsid w:val="000A6F03"/>
    <w:rsid w:val="000A7B3F"/>
    <w:rsid w:val="000B0C51"/>
    <w:rsid w:val="000B3288"/>
    <w:rsid w:val="000B365A"/>
    <w:rsid w:val="000B5514"/>
    <w:rsid w:val="000B58D3"/>
    <w:rsid w:val="000B6054"/>
    <w:rsid w:val="000B63BB"/>
    <w:rsid w:val="000C5264"/>
    <w:rsid w:val="000C5834"/>
    <w:rsid w:val="000C74BF"/>
    <w:rsid w:val="000D0A5E"/>
    <w:rsid w:val="000D0DCE"/>
    <w:rsid w:val="000D1DEB"/>
    <w:rsid w:val="000D1E19"/>
    <w:rsid w:val="000D2E27"/>
    <w:rsid w:val="000D371D"/>
    <w:rsid w:val="000D3967"/>
    <w:rsid w:val="000D3F12"/>
    <w:rsid w:val="000E1965"/>
    <w:rsid w:val="000E6589"/>
    <w:rsid w:val="000E7264"/>
    <w:rsid w:val="000F0014"/>
    <w:rsid w:val="000F034D"/>
    <w:rsid w:val="000F064C"/>
    <w:rsid w:val="000F0C76"/>
    <w:rsid w:val="000F35F4"/>
    <w:rsid w:val="000F6107"/>
    <w:rsid w:val="000F696A"/>
    <w:rsid w:val="000F716F"/>
    <w:rsid w:val="0010008B"/>
    <w:rsid w:val="00100660"/>
    <w:rsid w:val="001011FB"/>
    <w:rsid w:val="001022AD"/>
    <w:rsid w:val="00102E81"/>
    <w:rsid w:val="00104A70"/>
    <w:rsid w:val="001059DA"/>
    <w:rsid w:val="00105A02"/>
    <w:rsid w:val="00105E39"/>
    <w:rsid w:val="00106631"/>
    <w:rsid w:val="00110377"/>
    <w:rsid w:val="00110868"/>
    <w:rsid w:val="001109E1"/>
    <w:rsid w:val="00111635"/>
    <w:rsid w:val="0011170A"/>
    <w:rsid w:val="001157C7"/>
    <w:rsid w:val="00116135"/>
    <w:rsid w:val="00116F1A"/>
    <w:rsid w:val="00117DEC"/>
    <w:rsid w:val="00117FA7"/>
    <w:rsid w:val="00120307"/>
    <w:rsid w:val="0012062E"/>
    <w:rsid w:val="00123D65"/>
    <w:rsid w:val="00124445"/>
    <w:rsid w:val="00125CD2"/>
    <w:rsid w:val="00126021"/>
    <w:rsid w:val="00131A9B"/>
    <w:rsid w:val="00131F79"/>
    <w:rsid w:val="00132324"/>
    <w:rsid w:val="00137230"/>
    <w:rsid w:val="00140F47"/>
    <w:rsid w:val="00145C04"/>
    <w:rsid w:val="0015030F"/>
    <w:rsid w:val="00150C4C"/>
    <w:rsid w:val="00152DD8"/>
    <w:rsid w:val="00153B45"/>
    <w:rsid w:val="00153BED"/>
    <w:rsid w:val="00155B99"/>
    <w:rsid w:val="00155BDD"/>
    <w:rsid w:val="00155DC8"/>
    <w:rsid w:val="0015750C"/>
    <w:rsid w:val="00160121"/>
    <w:rsid w:val="00160142"/>
    <w:rsid w:val="001606E2"/>
    <w:rsid w:val="001606F0"/>
    <w:rsid w:val="0016363A"/>
    <w:rsid w:val="00165B2F"/>
    <w:rsid w:val="00166A31"/>
    <w:rsid w:val="001716C0"/>
    <w:rsid w:val="001805F5"/>
    <w:rsid w:val="001805FD"/>
    <w:rsid w:val="00180C13"/>
    <w:rsid w:val="00183914"/>
    <w:rsid w:val="001842D1"/>
    <w:rsid w:val="001851EB"/>
    <w:rsid w:val="00185A75"/>
    <w:rsid w:val="00187094"/>
    <w:rsid w:val="00190707"/>
    <w:rsid w:val="001A084D"/>
    <w:rsid w:val="001A3539"/>
    <w:rsid w:val="001A51F6"/>
    <w:rsid w:val="001A67C5"/>
    <w:rsid w:val="001B0F94"/>
    <w:rsid w:val="001B2D35"/>
    <w:rsid w:val="001B402B"/>
    <w:rsid w:val="001B43EB"/>
    <w:rsid w:val="001B5D5E"/>
    <w:rsid w:val="001C1E90"/>
    <w:rsid w:val="001C6B51"/>
    <w:rsid w:val="001D0F46"/>
    <w:rsid w:val="001D38D4"/>
    <w:rsid w:val="001D4776"/>
    <w:rsid w:val="001D5DE8"/>
    <w:rsid w:val="001D69BB"/>
    <w:rsid w:val="001D74E7"/>
    <w:rsid w:val="001E0A3C"/>
    <w:rsid w:val="001E160C"/>
    <w:rsid w:val="001E2366"/>
    <w:rsid w:val="001E287D"/>
    <w:rsid w:val="001E2E6E"/>
    <w:rsid w:val="001E3B97"/>
    <w:rsid w:val="001E452D"/>
    <w:rsid w:val="001E493A"/>
    <w:rsid w:val="001E4E41"/>
    <w:rsid w:val="001E6172"/>
    <w:rsid w:val="001E7142"/>
    <w:rsid w:val="001E7336"/>
    <w:rsid w:val="001E7EBF"/>
    <w:rsid w:val="001F0157"/>
    <w:rsid w:val="001F19DD"/>
    <w:rsid w:val="001F3256"/>
    <w:rsid w:val="001F3F4A"/>
    <w:rsid w:val="001F4E17"/>
    <w:rsid w:val="00201D23"/>
    <w:rsid w:val="00202C7B"/>
    <w:rsid w:val="00203A74"/>
    <w:rsid w:val="00211FFD"/>
    <w:rsid w:val="00212BED"/>
    <w:rsid w:val="00213793"/>
    <w:rsid w:val="00217BB2"/>
    <w:rsid w:val="00222B64"/>
    <w:rsid w:val="0022339C"/>
    <w:rsid w:val="002245FB"/>
    <w:rsid w:val="002255FF"/>
    <w:rsid w:val="00227F98"/>
    <w:rsid w:val="00232B8E"/>
    <w:rsid w:val="0023713A"/>
    <w:rsid w:val="00240755"/>
    <w:rsid w:val="002409E3"/>
    <w:rsid w:val="002416FB"/>
    <w:rsid w:val="0024217F"/>
    <w:rsid w:val="00242608"/>
    <w:rsid w:val="00242CB7"/>
    <w:rsid w:val="00243D46"/>
    <w:rsid w:val="00251D1E"/>
    <w:rsid w:val="0025245C"/>
    <w:rsid w:val="002526BD"/>
    <w:rsid w:val="00252712"/>
    <w:rsid w:val="0025374F"/>
    <w:rsid w:val="0025477E"/>
    <w:rsid w:val="00255E3A"/>
    <w:rsid w:val="00255FFD"/>
    <w:rsid w:val="00260F0C"/>
    <w:rsid w:val="002701AF"/>
    <w:rsid w:val="00271F8E"/>
    <w:rsid w:val="0027370A"/>
    <w:rsid w:val="002742DE"/>
    <w:rsid w:val="002800D2"/>
    <w:rsid w:val="0028045F"/>
    <w:rsid w:val="0028400B"/>
    <w:rsid w:val="00285210"/>
    <w:rsid w:val="00287EEB"/>
    <w:rsid w:val="0029227C"/>
    <w:rsid w:val="00293C4A"/>
    <w:rsid w:val="00294D88"/>
    <w:rsid w:val="002A12E8"/>
    <w:rsid w:val="002A17E4"/>
    <w:rsid w:val="002A2BA9"/>
    <w:rsid w:val="002A44A9"/>
    <w:rsid w:val="002A6054"/>
    <w:rsid w:val="002A7998"/>
    <w:rsid w:val="002B432E"/>
    <w:rsid w:val="002B5343"/>
    <w:rsid w:val="002B5779"/>
    <w:rsid w:val="002B5DA2"/>
    <w:rsid w:val="002C0571"/>
    <w:rsid w:val="002C0A45"/>
    <w:rsid w:val="002C1B3B"/>
    <w:rsid w:val="002C47E1"/>
    <w:rsid w:val="002C4F42"/>
    <w:rsid w:val="002C5E14"/>
    <w:rsid w:val="002C6E29"/>
    <w:rsid w:val="002C7AB8"/>
    <w:rsid w:val="002D104E"/>
    <w:rsid w:val="002D259A"/>
    <w:rsid w:val="002D4102"/>
    <w:rsid w:val="002D4D9D"/>
    <w:rsid w:val="002D7408"/>
    <w:rsid w:val="002E13FA"/>
    <w:rsid w:val="002E1992"/>
    <w:rsid w:val="002E2718"/>
    <w:rsid w:val="002E38A6"/>
    <w:rsid w:val="002E4FCE"/>
    <w:rsid w:val="002E69FD"/>
    <w:rsid w:val="002F117F"/>
    <w:rsid w:val="002F158A"/>
    <w:rsid w:val="002F38E5"/>
    <w:rsid w:val="002F3F13"/>
    <w:rsid w:val="002F4F6E"/>
    <w:rsid w:val="002F6787"/>
    <w:rsid w:val="002F72DD"/>
    <w:rsid w:val="003012A5"/>
    <w:rsid w:val="00302472"/>
    <w:rsid w:val="00303C1A"/>
    <w:rsid w:val="00305744"/>
    <w:rsid w:val="003068E1"/>
    <w:rsid w:val="0030691D"/>
    <w:rsid w:val="00307900"/>
    <w:rsid w:val="003107A1"/>
    <w:rsid w:val="00312E5D"/>
    <w:rsid w:val="00313200"/>
    <w:rsid w:val="00313F8E"/>
    <w:rsid w:val="00315754"/>
    <w:rsid w:val="00316E03"/>
    <w:rsid w:val="00320445"/>
    <w:rsid w:val="00324A96"/>
    <w:rsid w:val="00325E79"/>
    <w:rsid w:val="00327F99"/>
    <w:rsid w:val="00331E5D"/>
    <w:rsid w:val="00334773"/>
    <w:rsid w:val="00334C26"/>
    <w:rsid w:val="003356B7"/>
    <w:rsid w:val="0034089C"/>
    <w:rsid w:val="00340E06"/>
    <w:rsid w:val="00345302"/>
    <w:rsid w:val="0034553F"/>
    <w:rsid w:val="0034726B"/>
    <w:rsid w:val="0034768C"/>
    <w:rsid w:val="00356EB0"/>
    <w:rsid w:val="00357ADE"/>
    <w:rsid w:val="00360847"/>
    <w:rsid w:val="00360E6B"/>
    <w:rsid w:val="003636A2"/>
    <w:rsid w:val="00367BA8"/>
    <w:rsid w:val="003707A9"/>
    <w:rsid w:val="0037165F"/>
    <w:rsid w:val="00375051"/>
    <w:rsid w:val="00376C16"/>
    <w:rsid w:val="00376FCA"/>
    <w:rsid w:val="00384BF4"/>
    <w:rsid w:val="00385CB1"/>
    <w:rsid w:val="00390831"/>
    <w:rsid w:val="00390A18"/>
    <w:rsid w:val="003917D2"/>
    <w:rsid w:val="00391BEE"/>
    <w:rsid w:val="00391C38"/>
    <w:rsid w:val="00396C68"/>
    <w:rsid w:val="00396E38"/>
    <w:rsid w:val="00397F05"/>
    <w:rsid w:val="003A0193"/>
    <w:rsid w:val="003A0828"/>
    <w:rsid w:val="003A1EA1"/>
    <w:rsid w:val="003A1FD9"/>
    <w:rsid w:val="003A29BA"/>
    <w:rsid w:val="003A3042"/>
    <w:rsid w:val="003A309A"/>
    <w:rsid w:val="003A3E53"/>
    <w:rsid w:val="003A3F48"/>
    <w:rsid w:val="003A43D6"/>
    <w:rsid w:val="003A7EC2"/>
    <w:rsid w:val="003B2CC6"/>
    <w:rsid w:val="003B40F2"/>
    <w:rsid w:val="003B7611"/>
    <w:rsid w:val="003C5AAC"/>
    <w:rsid w:val="003C61E2"/>
    <w:rsid w:val="003C6C2B"/>
    <w:rsid w:val="003C7456"/>
    <w:rsid w:val="003D0BA2"/>
    <w:rsid w:val="003D0BB0"/>
    <w:rsid w:val="003D1C97"/>
    <w:rsid w:val="003D4AFD"/>
    <w:rsid w:val="003D5045"/>
    <w:rsid w:val="003D5AFB"/>
    <w:rsid w:val="003D5E92"/>
    <w:rsid w:val="003E1EC9"/>
    <w:rsid w:val="003E2A73"/>
    <w:rsid w:val="003E3632"/>
    <w:rsid w:val="003E36E7"/>
    <w:rsid w:val="003F10C2"/>
    <w:rsid w:val="003F15BC"/>
    <w:rsid w:val="003F244C"/>
    <w:rsid w:val="003F660B"/>
    <w:rsid w:val="003F6EBA"/>
    <w:rsid w:val="003F7696"/>
    <w:rsid w:val="003F7E07"/>
    <w:rsid w:val="00405EAB"/>
    <w:rsid w:val="00407D75"/>
    <w:rsid w:val="00410117"/>
    <w:rsid w:val="00412F94"/>
    <w:rsid w:val="00413299"/>
    <w:rsid w:val="00421582"/>
    <w:rsid w:val="00424497"/>
    <w:rsid w:val="0042675F"/>
    <w:rsid w:val="00430DE9"/>
    <w:rsid w:val="00434401"/>
    <w:rsid w:val="004409AF"/>
    <w:rsid w:val="0044236E"/>
    <w:rsid w:val="00442D70"/>
    <w:rsid w:val="00445528"/>
    <w:rsid w:val="00447383"/>
    <w:rsid w:val="00447F6F"/>
    <w:rsid w:val="00450AE7"/>
    <w:rsid w:val="00450B23"/>
    <w:rsid w:val="00451BD1"/>
    <w:rsid w:val="00453930"/>
    <w:rsid w:val="004546A8"/>
    <w:rsid w:val="00454B75"/>
    <w:rsid w:val="00457B05"/>
    <w:rsid w:val="004626AD"/>
    <w:rsid w:val="00462B2E"/>
    <w:rsid w:val="00470C1B"/>
    <w:rsid w:val="00471516"/>
    <w:rsid w:val="0047215F"/>
    <w:rsid w:val="004738D0"/>
    <w:rsid w:val="00474939"/>
    <w:rsid w:val="00474C05"/>
    <w:rsid w:val="00474E19"/>
    <w:rsid w:val="004760BE"/>
    <w:rsid w:val="0047622E"/>
    <w:rsid w:val="00476C91"/>
    <w:rsid w:val="00485669"/>
    <w:rsid w:val="004863B1"/>
    <w:rsid w:val="00492363"/>
    <w:rsid w:val="004942DE"/>
    <w:rsid w:val="004944CA"/>
    <w:rsid w:val="00497475"/>
    <w:rsid w:val="004A09DB"/>
    <w:rsid w:val="004A112A"/>
    <w:rsid w:val="004A35EF"/>
    <w:rsid w:val="004A631F"/>
    <w:rsid w:val="004A659A"/>
    <w:rsid w:val="004A6654"/>
    <w:rsid w:val="004B1CEF"/>
    <w:rsid w:val="004B2350"/>
    <w:rsid w:val="004B3BB6"/>
    <w:rsid w:val="004B5C5B"/>
    <w:rsid w:val="004B78B2"/>
    <w:rsid w:val="004B7AAF"/>
    <w:rsid w:val="004C1782"/>
    <w:rsid w:val="004C500C"/>
    <w:rsid w:val="004C5170"/>
    <w:rsid w:val="004C56F8"/>
    <w:rsid w:val="004C6638"/>
    <w:rsid w:val="004C68B7"/>
    <w:rsid w:val="004C6F66"/>
    <w:rsid w:val="004D081E"/>
    <w:rsid w:val="004D26FF"/>
    <w:rsid w:val="004D2ABD"/>
    <w:rsid w:val="004D41BA"/>
    <w:rsid w:val="004D574F"/>
    <w:rsid w:val="004D6CDF"/>
    <w:rsid w:val="004E1084"/>
    <w:rsid w:val="004E1F81"/>
    <w:rsid w:val="004E321D"/>
    <w:rsid w:val="004E3BCB"/>
    <w:rsid w:val="004E4030"/>
    <w:rsid w:val="004E4FEC"/>
    <w:rsid w:val="004E756B"/>
    <w:rsid w:val="004E773B"/>
    <w:rsid w:val="004F35F9"/>
    <w:rsid w:val="004F6107"/>
    <w:rsid w:val="005001E9"/>
    <w:rsid w:val="005007F7"/>
    <w:rsid w:val="00500951"/>
    <w:rsid w:val="00501390"/>
    <w:rsid w:val="005018AD"/>
    <w:rsid w:val="00502151"/>
    <w:rsid w:val="00511795"/>
    <w:rsid w:val="0051213A"/>
    <w:rsid w:val="005129ED"/>
    <w:rsid w:val="00512C9A"/>
    <w:rsid w:val="0051437F"/>
    <w:rsid w:val="00514DD9"/>
    <w:rsid w:val="0051619D"/>
    <w:rsid w:val="00520101"/>
    <w:rsid w:val="005207BD"/>
    <w:rsid w:val="00521B25"/>
    <w:rsid w:val="00524D31"/>
    <w:rsid w:val="005258DF"/>
    <w:rsid w:val="0052607A"/>
    <w:rsid w:val="0053023D"/>
    <w:rsid w:val="00537439"/>
    <w:rsid w:val="00537C3B"/>
    <w:rsid w:val="00537CD1"/>
    <w:rsid w:val="005419C7"/>
    <w:rsid w:val="0054212C"/>
    <w:rsid w:val="00544063"/>
    <w:rsid w:val="0054606F"/>
    <w:rsid w:val="0054632F"/>
    <w:rsid w:val="005512B9"/>
    <w:rsid w:val="005513E6"/>
    <w:rsid w:val="00553FA7"/>
    <w:rsid w:val="00555AA6"/>
    <w:rsid w:val="00555D48"/>
    <w:rsid w:val="00557685"/>
    <w:rsid w:val="00560247"/>
    <w:rsid w:val="00560449"/>
    <w:rsid w:val="00563371"/>
    <w:rsid w:val="005641B6"/>
    <w:rsid w:val="00566768"/>
    <w:rsid w:val="0056692B"/>
    <w:rsid w:val="00570039"/>
    <w:rsid w:val="005720F2"/>
    <w:rsid w:val="00572B44"/>
    <w:rsid w:val="00575D0B"/>
    <w:rsid w:val="00580011"/>
    <w:rsid w:val="0058112B"/>
    <w:rsid w:val="005835D5"/>
    <w:rsid w:val="00583A61"/>
    <w:rsid w:val="005861EB"/>
    <w:rsid w:val="00587042"/>
    <w:rsid w:val="005872A6"/>
    <w:rsid w:val="00590629"/>
    <w:rsid w:val="00591290"/>
    <w:rsid w:val="0059332F"/>
    <w:rsid w:val="00593599"/>
    <w:rsid w:val="00593FFE"/>
    <w:rsid w:val="00596B8F"/>
    <w:rsid w:val="005976B2"/>
    <w:rsid w:val="005A3513"/>
    <w:rsid w:val="005A385F"/>
    <w:rsid w:val="005A40BC"/>
    <w:rsid w:val="005A48F7"/>
    <w:rsid w:val="005A695D"/>
    <w:rsid w:val="005A757A"/>
    <w:rsid w:val="005B2615"/>
    <w:rsid w:val="005B54B0"/>
    <w:rsid w:val="005B5917"/>
    <w:rsid w:val="005B6B3A"/>
    <w:rsid w:val="005B702A"/>
    <w:rsid w:val="005C0610"/>
    <w:rsid w:val="005C2B4E"/>
    <w:rsid w:val="005C40D7"/>
    <w:rsid w:val="005C7236"/>
    <w:rsid w:val="005C7F87"/>
    <w:rsid w:val="005D094D"/>
    <w:rsid w:val="005D0C8D"/>
    <w:rsid w:val="005D11B2"/>
    <w:rsid w:val="005D2541"/>
    <w:rsid w:val="005D7D0F"/>
    <w:rsid w:val="005D7DB9"/>
    <w:rsid w:val="005E14DC"/>
    <w:rsid w:val="005F1267"/>
    <w:rsid w:val="005F4339"/>
    <w:rsid w:val="005F45E3"/>
    <w:rsid w:val="005F614A"/>
    <w:rsid w:val="005F69F6"/>
    <w:rsid w:val="005F7D2D"/>
    <w:rsid w:val="00601D11"/>
    <w:rsid w:val="006026BD"/>
    <w:rsid w:val="006060E4"/>
    <w:rsid w:val="0061039A"/>
    <w:rsid w:val="00613E58"/>
    <w:rsid w:val="0061410C"/>
    <w:rsid w:val="006162B7"/>
    <w:rsid w:val="00617A28"/>
    <w:rsid w:val="00622244"/>
    <w:rsid w:val="00622565"/>
    <w:rsid w:val="006234FE"/>
    <w:rsid w:val="00624ABD"/>
    <w:rsid w:val="00624B07"/>
    <w:rsid w:val="00625F89"/>
    <w:rsid w:val="00630469"/>
    <w:rsid w:val="00630D1A"/>
    <w:rsid w:val="006327CB"/>
    <w:rsid w:val="00632EAB"/>
    <w:rsid w:val="00635967"/>
    <w:rsid w:val="00635B06"/>
    <w:rsid w:val="006407A2"/>
    <w:rsid w:val="0064339D"/>
    <w:rsid w:val="00647FFB"/>
    <w:rsid w:val="00654D59"/>
    <w:rsid w:val="00654F18"/>
    <w:rsid w:val="0065547A"/>
    <w:rsid w:val="00656C50"/>
    <w:rsid w:val="00657CFC"/>
    <w:rsid w:val="0066214A"/>
    <w:rsid w:val="0066336E"/>
    <w:rsid w:val="0066525C"/>
    <w:rsid w:val="00667E7E"/>
    <w:rsid w:val="006708D0"/>
    <w:rsid w:val="006710C7"/>
    <w:rsid w:val="00675E2E"/>
    <w:rsid w:val="0067784A"/>
    <w:rsid w:val="00677D08"/>
    <w:rsid w:val="006817AF"/>
    <w:rsid w:val="00686798"/>
    <w:rsid w:val="006875D4"/>
    <w:rsid w:val="00690D48"/>
    <w:rsid w:val="00693D09"/>
    <w:rsid w:val="00693E55"/>
    <w:rsid w:val="00694342"/>
    <w:rsid w:val="006957CC"/>
    <w:rsid w:val="00695C38"/>
    <w:rsid w:val="0069621E"/>
    <w:rsid w:val="00696DC1"/>
    <w:rsid w:val="00697017"/>
    <w:rsid w:val="006A0C99"/>
    <w:rsid w:val="006A31FC"/>
    <w:rsid w:val="006A440E"/>
    <w:rsid w:val="006A506C"/>
    <w:rsid w:val="006A5783"/>
    <w:rsid w:val="006A598A"/>
    <w:rsid w:val="006B4876"/>
    <w:rsid w:val="006B4E44"/>
    <w:rsid w:val="006B73A5"/>
    <w:rsid w:val="006C1200"/>
    <w:rsid w:val="006C245C"/>
    <w:rsid w:val="006C4737"/>
    <w:rsid w:val="006C4788"/>
    <w:rsid w:val="006C56F2"/>
    <w:rsid w:val="006C7E09"/>
    <w:rsid w:val="006D053D"/>
    <w:rsid w:val="006D103C"/>
    <w:rsid w:val="006D2D01"/>
    <w:rsid w:val="006D471B"/>
    <w:rsid w:val="006D4EB4"/>
    <w:rsid w:val="006E08AF"/>
    <w:rsid w:val="006E0F8D"/>
    <w:rsid w:val="006E11AB"/>
    <w:rsid w:val="006E1744"/>
    <w:rsid w:val="006E1F05"/>
    <w:rsid w:val="006E4AC7"/>
    <w:rsid w:val="006E5794"/>
    <w:rsid w:val="006E5971"/>
    <w:rsid w:val="006E7EF7"/>
    <w:rsid w:val="006F336B"/>
    <w:rsid w:val="006F3606"/>
    <w:rsid w:val="006F4784"/>
    <w:rsid w:val="006F5562"/>
    <w:rsid w:val="006F643C"/>
    <w:rsid w:val="006F708D"/>
    <w:rsid w:val="00700AD0"/>
    <w:rsid w:val="007026A0"/>
    <w:rsid w:val="007036A4"/>
    <w:rsid w:val="00703900"/>
    <w:rsid w:val="007061E5"/>
    <w:rsid w:val="0071228C"/>
    <w:rsid w:val="00712880"/>
    <w:rsid w:val="007129FE"/>
    <w:rsid w:val="0072091C"/>
    <w:rsid w:val="00720B22"/>
    <w:rsid w:val="00731360"/>
    <w:rsid w:val="00732DB5"/>
    <w:rsid w:val="007331F4"/>
    <w:rsid w:val="007336EE"/>
    <w:rsid w:val="00736B38"/>
    <w:rsid w:val="00741B22"/>
    <w:rsid w:val="0074251B"/>
    <w:rsid w:val="007456F6"/>
    <w:rsid w:val="007474C7"/>
    <w:rsid w:val="0075002D"/>
    <w:rsid w:val="007520B3"/>
    <w:rsid w:val="0075710F"/>
    <w:rsid w:val="00760C5F"/>
    <w:rsid w:val="0076311E"/>
    <w:rsid w:val="00763825"/>
    <w:rsid w:val="0076694B"/>
    <w:rsid w:val="00767B2B"/>
    <w:rsid w:val="00771123"/>
    <w:rsid w:val="0077193D"/>
    <w:rsid w:val="00771B1D"/>
    <w:rsid w:val="00775158"/>
    <w:rsid w:val="007751A9"/>
    <w:rsid w:val="00776B65"/>
    <w:rsid w:val="0078074E"/>
    <w:rsid w:val="007812E9"/>
    <w:rsid w:val="007821A5"/>
    <w:rsid w:val="007863C0"/>
    <w:rsid w:val="007947ED"/>
    <w:rsid w:val="007963A0"/>
    <w:rsid w:val="007A0DE3"/>
    <w:rsid w:val="007A22EF"/>
    <w:rsid w:val="007A3331"/>
    <w:rsid w:val="007A344B"/>
    <w:rsid w:val="007A7F76"/>
    <w:rsid w:val="007B014C"/>
    <w:rsid w:val="007B0889"/>
    <w:rsid w:val="007B29F9"/>
    <w:rsid w:val="007B33EA"/>
    <w:rsid w:val="007B3CFB"/>
    <w:rsid w:val="007B4019"/>
    <w:rsid w:val="007B534B"/>
    <w:rsid w:val="007B56E0"/>
    <w:rsid w:val="007B70B0"/>
    <w:rsid w:val="007C37C5"/>
    <w:rsid w:val="007C749E"/>
    <w:rsid w:val="007D02B9"/>
    <w:rsid w:val="007D19CF"/>
    <w:rsid w:val="007D42BE"/>
    <w:rsid w:val="007D7329"/>
    <w:rsid w:val="007E12DB"/>
    <w:rsid w:val="007E1304"/>
    <w:rsid w:val="007E2BA6"/>
    <w:rsid w:val="007E4776"/>
    <w:rsid w:val="007E6A2B"/>
    <w:rsid w:val="007E6DC9"/>
    <w:rsid w:val="007F13EA"/>
    <w:rsid w:val="007F1792"/>
    <w:rsid w:val="007F5E2E"/>
    <w:rsid w:val="007F6E30"/>
    <w:rsid w:val="00800489"/>
    <w:rsid w:val="008004A1"/>
    <w:rsid w:val="0080056F"/>
    <w:rsid w:val="00804E46"/>
    <w:rsid w:val="00806923"/>
    <w:rsid w:val="00810385"/>
    <w:rsid w:val="00810C11"/>
    <w:rsid w:val="00811AB5"/>
    <w:rsid w:val="008149B2"/>
    <w:rsid w:val="00814C44"/>
    <w:rsid w:val="00825763"/>
    <w:rsid w:val="008265B2"/>
    <w:rsid w:val="00830D97"/>
    <w:rsid w:val="0083114B"/>
    <w:rsid w:val="00831463"/>
    <w:rsid w:val="00833109"/>
    <w:rsid w:val="0083577C"/>
    <w:rsid w:val="00835C65"/>
    <w:rsid w:val="00835F19"/>
    <w:rsid w:val="00840315"/>
    <w:rsid w:val="00843CC1"/>
    <w:rsid w:val="008456C1"/>
    <w:rsid w:val="008458F9"/>
    <w:rsid w:val="00845F3F"/>
    <w:rsid w:val="008470A9"/>
    <w:rsid w:val="008472E4"/>
    <w:rsid w:val="008500AA"/>
    <w:rsid w:val="008516DA"/>
    <w:rsid w:val="00851994"/>
    <w:rsid w:val="00853A3E"/>
    <w:rsid w:val="008624BF"/>
    <w:rsid w:val="00862615"/>
    <w:rsid w:val="00866F56"/>
    <w:rsid w:val="008677EC"/>
    <w:rsid w:val="00871AB9"/>
    <w:rsid w:val="00872492"/>
    <w:rsid w:val="00872BC8"/>
    <w:rsid w:val="0087314A"/>
    <w:rsid w:val="008743D0"/>
    <w:rsid w:val="00875304"/>
    <w:rsid w:val="00876EB4"/>
    <w:rsid w:val="00882299"/>
    <w:rsid w:val="0088337A"/>
    <w:rsid w:val="00886742"/>
    <w:rsid w:val="00886C57"/>
    <w:rsid w:val="00887123"/>
    <w:rsid w:val="008874B0"/>
    <w:rsid w:val="00887DDE"/>
    <w:rsid w:val="00892C95"/>
    <w:rsid w:val="008935E7"/>
    <w:rsid w:val="00894C71"/>
    <w:rsid w:val="00895F47"/>
    <w:rsid w:val="008979B0"/>
    <w:rsid w:val="008A094D"/>
    <w:rsid w:val="008A17AF"/>
    <w:rsid w:val="008A5D2C"/>
    <w:rsid w:val="008A69A2"/>
    <w:rsid w:val="008A723B"/>
    <w:rsid w:val="008B07AE"/>
    <w:rsid w:val="008B54D7"/>
    <w:rsid w:val="008B55A9"/>
    <w:rsid w:val="008C3087"/>
    <w:rsid w:val="008C46D0"/>
    <w:rsid w:val="008C6127"/>
    <w:rsid w:val="008D120E"/>
    <w:rsid w:val="008D19B7"/>
    <w:rsid w:val="008D2E97"/>
    <w:rsid w:val="008D3840"/>
    <w:rsid w:val="008D5352"/>
    <w:rsid w:val="008D69CB"/>
    <w:rsid w:val="008D7074"/>
    <w:rsid w:val="008E1E5F"/>
    <w:rsid w:val="008E31B0"/>
    <w:rsid w:val="008E3B68"/>
    <w:rsid w:val="008E3E8B"/>
    <w:rsid w:val="008E638C"/>
    <w:rsid w:val="008F3EC9"/>
    <w:rsid w:val="008F4475"/>
    <w:rsid w:val="008F5439"/>
    <w:rsid w:val="00904F6C"/>
    <w:rsid w:val="00905B19"/>
    <w:rsid w:val="00906258"/>
    <w:rsid w:val="00906F1E"/>
    <w:rsid w:val="00907294"/>
    <w:rsid w:val="00907B83"/>
    <w:rsid w:val="00913607"/>
    <w:rsid w:val="009138FE"/>
    <w:rsid w:val="009201F9"/>
    <w:rsid w:val="0092155A"/>
    <w:rsid w:val="00922693"/>
    <w:rsid w:val="00923DF3"/>
    <w:rsid w:val="00924685"/>
    <w:rsid w:val="00924FA1"/>
    <w:rsid w:val="009269C5"/>
    <w:rsid w:val="00926DA8"/>
    <w:rsid w:val="00926E9D"/>
    <w:rsid w:val="00932D58"/>
    <w:rsid w:val="0093347A"/>
    <w:rsid w:val="009341EA"/>
    <w:rsid w:val="00934912"/>
    <w:rsid w:val="00937FEB"/>
    <w:rsid w:val="00941E8F"/>
    <w:rsid w:val="009425DD"/>
    <w:rsid w:val="00943FC5"/>
    <w:rsid w:val="00947A84"/>
    <w:rsid w:val="00947C48"/>
    <w:rsid w:val="00952E2A"/>
    <w:rsid w:val="009532B0"/>
    <w:rsid w:val="00957039"/>
    <w:rsid w:val="009607AA"/>
    <w:rsid w:val="00961069"/>
    <w:rsid w:val="00961117"/>
    <w:rsid w:val="00965C3E"/>
    <w:rsid w:val="009703A2"/>
    <w:rsid w:val="0097194F"/>
    <w:rsid w:val="009728F6"/>
    <w:rsid w:val="00972D7C"/>
    <w:rsid w:val="00975446"/>
    <w:rsid w:val="00980C30"/>
    <w:rsid w:val="009815B0"/>
    <w:rsid w:val="00983EFD"/>
    <w:rsid w:val="00984A17"/>
    <w:rsid w:val="00985B8E"/>
    <w:rsid w:val="00986058"/>
    <w:rsid w:val="009916A1"/>
    <w:rsid w:val="0099557E"/>
    <w:rsid w:val="00996FCD"/>
    <w:rsid w:val="00997360"/>
    <w:rsid w:val="009A128A"/>
    <w:rsid w:val="009A489D"/>
    <w:rsid w:val="009A6410"/>
    <w:rsid w:val="009A7436"/>
    <w:rsid w:val="009B0169"/>
    <w:rsid w:val="009B16F4"/>
    <w:rsid w:val="009B2775"/>
    <w:rsid w:val="009B3BA7"/>
    <w:rsid w:val="009B3C7C"/>
    <w:rsid w:val="009B57A3"/>
    <w:rsid w:val="009C13A8"/>
    <w:rsid w:val="009C646D"/>
    <w:rsid w:val="009D0A1D"/>
    <w:rsid w:val="009D0F3B"/>
    <w:rsid w:val="009D67D9"/>
    <w:rsid w:val="009D76BE"/>
    <w:rsid w:val="009E0ACA"/>
    <w:rsid w:val="009E11FB"/>
    <w:rsid w:val="009E2CFB"/>
    <w:rsid w:val="009E3EE7"/>
    <w:rsid w:val="009E5CD3"/>
    <w:rsid w:val="009E6D4B"/>
    <w:rsid w:val="009F10E6"/>
    <w:rsid w:val="009F28B0"/>
    <w:rsid w:val="009F3AD6"/>
    <w:rsid w:val="009F67E7"/>
    <w:rsid w:val="00A00930"/>
    <w:rsid w:val="00A01126"/>
    <w:rsid w:val="00A0301C"/>
    <w:rsid w:val="00A04207"/>
    <w:rsid w:val="00A04917"/>
    <w:rsid w:val="00A06005"/>
    <w:rsid w:val="00A07BD0"/>
    <w:rsid w:val="00A103E6"/>
    <w:rsid w:val="00A11A1F"/>
    <w:rsid w:val="00A16B1F"/>
    <w:rsid w:val="00A16C95"/>
    <w:rsid w:val="00A21676"/>
    <w:rsid w:val="00A22B6D"/>
    <w:rsid w:val="00A2440A"/>
    <w:rsid w:val="00A24B27"/>
    <w:rsid w:val="00A25C91"/>
    <w:rsid w:val="00A26B4C"/>
    <w:rsid w:val="00A31F7F"/>
    <w:rsid w:val="00A32329"/>
    <w:rsid w:val="00A33067"/>
    <w:rsid w:val="00A330CF"/>
    <w:rsid w:val="00A33B34"/>
    <w:rsid w:val="00A350A0"/>
    <w:rsid w:val="00A4155A"/>
    <w:rsid w:val="00A44539"/>
    <w:rsid w:val="00A50C44"/>
    <w:rsid w:val="00A518AE"/>
    <w:rsid w:val="00A52979"/>
    <w:rsid w:val="00A52B49"/>
    <w:rsid w:val="00A53CDA"/>
    <w:rsid w:val="00A53D13"/>
    <w:rsid w:val="00A5703A"/>
    <w:rsid w:val="00A57FFE"/>
    <w:rsid w:val="00A64FC3"/>
    <w:rsid w:val="00A65F12"/>
    <w:rsid w:val="00A67135"/>
    <w:rsid w:val="00A70D3B"/>
    <w:rsid w:val="00A72C76"/>
    <w:rsid w:val="00A72E2C"/>
    <w:rsid w:val="00A75395"/>
    <w:rsid w:val="00A75DF3"/>
    <w:rsid w:val="00A77263"/>
    <w:rsid w:val="00A772FC"/>
    <w:rsid w:val="00A84A4A"/>
    <w:rsid w:val="00A90B8A"/>
    <w:rsid w:val="00A94534"/>
    <w:rsid w:val="00A94981"/>
    <w:rsid w:val="00A94E01"/>
    <w:rsid w:val="00A963E1"/>
    <w:rsid w:val="00A97F14"/>
    <w:rsid w:val="00AA21F1"/>
    <w:rsid w:val="00AA571E"/>
    <w:rsid w:val="00AA668B"/>
    <w:rsid w:val="00AA7ADB"/>
    <w:rsid w:val="00AA7DCD"/>
    <w:rsid w:val="00AB0ACC"/>
    <w:rsid w:val="00AB4E61"/>
    <w:rsid w:val="00AB688C"/>
    <w:rsid w:val="00AB6EAF"/>
    <w:rsid w:val="00AB7168"/>
    <w:rsid w:val="00AB757D"/>
    <w:rsid w:val="00AC2DD8"/>
    <w:rsid w:val="00AC39F0"/>
    <w:rsid w:val="00AC3E68"/>
    <w:rsid w:val="00AC567D"/>
    <w:rsid w:val="00AD09BF"/>
    <w:rsid w:val="00AD2755"/>
    <w:rsid w:val="00AD40C1"/>
    <w:rsid w:val="00AD7E31"/>
    <w:rsid w:val="00AE1037"/>
    <w:rsid w:val="00AE2C5D"/>
    <w:rsid w:val="00AE30D9"/>
    <w:rsid w:val="00AE5B79"/>
    <w:rsid w:val="00AE6354"/>
    <w:rsid w:val="00AE6943"/>
    <w:rsid w:val="00AE794C"/>
    <w:rsid w:val="00AF1826"/>
    <w:rsid w:val="00AF18DE"/>
    <w:rsid w:val="00AF216A"/>
    <w:rsid w:val="00AF2431"/>
    <w:rsid w:val="00AF4AFA"/>
    <w:rsid w:val="00AF629D"/>
    <w:rsid w:val="00B02027"/>
    <w:rsid w:val="00B02529"/>
    <w:rsid w:val="00B03BFA"/>
    <w:rsid w:val="00B03CD4"/>
    <w:rsid w:val="00B03ED6"/>
    <w:rsid w:val="00B0557F"/>
    <w:rsid w:val="00B06C26"/>
    <w:rsid w:val="00B11223"/>
    <w:rsid w:val="00B11573"/>
    <w:rsid w:val="00B12446"/>
    <w:rsid w:val="00B15EA0"/>
    <w:rsid w:val="00B15FD1"/>
    <w:rsid w:val="00B16F09"/>
    <w:rsid w:val="00B20EF4"/>
    <w:rsid w:val="00B23CD8"/>
    <w:rsid w:val="00B250FC"/>
    <w:rsid w:val="00B26C06"/>
    <w:rsid w:val="00B334CC"/>
    <w:rsid w:val="00B33E07"/>
    <w:rsid w:val="00B37C41"/>
    <w:rsid w:val="00B37E9F"/>
    <w:rsid w:val="00B40922"/>
    <w:rsid w:val="00B4476F"/>
    <w:rsid w:val="00B518E2"/>
    <w:rsid w:val="00B52569"/>
    <w:rsid w:val="00B52A0A"/>
    <w:rsid w:val="00B57EEB"/>
    <w:rsid w:val="00B66923"/>
    <w:rsid w:val="00B67BC5"/>
    <w:rsid w:val="00B70917"/>
    <w:rsid w:val="00B71649"/>
    <w:rsid w:val="00B73B92"/>
    <w:rsid w:val="00B74382"/>
    <w:rsid w:val="00B74948"/>
    <w:rsid w:val="00B75065"/>
    <w:rsid w:val="00B75EB3"/>
    <w:rsid w:val="00B82C8D"/>
    <w:rsid w:val="00B8535B"/>
    <w:rsid w:val="00B86A68"/>
    <w:rsid w:val="00B91017"/>
    <w:rsid w:val="00B948E8"/>
    <w:rsid w:val="00B94DF8"/>
    <w:rsid w:val="00BA4CC7"/>
    <w:rsid w:val="00BA5729"/>
    <w:rsid w:val="00BA627D"/>
    <w:rsid w:val="00BB0759"/>
    <w:rsid w:val="00BB1286"/>
    <w:rsid w:val="00BB16BD"/>
    <w:rsid w:val="00BB1959"/>
    <w:rsid w:val="00BB403B"/>
    <w:rsid w:val="00BB4050"/>
    <w:rsid w:val="00BB4A34"/>
    <w:rsid w:val="00BB6990"/>
    <w:rsid w:val="00BC118C"/>
    <w:rsid w:val="00BC1B9A"/>
    <w:rsid w:val="00BC49E9"/>
    <w:rsid w:val="00BC5406"/>
    <w:rsid w:val="00BC5949"/>
    <w:rsid w:val="00BC59AA"/>
    <w:rsid w:val="00BD6D04"/>
    <w:rsid w:val="00BD7A33"/>
    <w:rsid w:val="00BE084F"/>
    <w:rsid w:val="00BF5369"/>
    <w:rsid w:val="00BF67E6"/>
    <w:rsid w:val="00BF79AB"/>
    <w:rsid w:val="00C00D1E"/>
    <w:rsid w:val="00C0179D"/>
    <w:rsid w:val="00C01C0A"/>
    <w:rsid w:val="00C04E03"/>
    <w:rsid w:val="00C127FB"/>
    <w:rsid w:val="00C15EE7"/>
    <w:rsid w:val="00C1641E"/>
    <w:rsid w:val="00C171CB"/>
    <w:rsid w:val="00C17B36"/>
    <w:rsid w:val="00C210CB"/>
    <w:rsid w:val="00C219A8"/>
    <w:rsid w:val="00C226FF"/>
    <w:rsid w:val="00C22FD6"/>
    <w:rsid w:val="00C23D03"/>
    <w:rsid w:val="00C256E9"/>
    <w:rsid w:val="00C3046E"/>
    <w:rsid w:val="00C33330"/>
    <w:rsid w:val="00C4217E"/>
    <w:rsid w:val="00C43329"/>
    <w:rsid w:val="00C43763"/>
    <w:rsid w:val="00C43C7E"/>
    <w:rsid w:val="00C44590"/>
    <w:rsid w:val="00C45591"/>
    <w:rsid w:val="00C46B20"/>
    <w:rsid w:val="00C46B98"/>
    <w:rsid w:val="00C51CAB"/>
    <w:rsid w:val="00C5303D"/>
    <w:rsid w:val="00C54557"/>
    <w:rsid w:val="00C55455"/>
    <w:rsid w:val="00C55639"/>
    <w:rsid w:val="00C57252"/>
    <w:rsid w:val="00C57DFD"/>
    <w:rsid w:val="00C633BA"/>
    <w:rsid w:val="00C6375E"/>
    <w:rsid w:val="00C66F0F"/>
    <w:rsid w:val="00C720CB"/>
    <w:rsid w:val="00C725B3"/>
    <w:rsid w:val="00C750B3"/>
    <w:rsid w:val="00C80216"/>
    <w:rsid w:val="00C82B9C"/>
    <w:rsid w:val="00C83C90"/>
    <w:rsid w:val="00C83DD8"/>
    <w:rsid w:val="00C95B52"/>
    <w:rsid w:val="00CA3853"/>
    <w:rsid w:val="00CA4802"/>
    <w:rsid w:val="00CA51D1"/>
    <w:rsid w:val="00CA7D2D"/>
    <w:rsid w:val="00CB0004"/>
    <w:rsid w:val="00CB0FC8"/>
    <w:rsid w:val="00CB34B5"/>
    <w:rsid w:val="00CB3E87"/>
    <w:rsid w:val="00CB517A"/>
    <w:rsid w:val="00CB5B39"/>
    <w:rsid w:val="00CC3176"/>
    <w:rsid w:val="00CD23D2"/>
    <w:rsid w:val="00CD3D4A"/>
    <w:rsid w:val="00CD3E32"/>
    <w:rsid w:val="00CD4371"/>
    <w:rsid w:val="00CD6A7D"/>
    <w:rsid w:val="00CE24A9"/>
    <w:rsid w:val="00CE2899"/>
    <w:rsid w:val="00CE3698"/>
    <w:rsid w:val="00CE5951"/>
    <w:rsid w:val="00CE6BAF"/>
    <w:rsid w:val="00CE7724"/>
    <w:rsid w:val="00CF1015"/>
    <w:rsid w:val="00CF2C18"/>
    <w:rsid w:val="00CF40F8"/>
    <w:rsid w:val="00CF5170"/>
    <w:rsid w:val="00CF65E4"/>
    <w:rsid w:val="00D06A5B"/>
    <w:rsid w:val="00D075B2"/>
    <w:rsid w:val="00D07E05"/>
    <w:rsid w:val="00D1087C"/>
    <w:rsid w:val="00D163AA"/>
    <w:rsid w:val="00D17261"/>
    <w:rsid w:val="00D2091F"/>
    <w:rsid w:val="00D21253"/>
    <w:rsid w:val="00D21355"/>
    <w:rsid w:val="00D25AB0"/>
    <w:rsid w:val="00D25E21"/>
    <w:rsid w:val="00D269C9"/>
    <w:rsid w:val="00D30392"/>
    <w:rsid w:val="00D3418E"/>
    <w:rsid w:val="00D34318"/>
    <w:rsid w:val="00D3461D"/>
    <w:rsid w:val="00D36CD6"/>
    <w:rsid w:val="00D42131"/>
    <w:rsid w:val="00D442AB"/>
    <w:rsid w:val="00D44FFB"/>
    <w:rsid w:val="00D479DE"/>
    <w:rsid w:val="00D6030F"/>
    <w:rsid w:val="00D6051C"/>
    <w:rsid w:val="00D61CAC"/>
    <w:rsid w:val="00D62BC9"/>
    <w:rsid w:val="00D658D1"/>
    <w:rsid w:val="00D67ECF"/>
    <w:rsid w:val="00D700C7"/>
    <w:rsid w:val="00D7184E"/>
    <w:rsid w:val="00D71E13"/>
    <w:rsid w:val="00D74F2C"/>
    <w:rsid w:val="00D758AA"/>
    <w:rsid w:val="00D75AF1"/>
    <w:rsid w:val="00D80AE8"/>
    <w:rsid w:val="00D82A7E"/>
    <w:rsid w:val="00D83526"/>
    <w:rsid w:val="00D906C7"/>
    <w:rsid w:val="00D92CFA"/>
    <w:rsid w:val="00D959E7"/>
    <w:rsid w:val="00D95FB8"/>
    <w:rsid w:val="00DA1E69"/>
    <w:rsid w:val="00DA47AB"/>
    <w:rsid w:val="00DA6440"/>
    <w:rsid w:val="00DA6735"/>
    <w:rsid w:val="00DB04F9"/>
    <w:rsid w:val="00DB11A3"/>
    <w:rsid w:val="00DB272C"/>
    <w:rsid w:val="00DB37B5"/>
    <w:rsid w:val="00DB3B72"/>
    <w:rsid w:val="00DB7AD9"/>
    <w:rsid w:val="00DB7B44"/>
    <w:rsid w:val="00DD00A4"/>
    <w:rsid w:val="00DD18BB"/>
    <w:rsid w:val="00DD36EE"/>
    <w:rsid w:val="00DD7102"/>
    <w:rsid w:val="00DD7148"/>
    <w:rsid w:val="00DE1873"/>
    <w:rsid w:val="00DE1D12"/>
    <w:rsid w:val="00DE45AD"/>
    <w:rsid w:val="00DE47A8"/>
    <w:rsid w:val="00DE5218"/>
    <w:rsid w:val="00DE7394"/>
    <w:rsid w:val="00DE7ED9"/>
    <w:rsid w:val="00DF29AC"/>
    <w:rsid w:val="00DF5066"/>
    <w:rsid w:val="00DF6ABC"/>
    <w:rsid w:val="00E018CD"/>
    <w:rsid w:val="00E02217"/>
    <w:rsid w:val="00E02E9A"/>
    <w:rsid w:val="00E02ECC"/>
    <w:rsid w:val="00E03D04"/>
    <w:rsid w:val="00E059DA"/>
    <w:rsid w:val="00E05A07"/>
    <w:rsid w:val="00E062D4"/>
    <w:rsid w:val="00E06F51"/>
    <w:rsid w:val="00E07F9C"/>
    <w:rsid w:val="00E15AB8"/>
    <w:rsid w:val="00E160CE"/>
    <w:rsid w:val="00E16FCD"/>
    <w:rsid w:val="00E21CE1"/>
    <w:rsid w:val="00E22682"/>
    <w:rsid w:val="00E24FA2"/>
    <w:rsid w:val="00E31CA0"/>
    <w:rsid w:val="00E3277D"/>
    <w:rsid w:val="00E32DD4"/>
    <w:rsid w:val="00E33AAA"/>
    <w:rsid w:val="00E3643A"/>
    <w:rsid w:val="00E37784"/>
    <w:rsid w:val="00E42028"/>
    <w:rsid w:val="00E42102"/>
    <w:rsid w:val="00E43D80"/>
    <w:rsid w:val="00E514F9"/>
    <w:rsid w:val="00E558ED"/>
    <w:rsid w:val="00E55EBF"/>
    <w:rsid w:val="00E63547"/>
    <w:rsid w:val="00E64A68"/>
    <w:rsid w:val="00E677B0"/>
    <w:rsid w:val="00E7287D"/>
    <w:rsid w:val="00E73777"/>
    <w:rsid w:val="00E74CC9"/>
    <w:rsid w:val="00E74E35"/>
    <w:rsid w:val="00E75C50"/>
    <w:rsid w:val="00E7634B"/>
    <w:rsid w:val="00E81581"/>
    <w:rsid w:val="00E8171D"/>
    <w:rsid w:val="00E84503"/>
    <w:rsid w:val="00E858F5"/>
    <w:rsid w:val="00E87ABB"/>
    <w:rsid w:val="00E9507B"/>
    <w:rsid w:val="00EA35A0"/>
    <w:rsid w:val="00EA3811"/>
    <w:rsid w:val="00EA3CDA"/>
    <w:rsid w:val="00EA4188"/>
    <w:rsid w:val="00EA5B9E"/>
    <w:rsid w:val="00EB07AC"/>
    <w:rsid w:val="00EB1D2A"/>
    <w:rsid w:val="00EB2F04"/>
    <w:rsid w:val="00EB4A49"/>
    <w:rsid w:val="00EB6449"/>
    <w:rsid w:val="00EC24C5"/>
    <w:rsid w:val="00EC5C8D"/>
    <w:rsid w:val="00EC63C5"/>
    <w:rsid w:val="00EC7836"/>
    <w:rsid w:val="00EC7F58"/>
    <w:rsid w:val="00ED2B8C"/>
    <w:rsid w:val="00ED2C53"/>
    <w:rsid w:val="00ED35C9"/>
    <w:rsid w:val="00ED51D0"/>
    <w:rsid w:val="00ED544A"/>
    <w:rsid w:val="00ED5717"/>
    <w:rsid w:val="00ED5BFB"/>
    <w:rsid w:val="00ED5FEE"/>
    <w:rsid w:val="00ED7376"/>
    <w:rsid w:val="00EE10A9"/>
    <w:rsid w:val="00EE11E7"/>
    <w:rsid w:val="00EE1733"/>
    <w:rsid w:val="00EE1CA4"/>
    <w:rsid w:val="00EE29F0"/>
    <w:rsid w:val="00EE5289"/>
    <w:rsid w:val="00EE5BFC"/>
    <w:rsid w:val="00EE6B14"/>
    <w:rsid w:val="00EF0CA1"/>
    <w:rsid w:val="00EF1F62"/>
    <w:rsid w:val="00EF2256"/>
    <w:rsid w:val="00EF2BF9"/>
    <w:rsid w:val="00EF312D"/>
    <w:rsid w:val="00EF3CB8"/>
    <w:rsid w:val="00EF661E"/>
    <w:rsid w:val="00F0565B"/>
    <w:rsid w:val="00F06A20"/>
    <w:rsid w:val="00F1133A"/>
    <w:rsid w:val="00F125B7"/>
    <w:rsid w:val="00F16CCB"/>
    <w:rsid w:val="00F2054B"/>
    <w:rsid w:val="00F228EC"/>
    <w:rsid w:val="00F251FE"/>
    <w:rsid w:val="00F258EF"/>
    <w:rsid w:val="00F2609E"/>
    <w:rsid w:val="00F26A41"/>
    <w:rsid w:val="00F3017A"/>
    <w:rsid w:val="00F312FF"/>
    <w:rsid w:val="00F3489B"/>
    <w:rsid w:val="00F35CA3"/>
    <w:rsid w:val="00F35FF7"/>
    <w:rsid w:val="00F361AA"/>
    <w:rsid w:val="00F366BB"/>
    <w:rsid w:val="00F41628"/>
    <w:rsid w:val="00F435EA"/>
    <w:rsid w:val="00F43C82"/>
    <w:rsid w:val="00F475B3"/>
    <w:rsid w:val="00F5030F"/>
    <w:rsid w:val="00F507AF"/>
    <w:rsid w:val="00F5081A"/>
    <w:rsid w:val="00F51403"/>
    <w:rsid w:val="00F5231F"/>
    <w:rsid w:val="00F52517"/>
    <w:rsid w:val="00F52D9F"/>
    <w:rsid w:val="00F54500"/>
    <w:rsid w:val="00F6055C"/>
    <w:rsid w:val="00F608D4"/>
    <w:rsid w:val="00F611D4"/>
    <w:rsid w:val="00F61621"/>
    <w:rsid w:val="00F63D5B"/>
    <w:rsid w:val="00F64E10"/>
    <w:rsid w:val="00F67F0D"/>
    <w:rsid w:val="00F7216D"/>
    <w:rsid w:val="00F72400"/>
    <w:rsid w:val="00F74117"/>
    <w:rsid w:val="00F746AE"/>
    <w:rsid w:val="00F77409"/>
    <w:rsid w:val="00F80BE0"/>
    <w:rsid w:val="00F81B01"/>
    <w:rsid w:val="00F82A45"/>
    <w:rsid w:val="00F83188"/>
    <w:rsid w:val="00F833FF"/>
    <w:rsid w:val="00F857C1"/>
    <w:rsid w:val="00F85D77"/>
    <w:rsid w:val="00F90C13"/>
    <w:rsid w:val="00F90C72"/>
    <w:rsid w:val="00F912AC"/>
    <w:rsid w:val="00F91780"/>
    <w:rsid w:val="00F94580"/>
    <w:rsid w:val="00F94CAF"/>
    <w:rsid w:val="00F95B07"/>
    <w:rsid w:val="00F95DD7"/>
    <w:rsid w:val="00FA2A81"/>
    <w:rsid w:val="00FA6300"/>
    <w:rsid w:val="00FB0E1D"/>
    <w:rsid w:val="00FB233F"/>
    <w:rsid w:val="00FB3086"/>
    <w:rsid w:val="00FB42D5"/>
    <w:rsid w:val="00FB6EBD"/>
    <w:rsid w:val="00FC02E9"/>
    <w:rsid w:val="00FC1360"/>
    <w:rsid w:val="00FD1426"/>
    <w:rsid w:val="00FD1743"/>
    <w:rsid w:val="00FD1A17"/>
    <w:rsid w:val="00FD4C61"/>
    <w:rsid w:val="00FD7312"/>
    <w:rsid w:val="00FE29E6"/>
    <w:rsid w:val="00FE2EDC"/>
    <w:rsid w:val="00FE4C3D"/>
    <w:rsid w:val="00FE6DC0"/>
    <w:rsid w:val="00FF1071"/>
    <w:rsid w:val="00FF1EAE"/>
    <w:rsid w:val="00FF317A"/>
    <w:rsid w:val="00FF4CEF"/>
    <w:rsid w:val="00FF4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FF7"/>
    <w:rPr>
      <w:sz w:val="20"/>
      <w:szCs w:val="20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4A659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7ABB"/>
    <w:rPr>
      <w:rFonts w:ascii="Cambria" w:hAnsi="Cambria" w:cs="Cambria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rsid w:val="00F35FF7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654D59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F35FF7"/>
    <w:pPr>
      <w:jc w:val="center"/>
    </w:pPr>
    <w:rPr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54D59"/>
    <w:rPr>
      <w:rFonts w:ascii="Cambria" w:hAnsi="Cambria" w:cs="Cambria"/>
      <w:sz w:val="24"/>
      <w:szCs w:val="24"/>
    </w:rPr>
  </w:style>
  <w:style w:type="paragraph" w:customStyle="1" w:styleId="a">
    <w:name w:val="Знак"/>
    <w:basedOn w:val="Normal"/>
    <w:uiPriority w:val="99"/>
    <w:rsid w:val="00F35FF7"/>
    <w:rPr>
      <w:rFonts w:ascii="Verdana" w:hAnsi="Verdana" w:cs="Verdana"/>
      <w:lang w:val="en-US" w:eastAsia="en-US"/>
    </w:rPr>
  </w:style>
  <w:style w:type="table" w:styleId="TableGrid">
    <w:name w:val="Table Grid"/>
    <w:basedOn w:val="TableNormal"/>
    <w:uiPriority w:val="99"/>
    <w:rsid w:val="00F35FF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AE2C5D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AE2C5D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nformat">
    <w:name w:val="ConsPlusNonformat"/>
    <w:uiPriority w:val="99"/>
    <w:rsid w:val="00FE29E6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FE29E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ED5FEE"/>
    <w:pPr>
      <w:autoSpaceDE w:val="0"/>
      <w:autoSpaceDN w:val="0"/>
      <w:adjustRightInd w:val="0"/>
    </w:pPr>
    <w:rPr>
      <w:sz w:val="28"/>
      <w:szCs w:val="28"/>
    </w:rPr>
  </w:style>
  <w:style w:type="paragraph" w:styleId="Header">
    <w:name w:val="header"/>
    <w:basedOn w:val="Normal"/>
    <w:link w:val="HeaderChar"/>
    <w:uiPriority w:val="99"/>
    <w:rsid w:val="003B761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B7611"/>
  </w:style>
  <w:style w:type="paragraph" w:styleId="Footer">
    <w:name w:val="footer"/>
    <w:basedOn w:val="Normal"/>
    <w:link w:val="FooterChar"/>
    <w:uiPriority w:val="99"/>
    <w:rsid w:val="003B761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B7611"/>
  </w:style>
  <w:style w:type="paragraph" w:styleId="BodyText2">
    <w:name w:val="Body Text 2"/>
    <w:basedOn w:val="Normal"/>
    <w:link w:val="BodyText2Char"/>
    <w:uiPriority w:val="99"/>
    <w:rsid w:val="005129ED"/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129ED"/>
    <w:rPr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5129E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5129ED"/>
    <w:rPr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CA7D2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CA7D2D"/>
    <w:rPr>
      <w:color w:val="800080"/>
      <w:u w:val="single"/>
    </w:rPr>
  </w:style>
  <w:style w:type="paragraph" w:customStyle="1" w:styleId="font5">
    <w:name w:val="font5"/>
    <w:basedOn w:val="Normal"/>
    <w:uiPriority w:val="99"/>
    <w:rsid w:val="00CA7D2D"/>
    <w:pP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Normal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Normal"/>
    <w:uiPriority w:val="99"/>
    <w:rsid w:val="00CA7D2D"/>
    <w:pPr>
      <w:shd w:val="clear" w:color="000000" w:fill="FFFF99"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70">
    <w:name w:val="xl70"/>
    <w:basedOn w:val="Normal"/>
    <w:uiPriority w:val="99"/>
    <w:rsid w:val="00CA7D2D"/>
    <w:pPr>
      <w:shd w:val="clear" w:color="000000" w:fill="FFFFFF"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71">
    <w:name w:val="xl71"/>
    <w:basedOn w:val="Normal"/>
    <w:uiPriority w:val="99"/>
    <w:rsid w:val="00CA7D2D"/>
    <w:pP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72">
    <w:name w:val="xl72"/>
    <w:basedOn w:val="Normal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73">
    <w:name w:val="xl73"/>
    <w:basedOn w:val="Normal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74">
    <w:name w:val="xl74"/>
    <w:basedOn w:val="Normal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Normal"/>
    <w:uiPriority w:val="99"/>
    <w:rsid w:val="00CA7D2D"/>
    <w:pPr>
      <w:shd w:val="clear" w:color="000000" w:fill="FF0000"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76">
    <w:name w:val="xl76"/>
    <w:basedOn w:val="Normal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Normal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Normal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79">
    <w:name w:val="xl79"/>
    <w:basedOn w:val="Normal"/>
    <w:uiPriority w:val="99"/>
    <w:rsid w:val="00CA7D2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80">
    <w:name w:val="xl80"/>
    <w:basedOn w:val="Normal"/>
    <w:uiPriority w:val="99"/>
    <w:rsid w:val="00CA7D2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1">
    <w:name w:val="xl81"/>
    <w:basedOn w:val="Normal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2">
    <w:name w:val="xl82"/>
    <w:basedOn w:val="Normal"/>
    <w:uiPriority w:val="99"/>
    <w:rsid w:val="00CA7D2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3">
    <w:name w:val="xl83"/>
    <w:basedOn w:val="Normal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Normal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5">
    <w:name w:val="xl85"/>
    <w:basedOn w:val="Normal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86">
    <w:name w:val="xl86"/>
    <w:basedOn w:val="Normal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87">
    <w:name w:val="xl87"/>
    <w:basedOn w:val="Normal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88">
    <w:name w:val="xl88"/>
    <w:basedOn w:val="Normal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9">
    <w:name w:val="xl89"/>
    <w:basedOn w:val="Normal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0">
    <w:name w:val="xl90"/>
    <w:basedOn w:val="Normal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1">
    <w:name w:val="xl91"/>
    <w:basedOn w:val="Normal"/>
    <w:uiPriority w:val="99"/>
    <w:rsid w:val="008472E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2">
    <w:name w:val="xl92"/>
    <w:basedOn w:val="Normal"/>
    <w:uiPriority w:val="99"/>
    <w:rsid w:val="008472E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3">
    <w:name w:val="xl93"/>
    <w:basedOn w:val="Normal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4">
    <w:name w:val="xl94"/>
    <w:basedOn w:val="Normal"/>
    <w:uiPriority w:val="99"/>
    <w:rsid w:val="008472E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5">
    <w:name w:val="xl95"/>
    <w:basedOn w:val="Normal"/>
    <w:uiPriority w:val="99"/>
    <w:rsid w:val="008472E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6">
    <w:name w:val="xl96"/>
    <w:basedOn w:val="Normal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Normal"/>
    <w:uiPriority w:val="99"/>
    <w:rsid w:val="008472E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Normal"/>
    <w:uiPriority w:val="99"/>
    <w:rsid w:val="008472E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9">
    <w:name w:val="xl99"/>
    <w:basedOn w:val="Normal"/>
    <w:uiPriority w:val="99"/>
    <w:rsid w:val="008472E4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Normal"/>
    <w:uiPriority w:val="99"/>
    <w:rsid w:val="008472E4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1">
    <w:name w:val="xl101"/>
    <w:basedOn w:val="Normal"/>
    <w:uiPriority w:val="99"/>
    <w:rsid w:val="008472E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2">
    <w:name w:val="xl102"/>
    <w:basedOn w:val="Normal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Normal"/>
    <w:uiPriority w:val="99"/>
    <w:rsid w:val="008472E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Normal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Normal"/>
    <w:uiPriority w:val="99"/>
    <w:rsid w:val="008472E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CYR" w:hAnsi="Arial CYR" w:cs="Arial CYR"/>
    </w:rPr>
  </w:style>
  <w:style w:type="paragraph" w:styleId="BalloonText">
    <w:name w:val="Balloon Text"/>
    <w:basedOn w:val="Normal"/>
    <w:link w:val="BalloonTextChar"/>
    <w:uiPriority w:val="99"/>
    <w:semiHidden/>
    <w:rsid w:val="00ED51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D51D0"/>
    <w:rPr>
      <w:rFonts w:ascii="Segoe UI" w:hAnsi="Segoe UI" w:cs="Segoe UI"/>
      <w:sz w:val="18"/>
      <w:szCs w:val="18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4A659A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a0">
    <w:name w:val="Гипертекстовая ссылка"/>
    <w:basedOn w:val="DefaultParagraphFont"/>
    <w:uiPriority w:val="99"/>
    <w:rsid w:val="004A659A"/>
    <w:rPr>
      <w:b/>
      <w:bCs/>
      <w:color w:val="106BBE"/>
    </w:rPr>
  </w:style>
  <w:style w:type="character" w:customStyle="1" w:styleId="1">
    <w:name w:val="Заголовок 1 Знак"/>
    <w:basedOn w:val="DefaultParagraphFont"/>
    <w:uiPriority w:val="99"/>
    <w:locked/>
    <w:rsid w:val="002416FB"/>
    <w:rPr>
      <w:rFonts w:ascii="Cambria" w:hAnsi="Cambria" w:cs="Cambria"/>
      <w:b/>
      <w:bCs/>
      <w:kern w:val="32"/>
      <w:sz w:val="32"/>
      <w:szCs w:val="32"/>
    </w:rPr>
  </w:style>
  <w:style w:type="character" w:customStyle="1" w:styleId="a1">
    <w:name w:val="Цветовое выделение"/>
    <w:uiPriority w:val="99"/>
    <w:rsid w:val="002416FB"/>
    <w:rPr>
      <w:b/>
      <w:bCs/>
      <w:color w:val="26282F"/>
    </w:rPr>
  </w:style>
  <w:style w:type="paragraph" w:customStyle="1" w:styleId="a2">
    <w:name w:val="Нормальный (таблица)"/>
    <w:basedOn w:val="Normal"/>
    <w:next w:val="Normal"/>
    <w:uiPriority w:val="99"/>
    <w:rsid w:val="002416FB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44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93410.0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garantF1://8893411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8817673.31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garantF1://8817673.2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174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237</TotalTime>
  <Pages>15</Pages>
  <Words>3952</Words>
  <Characters>22528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финансов Республики Мордовия</dc:title>
  <dc:subject/>
  <dc:creator>boriskina</dc:creator>
  <cp:keywords/>
  <dc:description/>
  <cp:lastModifiedBy>Сорокина</cp:lastModifiedBy>
  <cp:revision>9</cp:revision>
  <cp:lastPrinted>2022-07-19T09:12:00Z</cp:lastPrinted>
  <dcterms:created xsi:type="dcterms:W3CDTF">2022-07-18T06:50:00Z</dcterms:created>
  <dcterms:modified xsi:type="dcterms:W3CDTF">2022-07-19T12:53:00Z</dcterms:modified>
</cp:coreProperties>
</file>