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04" w:rsidRDefault="008C6004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 xml:space="preserve">ора купли - продажи на земельный участок 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8C6004" w:rsidRPr="005E4551" w:rsidRDefault="008C6004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0402002:250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C6004" w:rsidRPr="00BA2BC7" w:rsidTr="006146B2">
        <w:trPr>
          <w:trHeight w:val="333"/>
        </w:trPr>
        <w:tc>
          <w:tcPr>
            <w:tcW w:w="9923" w:type="dxa"/>
            <w:gridSpan w:val="2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8C6004" w:rsidRPr="00AC7C72" w:rsidRDefault="008C6004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8C6004" w:rsidRPr="008A49DD" w:rsidRDefault="008C600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8C6004" w:rsidRPr="00E41370" w:rsidRDefault="008C600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8C6004" w:rsidRPr="00BA2BC7" w:rsidTr="006146B2">
        <w:trPr>
          <w:trHeight w:val="189"/>
        </w:trPr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8C6004" w:rsidRPr="00BA2BC7" w:rsidRDefault="008C600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8C6004" w:rsidRPr="00AB04C5" w:rsidRDefault="008C6004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F13F0F" w:rsidRDefault="008C6004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8C6004" w:rsidRPr="002178C4" w:rsidRDefault="008C6004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8C6004" w:rsidRPr="003B22E0" w:rsidRDefault="008C6004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8C6004" w:rsidRPr="003B22E0" w:rsidRDefault="008C6004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  25.05.2022 г. № 262</w:t>
            </w:r>
          </w:p>
        </w:tc>
      </w:tr>
      <w:tr w:rsidR="008C6004" w:rsidRPr="00BA2BC7" w:rsidTr="006146B2">
        <w:tc>
          <w:tcPr>
            <w:tcW w:w="3310" w:type="dxa"/>
          </w:tcPr>
          <w:p w:rsidR="008C6004" w:rsidRPr="00AC7C72" w:rsidRDefault="008C6004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8C6004" w:rsidRPr="003B22E0" w:rsidRDefault="008C6004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8C6004" w:rsidRPr="00BA2BC7" w:rsidTr="006146B2">
        <w:tc>
          <w:tcPr>
            <w:tcW w:w="9923" w:type="dxa"/>
            <w:gridSpan w:val="2"/>
          </w:tcPr>
          <w:p w:rsidR="008C6004" w:rsidRPr="00BA2BC7" w:rsidRDefault="008C6004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8C6004" w:rsidRPr="00BA2BC7" w:rsidTr="006146B2">
        <w:trPr>
          <w:trHeight w:val="257"/>
        </w:trPr>
        <w:tc>
          <w:tcPr>
            <w:tcW w:w="9923" w:type="dxa"/>
            <w:gridSpan w:val="2"/>
          </w:tcPr>
          <w:p w:rsidR="008C6004" w:rsidRPr="00E25A44" w:rsidRDefault="008C6004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1710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Зубово-Полянское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п. Зубово-Полянский лесоучасток, ул. Радужная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</w:t>
            </w:r>
            <w:r>
              <w:rPr>
                <w:sz w:val="24"/>
                <w:szCs w:val="24"/>
                <w:shd w:val="clear" w:color="auto" w:fill="FFFFFF"/>
              </w:rPr>
              <w:t>4</w:t>
            </w:r>
            <w:r w:rsidRPr="00E25A44">
              <w:rPr>
                <w:sz w:val="24"/>
                <w:szCs w:val="24"/>
                <w:shd w:val="clear" w:color="auto" w:fill="FFFFFF"/>
              </w:rPr>
              <w:t>0200</w:t>
            </w:r>
            <w:r>
              <w:rPr>
                <w:sz w:val="24"/>
                <w:szCs w:val="24"/>
                <w:shd w:val="clear" w:color="auto" w:fill="FFFFFF"/>
              </w:rPr>
              <w:t>2:250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ведение огородничества.</w:t>
            </w:r>
          </w:p>
        </w:tc>
      </w:tr>
      <w:tr w:rsidR="008C6004" w:rsidRPr="00BA2BC7" w:rsidTr="006146B2">
        <w:trPr>
          <w:trHeight w:val="257"/>
        </w:trPr>
        <w:tc>
          <w:tcPr>
            <w:tcW w:w="9923" w:type="dxa"/>
            <w:gridSpan w:val="2"/>
          </w:tcPr>
          <w:p w:rsidR="008C6004" w:rsidRPr="00BA2BC7" w:rsidRDefault="008C600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8C6004" w:rsidRPr="00BA2BC7" w:rsidRDefault="008C6004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8C6004" w:rsidRDefault="008C600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5591,70 (Пять тысяч пятьсот девяносто один) руб.70 коп. </w:t>
            </w:r>
          </w:p>
          <w:p w:rsidR="008C6004" w:rsidRDefault="008C6004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1118,34 руб. </w:t>
            </w:r>
          </w:p>
          <w:p w:rsidR="008C6004" w:rsidRPr="00175080" w:rsidRDefault="008C6004" w:rsidP="00C83E53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167,75 руб.</w:t>
            </w:r>
          </w:p>
        </w:tc>
      </w:tr>
      <w:tr w:rsidR="008C6004" w:rsidRPr="00BA2BC7" w:rsidTr="006146B2">
        <w:trPr>
          <w:trHeight w:val="257"/>
        </w:trPr>
        <w:tc>
          <w:tcPr>
            <w:tcW w:w="9923" w:type="dxa"/>
            <w:gridSpan w:val="2"/>
          </w:tcPr>
          <w:p w:rsidR="008C6004" w:rsidRDefault="008C6004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30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8C6004" w:rsidRDefault="008C6004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8C6004" w:rsidRDefault="008C6004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30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8C6004" w:rsidRDefault="008C6004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8C6004" w:rsidRDefault="008C6004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01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8C6004" w:rsidRDefault="008C6004" w:rsidP="00EC4CAA">
            <w:pPr>
              <w:jc w:val="both"/>
              <w:rPr>
                <w:sz w:val="24"/>
                <w:szCs w:val="24"/>
              </w:rPr>
            </w:pPr>
          </w:p>
          <w:p w:rsidR="008C6004" w:rsidRPr="003B22E0" w:rsidRDefault="008C6004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8C6004" w:rsidRPr="0083406F" w:rsidRDefault="008C6004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8C6004" w:rsidRPr="00BA2BC7" w:rsidTr="006146B2">
        <w:trPr>
          <w:trHeight w:val="257"/>
        </w:trPr>
        <w:tc>
          <w:tcPr>
            <w:tcW w:w="9923" w:type="dxa"/>
            <w:gridSpan w:val="2"/>
          </w:tcPr>
          <w:p w:rsidR="008C6004" w:rsidRPr="00C83E53" w:rsidRDefault="008C6004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8C6004" w:rsidRDefault="008C6004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8C6004" w:rsidRDefault="008C6004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8C6004" w:rsidRDefault="008C6004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8C6004" w:rsidRPr="00604F7B" w:rsidRDefault="008C6004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8C6004" w:rsidRPr="003B22E0" w:rsidRDefault="008C6004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8C6004" w:rsidRPr="003B22E0" w:rsidRDefault="008C6004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8C6004" w:rsidRPr="003B22E0" w:rsidRDefault="008C6004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8C6004" w:rsidRPr="00477F14" w:rsidRDefault="008C6004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8C6004" w:rsidRDefault="008C6004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8C6004" w:rsidRPr="00477F14" w:rsidRDefault="008C6004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8C6004" w:rsidRPr="00477F14" w:rsidRDefault="008C6004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8C6004" w:rsidRPr="00BA2BC7" w:rsidRDefault="008C6004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8C6004" w:rsidRPr="00C83E53" w:rsidRDefault="008C6004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C6004" w:rsidRDefault="008C6004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8C6004" w:rsidRPr="00BA2BC7" w:rsidRDefault="008C600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C6004" w:rsidRPr="00BA2BC7" w:rsidRDefault="008C600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C6004" w:rsidRPr="00BA2BC7" w:rsidRDefault="008C6004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8C6004" w:rsidRDefault="008C6004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8C6004" w:rsidRPr="00C64832" w:rsidRDefault="008C6004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8C6004" w:rsidRPr="006A6D85" w:rsidRDefault="008C6004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8C6004" w:rsidRPr="006A6D85" w:rsidRDefault="008C6004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8C6004" w:rsidRPr="0057036A" w:rsidRDefault="008C6004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8C6004" w:rsidRDefault="008C6004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8C6004" w:rsidRPr="00FB70ED" w:rsidRDefault="008C6004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8C6004" w:rsidRDefault="008C6004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8C6004" w:rsidRDefault="008C6004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8C6004" w:rsidRDefault="008C6004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8C6004" w:rsidRDefault="008C6004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8C6004" w:rsidRPr="00001DDD" w:rsidRDefault="008C6004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8C6004" w:rsidRDefault="008C6004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8C6004" w:rsidRPr="0034400C" w:rsidRDefault="008C6004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8C6004" w:rsidRPr="0034400C" w:rsidRDefault="008C6004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8C6004" w:rsidRPr="00001DDD" w:rsidRDefault="008C6004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8C6004" w:rsidRDefault="008C6004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8C6004" w:rsidRDefault="008C6004" w:rsidP="000E4620">
      <w:pPr>
        <w:tabs>
          <w:tab w:val="left" w:pos="540"/>
        </w:tabs>
        <w:ind w:firstLine="709"/>
        <w:jc w:val="both"/>
      </w:pPr>
    </w:p>
    <w:p w:rsidR="008C6004" w:rsidRPr="00135C81" w:rsidRDefault="008C6004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8C6004" w:rsidRPr="00F86F80" w:rsidRDefault="008C6004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8C6004" w:rsidRPr="00546320" w:rsidRDefault="008C6004" w:rsidP="00C83E53">
      <w:pPr>
        <w:pStyle w:val="NormalWeb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8C6004" w:rsidRPr="0034400C" w:rsidRDefault="008C6004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8C6004" w:rsidRPr="0034400C" w:rsidRDefault="008C6004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8C6004" w:rsidRPr="0034400C" w:rsidRDefault="008C6004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8C6004" w:rsidRPr="0034400C" w:rsidRDefault="008C6004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8C6004" w:rsidRDefault="008C6004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8C6004" w:rsidRPr="00546320" w:rsidRDefault="008C6004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8C6004" w:rsidRDefault="008C6004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8C6004" w:rsidRPr="00D02E3F" w:rsidRDefault="008C6004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8C6004" w:rsidRPr="00381659" w:rsidRDefault="008C6004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8C6004" w:rsidRDefault="008C6004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8C6004" w:rsidRPr="00856E63" w:rsidRDefault="008C6004" w:rsidP="00C83E5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8C6004" w:rsidRPr="00535960" w:rsidRDefault="008C6004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8C6004" w:rsidRPr="00535960" w:rsidRDefault="008C6004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8C6004" w:rsidRPr="00535960" w:rsidRDefault="008C6004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8C6004" w:rsidRPr="00D37443" w:rsidRDefault="008C6004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8C6004" w:rsidRPr="0078783A" w:rsidRDefault="008C6004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8C6004" w:rsidRPr="0078783A" w:rsidRDefault="008C6004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8C6004" w:rsidRPr="0078783A" w:rsidRDefault="008C6004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8C6004" w:rsidRDefault="008C6004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8C6004" w:rsidRPr="00903EC6" w:rsidRDefault="008C6004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8C6004" w:rsidRPr="00D92EE1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8C6004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8C6004" w:rsidRPr="00FF7570" w:rsidRDefault="008C6004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8C6004" w:rsidRDefault="008C6004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8C6004" w:rsidRPr="00FF7570" w:rsidRDefault="008C6004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8C6004" w:rsidRPr="00781491" w:rsidRDefault="008C6004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8C6004" w:rsidRDefault="008C6004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8C6004" w:rsidRDefault="008C6004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8C6004" w:rsidRPr="00781491" w:rsidRDefault="008C6004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8C6004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06494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2414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87B95"/>
    <w:rsid w:val="002A663B"/>
    <w:rsid w:val="002B0A48"/>
    <w:rsid w:val="002B7BF6"/>
    <w:rsid w:val="002C1D7F"/>
    <w:rsid w:val="002C6220"/>
    <w:rsid w:val="002C76BE"/>
    <w:rsid w:val="002D4FFA"/>
    <w:rsid w:val="002D5194"/>
    <w:rsid w:val="002D5557"/>
    <w:rsid w:val="002D7C0F"/>
    <w:rsid w:val="002E061B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17DE6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6A13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469B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11C0"/>
    <w:rsid w:val="0071209B"/>
    <w:rsid w:val="007203B0"/>
    <w:rsid w:val="00724E4C"/>
    <w:rsid w:val="0072795A"/>
    <w:rsid w:val="00740EC7"/>
    <w:rsid w:val="007422A8"/>
    <w:rsid w:val="00743029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3F03"/>
    <w:rsid w:val="00811F3C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95AAC"/>
    <w:rsid w:val="008A1AAC"/>
    <w:rsid w:val="008A49DD"/>
    <w:rsid w:val="008A60A7"/>
    <w:rsid w:val="008B04B2"/>
    <w:rsid w:val="008B27B8"/>
    <w:rsid w:val="008B2B06"/>
    <w:rsid w:val="008C6004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1499C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85986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06D4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7601"/>
    <w:rsid w:val="00CA051B"/>
    <w:rsid w:val="00CA3CDE"/>
    <w:rsid w:val="00CB0CF8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442D"/>
    <w:rsid w:val="00F447F2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2281</TotalTime>
  <Pages>6</Pages>
  <Words>3191</Words>
  <Characters>18194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54</cp:revision>
  <cp:lastPrinted>2018-03-28T12:01:00Z</cp:lastPrinted>
  <dcterms:created xsi:type="dcterms:W3CDTF">2018-02-09T12:19:00Z</dcterms:created>
  <dcterms:modified xsi:type="dcterms:W3CDTF">2022-05-25T06:14:00Z</dcterms:modified>
</cp:coreProperties>
</file>