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BE" w:rsidRDefault="00F631BE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F631BE" w:rsidRPr="005E4551" w:rsidRDefault="00F631BE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 xml:space="preserve">0102001:9274   , 13:08:0102001:9318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F631BE" w:rsidRPr="00BA2BC7" w:rsidTr="006146B2">
        <w:trPr>
          <w:trHeight w:val="333"/>
        </w:trPr>
        <w:tc>
          <w:tcPr>
            <w:tcW w:w="9923" w:type="dxa"/>
            <w:gridSpan w:val="2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F631BE" w:rsidRPr="00AC7C72" w:rsidRDefault="00F631BE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F631BE" w:rsidRPr="008A49DD" w:rsidRDefault="00F631BE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F631BE" w:rsidRPr="00E41370" w:rsidRDefault="00F631BE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F631BE" w:rsidRPr="00BA2BC7" w:rsidTr="006146B2">
        <w:trPr>
          <w:trHeight w:val="189"/>
        </w:trPr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F631BE" w:rsidRPr="00BA2BC7" w:rsidRDefault="00F631B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F631BE" w:rsidRPr="00AB04C5" w:rsidRDefault="00F631BE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F13F0F" w:rsidRDefault="00F631BE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F631BE" w:rsidRPr="002178C4" w:rsidRDefault="00F631BE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F631BE" w:rsidRPr="003B22E0" w:rsidRDefault="00F631BE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F631BE" w:rsidRPr="003B22E0" w:rsidRDefault="00F631BE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  20.04.2022 г. № 189</w:t>
            </w:r>
          </w:p>
        </w:tc>
      </w:tr>
      <w:tr w:rsidR="00F631BE" w:rsidRPr="00BA2BC7" w:rsidTr="006146B2">
        <w:tc>
          <w:tcPr>
            <w:tcW w:w="3310" w:type="dxa"/>
          </w:tcPr>
          <w:p w:rsidR="00F631BE" w:rsidRPr="00AC7C72" w:rsidRDefault="00F631BE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F631BE" w:rsidRPr="003B22E0" w:rsidRDefault="00F631BE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F631BE" w:rsidRPr="00BA2BC7" w:rsidTr="006146B2">
        <w:tc>
          <w:tcPr>
            <w:tcW w:w="9923" w:type="dxa"/>
            <w:gridSpan w:val="2"/>
          </w:tcPr>
          <w:p w:rsidR="00F631BE" w:rsidRPr="00BA2BC7" w:rsidRDefault="00F631BE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F631BE" w:rsidRPr="00BA2BC7" w:rsidTr="006146B2">
        <w:trPr>
          <w:trHeight w:val="257"/>
        </w:trPr>
        <w:tc>
          <w:tcPr>
            <w:tcW w:w="9923" w:type="dxa"/>
            <w:gridSpan w:val="2"/>
          </w:tcPr>
          <w:p w:rsidR="00F631BE" w:rsidRPr="00E25A44" w:rsidRDefault="00F631BE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>183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рп.Зубова Поляна, ул. Пролетарская, 2а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>
              <w:rPr>
                <w:sz w:val="24"/>
                <w:szCs w:val="24"/>
                <w:shd w:val="clear" w:color="auto" w:fill="FFFFFF"/>
              </w:rPr>
              <w:t>1:9274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магазины</w:t>
            </w:r>
            <w:r w:rsidRPr="00E25A44">
              <w:rPr>
                <w:sz w:val="24"/>
                <w:szCs w:val="24"/>
                <w:shd w:val="clear" w:color="auto" w:fill="FFFFFF"/>
              </w:rPr>
              <w:t>.</w:t>
            </w:r>
          </w:p>
          <w:p w:rsidR="00F631BE" w:rsidRPr="00E25A44" w:rsidRDefault="00F631BE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31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рп. Зубова Поляна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, ул. </w:t>
            </w:r>
            <w:r>
              <w:rPr>
                <w:sz w:val="24"/>
                <w:szCs w:val="24"/>
                <w:shd w:val="clear" w:color="auto" w:fill="FFFFFF"/>
              </w:rPr>
              <w:t>Гоголя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</w:t>
            </w:r>
            <w:r>
              <w:rPr>
                <w:sz w:val="24"/>
                <w:szCs w:val="24"/>
                <w:shd w:val="clear" w:color="auto" w:fill="FFFFFF"/>
              </w:rPr>
              <w:t>стровым номером 13:08:0102001:9318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автотранспорта</w:t>
            </w:r>
            <w:r w:rsidRPr="00E25A44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631BE" w:rsidRPr="00BA2BC7" w:rsidTr="006146B2">
        <w:trPr>
          <w:trHeight w:val="257"/>
        </w:trPr>
        <w:tc>
          <w:tcPr>
            <w:tcW w:w="9923" w:type="dxa"/>
            <w:gridSpan w:val="2"/>
          </w:tcPr>
          <w:p w:rsidR="00F631BE" w:rsidRPr="00BA2BC7" w:rsidRDefault="00F631B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F631BE" w:rsidRPr="00BA2BC7" w:rsidRDefault="00F631BE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F631BE" w:rsidRDefault="00F631BE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125605,71 (Сто двадцать пять тысяч шестьсот пять) рублей 71 коп.</w:t>
            </w:r>
          </w:p>
          <w:p w:rsidR="00F631BE" w:rsidRDefault="00F631BE" w:rsidP="00E21757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25121,14 руб. </w:t>
            </w:r>
          </w:p>
          <w:p w:rsidR="00F631BE" w:rsidRDefault="00F631BE" w:rsidP="00E2175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3768,17 руб.</w:t>
            </w:r>
          </w:p>
          <w:p w:rsidR="00F631BE" w:rsidRDefault="00F631BE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12896,62 (Двенадцать тысяч восемьсот девяносто шесть) рублей 62 коп.</w:t>
            </w:r>
          </w:p>
          <w:p w:rsidR="00F631BE" w:rsidRDefault="00F631BE" w:rsidP="00E21757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2579,32 руб. </w:t>
            </w:r>
          </w:p>
          <w:p w:rsidR="00F631BE" w:rsidRPr="00175080" w:rsidRDefault="00F631BE" w:rsidP="00E2175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386,89 руб.</w:t>
            </w:r>
          </w:p>
        </w:tc>
      </w:tr>
      <w:tr w:rsidR="00F631BE" w:rsidRPr="00BA2BC7" w:rsidTr="006146B2">
        <w:trPr>
          <w:trHeight w:val="257"/>
        </w:trPr>
        <w:tc>
          <w:tcPr>
            <w:tcW w:w="9923" w:type="dxa"/>
            <w:gridSpan w:val="2"/>
          </w:tcPr>
          <w:p w:rsidR="00F631BE" w:rsidRDefault="00F631BE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25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F631BE" w:rsidRDefault="00F631BE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F631BE" w:rsidRDefault="00F631BE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25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F631BE" w:rsidRDefault="00F631BE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F631BE" w:rsidRDefault="00F631BE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26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F631BE" w:rsidRDefault="00F631BE" w:rsidP="00EC4CAA">
            <w:pPr>
              <w:jc w:val="both"/>
              <w:rPr>
                <w:sz w:val="24"/>
                <w:szCs w:val="24"/>
              </w:rPr>
            </w:pPr>
          </w:p>
          <w:p w:rsidR="00F631BE" w:rsidRPr="003B22E0" w:rsidRDefault="00F631BE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F631BE" w:rsidRPr="0083406F" w:rsidRDefault="00F631BE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30.05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F631BE" w:rsidRPr="00BA2BC7" w:rsidTr="006146B2">
        <w:trPr>
          <w:trHeight w:val="257"/>
        </w:trPr>
        <w:tc>
          <w:tcPr>
            <w:tcW w:w="9923" w:type="dxa"/>
            <w:gridSpan w:val="2"/>
          </w:tcPr>
          <w:p w:rsidR="00F631BE" w:rsidRPr="00D07F42" w:rsidRDefault="00F631BE" w:rsidP="00D07F42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F631BE" w:rsidRDefault="00F631BE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F631BE" w:rsidRDefault="00F631BE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F631BE" w:rsidRDefault="00F631BE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F631BE" w:rsidRPr="00604F7B" w:rsidRDefault="00F631BE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F631BE" w:rsidRPr="003B22E0" w:rsidRDefault="00F631BE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F631BE" w:rsidRPr="003B22E0" w:rsidRDefault="00F631BE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F631BE" w:rsidRPr="003B22E0" w:rsidRDefault="00F631BE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F631BE" w:rsidRPr="00477F14" w:rsidRDefault="00F631BE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F631BE" w:rsidRDefault="00F631BE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F631BE" w:rsidRPr="00477F14" w:rsidRDefault="00F631BE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F631BE" w:rsidRPr="00477F14" w:rsidRDefault="00F631BE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F631BE" w:rsidRPr="00BA2BC7" w:rsidRDefault="00F631BE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F631BE" w:rsidRPr="00D07F42" w:rsidRDefault="00F631BE" w:rsidP="00D07F42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F631BE" w:rsidRDefault="00F631BE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F631BE" w:rsidRPr="00BA2BC7" w:rsidRDefault="00F631B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F631BE" w:rsidRPr="00BA2BC7" w:rsidRDefault="00F631B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F631BE" w:rsidRPr="00BA2BC7" w:rsidRDefault="00F631BE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F631BE" w:rsidRDefault="00F631BE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F631BE" w:rsidRPr="00C64832" w:rsidRDefault="00F631BE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F631BE" w:rsidRPr="006A6D85" w:rsidRDefault="00F631BE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F631BE" w:rsidRPr="006A6D85" w:rsidRDefault="00F631BE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F631BE" w:rsidRPr="0057036A" w:rsidRDefault="00F631BE" w:rsidP="00D07F42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F631BE" w:rsidRDefault="00F631BE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F631BE" w:rsidRPr="00FB70ED" w:rsidRDefault="00F631BE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F631BE" w:rsidRDefault="00F631BE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F631BE" w:rsidRDefault="00F631BE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F631BE" w:rsidRDefault="00F631BE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F631BE" w:rsidRDefault="00F631BE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F631BE" w:rsidRPr="00001DDD" w:rsidRDefault="00F631BE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F631BE" w:rsidRDefault="00F631BE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F631BE" w:rsidRPr="0034400C" w:rsidRDefault="00F631BE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F631BE" w:rsidRPr="0034400C" w:rsidRDefault="00F631BE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F631BE" w:rsidRPr="00001DDD" w:rsidRDefault="00F631BE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F631BE" w:rsidRDefault="00F631BE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F631BE" w:rsidRDefault="00F631BE" w:rsidP="000E4620">
      <w:pPr>
        <w:tabs>
          <w:tab w:val="left" w:pos="540"/>
        </w:tabs>
        <w:ind w:firstLine="709"/>
        <w:jc w:val="both"/>
      </w:pPr>
    </w:p>
    <w:p w:rsidR="00F631BE" w:rsidRPr="00135C81" w:rsidRDefault="00F631BE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F631BE" w:rsidRPr="00F86F80" w:rsidRDefault="00F631BE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F631BE" w:rsidRPr="00546320" w:rsidRDefault="00F631BE" w:rsidP="000E4620">
      <w:pPr>
        <w:pStyle w:val="NormalWeb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F631BE" w:rsidRPr="0034400C" w:rsidRDefault="00F631BE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F631BE" w:rsidRPr="0034400C" w:rsidRDefault="00F631BE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F631BE" w:rsidRPr="0034400C" w:rsidRDefault="00F631BE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F631BE" w:rsidRPr="0034400C" w:rsidRDefault="00F631BE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F631BE" w:rsidRDefault="00F631BE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F631BE" w:rsidRPr="00546320" w:rsidRDefault="00F631BE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F631BE" w:rsidRDefault="00F631BE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F631BE" w:rsidRPr="00D02E3F" w:rsidRDefault="00F631BE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F631BE" w:rsidRPr="00381659" w:rsidRDefault="00F631BE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F631BE" w:rsidRDefault="00F631BE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F631BE" w:rsidRPr="00856E63" w:rsidRDefault="00F631BE" w:rsidP="00856E6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F631BE" w:rsidRPr="00535960" w:rsidRDefault="00F631BE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F631BE" w:rsidRPr="00535960" w:rsidRDefault="00F631BE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F631BE" w:rsidRPr="00535960" w:rsidRDefault="00F631BE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F631BE" w:rsidRPr="00D37443" w:rsidRDefault="00F631BE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F631BE" w:rsidRPr="0078783A" w:rsidRDefault="00F631BE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F631BE" w:rsidRPr="0078783A" w:rsidRDefault="00F631BE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F631BE" w:rsidRPr="0078783A" w:rsidRDefault="00F631BE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F631BE" w:rsidRDefault="00F631BE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F631BE" w:rsidRPr="00903EC6" w:rsidRDefault="00F631BE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F631BE" w:rsidRPr="00D92EE1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F631BE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F631BE" w:rsidRPr="00FF7570" w:rsidRDefault="00F631BE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F631BE" w:rsidRDefault="00F631BE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F631BE" w:rsidRPr="00FF7570" w:rsidRDefault="00F631BE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F631BE" w:rsidRPr="00781491" w:rsidRDefault="00F631BE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F631BE" w:rsidRDefault="00F631BE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F631BE" w:rsidRDefault="00F631BE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F631BE" w:rsidRPr="00781491" w:rsidRDefault="00F631BE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F631BE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2491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5855"/>
    <w:rsid w:val="003E780A"/>
    <w:rsid w:val="003F7895"/>
    <w:rsid w:val="003F7E6F"/>
    <w:rsid w:val="00401438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17513"/>
    <w:rsid w:val="00526987"/>
    <w:rsid w:val="005269BD"/>
    <w:rsid w:val="00530104"/>
    <w:rsid w:val="00530DB2"/>
    <w:rsid w:val="00531B5F"/>
    <w:rsid w:val="0053229F"/>
    <w:rsid w:val="00535960"/>
    <w:rsid w:val="00546320"/>
    <w:rsid w:val="00546F09"/>
    <w:rsid w:val="00547F55"/>
    <w:rsid w:val="00551CAD"/>
    <w:rsid w:val="00561A28"/>
    <w:rsid w:val="00564DFB"/>
    <w:rsid w:val="0057036A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084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686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E6101"/>
    <w:rsid w:val="006F0A76"/>
    <w:rsid w:val="006F3CCE"/>
    <w:rsid w:val="0070355A"/>
    <w:rsid w:val="0070522C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67338"/>
    <w:rsid w:val="00772F9B"/>
    <w:rsid w:val="00774024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2D4A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27EE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6C30"/>
    <w:rsid w:val="00C47CB6"/>
    <w:rsid w:val="00C50CBD"/>
    <w:rsid w:val="00C51E61"/>
    <w:rsid w:val="00C52485"/>
    <w:rsid w:val="00C5262D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784"/>
    <w:rsid w:val="00CF7E76"/>
    <w:rsid w:val="00D02E3F"/>
    <w:rsid w:val="00D07F42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B1F6A"/>
    <w:rsid w:val="00DB4916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1757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454B"/>
    <w:rsid w:val="00E65C1C"/>
    <w:rsid w:val="00E66B78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5E8A"/>
    <w:rsid w:val="00EC65DA"/>
    <w:rsid w:val="00ED1395"/>
    <w:rsid w:val="00ED37BB"/>
    <w:rsid w:val="00ED3BE9"/>
    <w:rsid w:val="00ED76CB"/>
    <w:rsid w:val="00EE3BD8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37421"/>
    <w:rsid w:val="00F41F25"/>
    <w:rsid w:val="00F44424"/>
    <w:rsid w:val="00F45A98"/>
    <w:rsid w:val="00F46042"/>
    <w:rsid w:val="00F529BA"/>
    <w:rsid w:val="00F631BE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94D23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2130</TotalTime>
  <Pages>6</Pages>
  <Words>3273</Words>
  <Characters>18658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52</cp:revision>
  <cp:lastPrinted>2018-03-28T12:01:00Z</cp:lastPrinted>
  <dcterms:created xsi:type="dcterms:W3CDTF">2018-02-09T12:19:00Z</dcterms:created>
  <dcterms:modified xsi:type="dcterms:W3CDTF">2022-04-21T07:03:00Z</dcterms:modified>
</cp:coreProperties>
</file>