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445" w:rsidRDefault="00D2044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D20445" w:rsidRPr="005E4551" w:rsidRDefault="00D2044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0102001:9308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20445" w:rsidRPr="00BA2BC7" w:rsidTr="006146B2">
        <w:trPr>
          <w:trHeight w:val="333"/>
        </w:trPr>
        <w:tc>
          <w:tcPr>
            <w:tcW w:w="9923" w:type="dxa"/>
            <w:gridSpan w:val="2"/>
          </w:tcPr>
          <w:p w:rsidR="00D20445" w:rsidRPr="00BA2BC7" w:rsidRDefault="00D2044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20445" w:rsidRPr="00AC7C72" w:rsidRDefault="00D2044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20445" w:rsidRPr="00BA2BC7" w:rsidRDefault="00D2044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20445" w:rsidRPr="008A49DD" w:rsidRDefault="00D2044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20445" w:rsidRPr="008A49DD" w:rsidRDefault="00D2044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D20445" w:rsidRPr="008A49DD" w:rsidRDefault="00D2044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20445" w:rsidRPr="008A49DD" w:rsidRDefault="00D2044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20445" w:rsidRPr="008A49DD" w:rsidRDefault="00D2044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D20445" w:rsidRPr="008A49DD" w:rsidRDefault="00D2044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20445" w:rsidRPr="00BA2BC7" w:rsidRDefault="00D2044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20445" w:rsidRPr="00BA2BC7" w:rsidRDefault="00D2044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20445" w:rsidRPr="00BA2BC7" w:rsidRDefault="00D2044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20445" w:rsidRPr="00E41370" w:rsidRDefault="00D2044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20445" w:rsidRPr="00BA2BC7" w:rsidTr="006146B2">
        <w:trPr>
          <w:trHeight w:val="189"/>
        </w:trPr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20445" w:rsidRPr="00BA2BC7" w:rsidRDefault="00D2044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20445" w:rsidRPr="00BA2BC7" w:rsidRDefault="00D2044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20445" w:rsidRPr="00AB04C5" w:rsidRDefault="00D2044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F13F0F" w:rsidRDefault="00D20445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20445" w:rsidRPr="002178C4" w:rsidRDefault="00D2044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D20445" w:rsidRPr="003B22E0" w:rsidRDefault="00D20445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20445" w:rsidRPr="003B22E0" w:rsidRDefault="00D20445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  09.03.2022 г. № 109</w:t>
            </w:r>
          </w:p>
        </w:tc>
      </w:tr>
      <w:tr w:rsidR="00D20445" w:rsidRPr="00BA2BC7" w:rsidTr="006146B2">
        <w:tc>
          <w:tcPr>
            <w:tcW w:w="3310" w:type="dxa"/>
          </w:tcPr>
          <w:p w:rsidR="00D20445" w:rsidRPr="00AC7C72" w:rsidRDefault="00D2044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20445" w:rsidRPr="003B22E0" w:rsidRDefault="00D2044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20445" w:rsidRPr="00BA2BC7" w:rsidTr="006146B2">
        <w:tc>
          <w:tcPr>
            <w:tcW w:w="9923" w:type="dxa"/>
            <w:gridSpan w:val="2"/>
          </w:tcPr>
          <w:p w:rsidR="00D20445" w:rsidRPr="00BA2BC7" w:rsidRDefault="00D2044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20445" w:rsidRPr="00BA2BC7" w:rsidTr="006146B2">
        <w:trPr>
          <w:trHeight w:val="257"/>
        </w:trPr>
        <w:tc>
          <w:tcPr>
            <w:tcW w:w="9923" w:type="dxa"/>
            <w:gridSpan w:val="2"/>
          </w:tcPr>
          <w:p w:rsidR="00D20445" w:rsidRPr="00E25A44" w:rsidRDefault="00D20445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46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 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рп. Зубова Поляна, ул. Советская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>
              <w:rPr>
                <w:sz w:val="24"/>
                <w:szCs w:val="24"/>
                <w:shd w:val="clear" w:color="auto" w:fill="FFFFFF"/>
              </w:rPr>
              <w:t>1:9308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автотранспорта.</w:t>
            </w:r>
          </w:p>
        </w:tc>
      </w:tr>
      <w:tr w:rsidR="00D20445" w:rsidRPr="00BA2BC7" w:rsidTr="006146B2">
        <w:trPr>
          <w:trHeight w:val="257"/>
        </w:trPr>
        <w:tc>
          <w:tcPr>
            <w:tcW w:w="9923" w:type="dxa"/>
            <w:gridSpan w:val="2"/>
          </w:tcPr>
          <w:p w:rsidR="00D20445" w:rsidRPr="00BA2BC7" w:rsidRDefault="00D2044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20445" w:rsidRPr="00BA2BC7" w:rsidRDefault="00D2044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20445" w:rsidRDefault="00D2044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19136,92 (Девятнадцать тысяч сто тридцать шесть) руб.92 коп. </w:t>
            </w:r>
          </w:p>
          <w:p w:rsidR="00D20445" w:rsidRDefault="00D2044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3827,38 руб. </w:t>
            </w:r>
          </w:p>
          <w:p w:rsidR="00D20445" w:rsidRPr="00175080" w:rsidRDefault="00D20445" w:rsidP="00C83E53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574,10 руб.</w:t>
            </w:r>
          </w:p>
        </w:tc>
      </w:tr>
      <w:tr w:rsidR="00D20445" w:rsidRPr="00BA2BC7" w:rsidTr="006146B2">
        <w:trPr>
          <w:trHeight w:val="257"/>
        </w:trPr>
        <w:tc>
          <w:tcPr>
            <w:tcW w:w="9923" w:type="dxa"/>
            <w:gridSpan w:val="2"/>
          </w:tcPr>
          <w:p w:rsidR="00D20445" w:rsidRDefault="00D2044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14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20445" w:rsidRDefault="00D2044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20445" w:rsidRDefault="00D2044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14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20445" w:rsidRDefault="00D2044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20445" w:rsidRDefault="00D2044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15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20445" w:rsidRDefault="00D20445" w:rsidP="00EC4CAA">
            <w:pPr>
              <w:jc w:val="both"/>
              <w:rPr>
                <w:sz w:val="24"/>
                <w:szCs w:val="24"/>
              </w:rPr>
            </w:pPr>
          </w:p>
          <w:p w:rsidR="00D20445" w:rsidRPr="003B22E0" w:rsidRDefault="00D2044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20445" w:rsidRPr="0083406F" w:rsidRDefault="00D20445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-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20445" w:rsidRPr="00BA2BC7" w:rsidTr="006146B2">
        <w:trPr>
          <w:trHeight w:val="257"/>
        </w:trPr>
        <w:tc>
          <w:tcPr>
            <w:tcW w:w="9923" w:type="dxa"/>
            <w:gridSpan w:val="2"/>
          </w:tcPr>
          <w:p w:rsidR="00D20445" w:rsidRPr="00C83E53" w:rsidRDefault="00D2044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D20445" w:rsidRDefault="00D2044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20445" w:rsidRDefault="00D2044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D20445" w:rsidRDefault="00D2044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20445" w:rsidRPr="00604F7B" w:rsidRDefault="00D2044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20445" w:rsidRPr="003B22E0" w:rsidRDefault="00D2044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20445" w:rsidRPr="003B22E0" w:rsidRDefault="00D2044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20445" w:rsidRPr="003B22E0" w:rsidRDefault="00D2044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20445" w:rsidRPr="00477F14" w:rsidRDefault="00D2044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20445" w:rsidRDefault="00D2044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20445" w:rsidRPr="00477F14" w:rsidRDefault="00D2044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20445" w:rsidRPr="00477F14" w:rsidRDefault="00D2044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20445" w:rsidRPr="00BA2BC7" w:rsidRDefault="00D2044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20445" w:rsidRPr="00C83E53" w:rsidRDefault="00D2044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20445" w:rsidRDefault="00D2044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20445" w:rsidRPr="00BA2BC7" w:rsidRDefault="00D2044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20445" w:rsidRPr="00BA2BC7" w:rsidRDefault="00D2044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20445" w:rsidRPr="00BA2BC7" w:rsidRDefault="00D2044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20445" w:rsidRDefault="00D2044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20445" w:rsidRPr="00C64832" w:rsidRDefault="00D2044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D20445" w:rsidRPr="006A6D85" w:rsidRDefault="00D2044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20445" w:rsidRPr="006A6D85" w:rsidRDefault="00D2044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20445" w:rsidRPr="0057036A" w:rsidRDefault="00D2044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20445" w:rsidRDefault="00D20445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20445" w:rsidRPr="00FB70ED" w:rsidRDefault="00D2044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20445" w:rsidRDefault="00D2044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20445" w:rsidRDefault="00D2044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20445" w:rsidRDefault="00D20445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20445" w:rsidRDefault="00D2044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20445" w:rsidRPr="00001DDD" w:rsidRDefault="00D2044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20445" w:rsidRDefault="00D2044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20445" w:rsidRPr="0034400C" w:rsidRDefault="00D2044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20445" w:rsidRPr="0034400C" w:rsidRDefault="00D2044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20445" w:rsidRPr="00001DDD" w:rsidRDefault="00D2044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20445" w:rsidRDefault="00D2044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D20445" w:rsidRDefault="00D20445" w:rsidP="000E4620">
      <w:pPr>
        <w:tabs>
          <w:tab w:val="left" w:pos="540"/>
        </w:tabs>
        <w:ind w:firstLine="709"/>
        <w:jc w:val="both"/>
      </w:pPr>
    </w:p>
    <w:p w:rsidR="00D20445" w:rsidRPr="00135C81" w:rsidRDefault="00D20445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20445" w:rsidRPr="00F86F80" w:rsidRDefault="00D20445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D20445" w:rsidRPr="00546320" w:rsidRDefault="00D20445" w:rsidP="00C83E53">
      <w:pPr>
        <w:pStyle w:val="NormalWeb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20445" w:rsidRPr="0034400C" w:rsidRDefault="00D2044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20445" w:rsidRPr="0034400C" w:rsidRDefault="00D2044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20445" w:rsidRPr="0034400C" w:rsidRDefault="00D2044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20445" w:rsidRPr="0034400C" w:rsidRDefault="00D2044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D20445" w:rsidRDefault="00D2044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20445" w:rsidRPr="00546320" w:rsidRDefault="00D2044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20445" w:rsidRDefault="00D2044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20445" w:rsidRPr="00D02E3F" w:rsidRDefault="00D2044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20445" w:rsidRPr="00381659" w:rsidRDefault="00D2044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20445" w:rsidRPr="00381659" w:rsidRDefault="00D2044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20445" w:rsidRPr="00381659" w:rsidRDefault="00D2044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20445" w:rsidRPr="00381659" w:rsidRDefault="00D2044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D20445" w:rsidRPr="00381659" w:rsidRDefault="00D2044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20445" w:rsidRPr="00381659" w:rsidRDefault="00D2044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20445" w:rsidRDefault="00D2044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20445" w:rsidRPr="00856E63" w:rsidRDefault="00D20445" w:rsidP="00C83E5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20445" w:rsidRPr="00535960" w:rsidRDefault="00D2044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20445" w:rsidRPr="00535960" w:rsidRDefault="00D2044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20445" w:rsidRPr="00535960" w:rsidRDefault="00D2044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20445" w:rsidRPr="00D37443" w:rsidRDefault="00D20445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20445" w:rsidRPr="0078783A" w:rsidRDefault="00D2044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20445" w:rsidRPr="0078783A" w:rsidRDefault="00D2044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20445" w:rsidRPr="0078783A" w:rsidRDefault="00D2044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20445" w:rsidRDefault="00D2044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20445" w:rsidRPr="00903EC6" w:rsidRDefault="00D2044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20445" w:rsidRPr="00D92EE1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20445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20445" w:rsidRPr="00FF7570" w:rsidRDefault="00D2044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20445" w:rsidRDefault="00D20445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20445" w:rsidRPr="00FF7570" w:rsidRDefault="00D20445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D20445" w:rsidRPr="00781491" w:rsidRDefault="00D2044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20445" w:rsidRDefault="00D2044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D20445" w:rsidRDefault="00D2044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20445" w:rsidRPr="00781491" w:rsidRDefault="00D2044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2044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D7F"/>
    <w:rsid w:val="002C6220"/>
    <w:rsid w:val="002C76BE"/>
    <w:rsid w:val="002D4FFA"/>
    <w:rsid w:val="002D5194"/>
    <w:rsid w:val="002D5557"/>
    <w:rsid w:val="002D7C0F"/>
    <w:rsid w:val="002E061B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2123</TotalTime>
  <Pages>6</Pages>
  <Words>3190</Words>
  <Characters>18189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50</cp:revision>
  <cp:lastPrinted>2018-03-28T12:01:00Z</cp:lastPrinted>
  <dcterms:created xsi:type="dcterms:W3CDTF">2018-02-09T12:19:00Z</dcterms:created>
  <dcterms:modified xsi:type="dcterms:W3CDTF">2022-03-09T07:26:00Z</dcterms:modified>
</cp:coreProperties>
</file>