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FB4" w:rsidRDefault="00A54FB4" w:rsidP="00867FE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:rsidR="00A54FB4" w:rsidRDefault="00A54FB4" w:rsidP="00867FEA">
      <w:pPr>
        <w:jc w:val="center"/>
        <w:rPr>
          <w:b/>
          <w:bCs/>
          <w:sz w:val="28"/>
          <w:szCs w:val="28"/>
        </w:rPr>
      </w:pPr>
    </w:p>
    <w:p w:rsidR="00A54FB4" w:rsidRDefault="00A54FB4" w:rsidP="00867FEA">
      <w:pPr>
        <w:jc w:val="center"/>
        <w:rPr>
          <w:b/>
          <w:bCs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22.15pt;margin-top:-18.85pt;width:57.7pt;height:59.55pt;z-index:251658240;visibility:visible">
            <v:imagedata r:id="rId6" o:title=""/>
            <w10:wrap type="square"/>
          </v:shape>
        </w:pict>
      </w:r>
    </w:p>
    <w:p w:rsidR="00A54FB4" w:rsidRDefault="00A54FB4" w:rsidP="00867FEA">
      <w:pPr>
        <w:rPr>
          <w:b/>
          <w:bCs/>
          <w:sz w:val="28"/>
          <w:szCs w:val="28"/>
        </w:rPr>
      </w:pPr>
    </w:p>
    <w:p w:rsidR="00A54FB4" w:rsidRDefault="00A54FB4" w:rsidP="00867FEA">
      <w:pPr>
        <w:rPr>
          <w:b/>
          <w:bCs/>
          <w:sz w:val="28"/>
          <w:szCs w:val="28"/>
        </w:rPr>
      </w:pPr>
    </w:p>
    <w:p w:rsidR="00A54FB4" w:rsidRDefault="00A54FB4" w:rsidP="00867FE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A54FB4" w:rsidRDefault="00A54FB4" w:rsidP="00867FE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A54FB4" w:rsidRDefault="00A54FB4" w:rsidP="00867FE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A54FB4" w:rsidRDefault="00A54FB4" w:rsidP="00867FEA">
      <w:pPr>
        <w:rPr>
          <w:b/>
          <w:bCs/>
          <w:sz w:val="28"/>
          <w:szCs w:val="28"/>
          <w:shd w:val="clear" w:color="auto" w:fill="FFFFFF"/>
        </w:rPr>
      </w:pPr>
    </w:p>
    <w:p w:rsidR="00A54FB4" w:rsidRDefault="00A54FB4" w:rsidP="00867FE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A54FB4" w:rsidRDefault="00A54FB4" w:rsidP="00867FEA">
      <w:pPr>
        <w:ind w:right="560"/>
        <w:rPr>
          <w:b/>
          <w:bCs/>
          <w:sz w:val="28"/>
          <w:szCs w:val="28"/>
        </w:rPr>
      </w:pPr>
    </w:p>
    <w:p w:rsidR="00A54FB4" w:rsidRDefault="00A54FB4" w:rsidP="00E1138B">
      <w:pPr>
        <w:tabs>
          <w:tab w:val="left" w:pos="210"/>
          <w:tab w:val="left" w:pos="7770"/>
        </w:tabs>
        <w:ind w:left="180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« 27 » декабря </w:t>
      </w:r>
      <w:smartTag w:uri="urn:schemas-microsoft-com:office:smarttags" w:element="metricconverter">
        <w:smartTagPr>
          <w:attr w:name="ProductID" w:val="2021 г"/>
        </w:smartTagPr>
        <w:r>
          <w:rPr>
            <w:color w:val="000000"/>
            <w:sz w:val="28"/>
            <w:szCs w:val="28"/>
            <w:shd w:val="clear" w:color="auto" w:fill="FFFFFF"/>
          </w:rPr>
          <w:t>2021 г</w:t>
        </w:r>
      </w:smartTag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  <w:t xml:space="preserve"> </w:t>
      </w:r>
      <w:r>
        <w:rPr>
          <w:color w:val="000000"/>
          <w:sz w:val="28"/>
          <w:szCs w:val="28"/>
          <w:shd w:val="clear" w:color="auto" w:fill="FFFFFF"/>
        </w:rPr>
        <w:tab/>
        <w:t xml:space="preserve">              № 28</w:t>
      </w:r>
    </w:p>
    <w:p w:rsidR="00A54FB4" w:rsidRDefault="00A54FB4" w:rsidP="00867FEA">
      <w:pPr>
        <w:shd w:val="clear" w:color="auto" w:fill="FFFFFF"/>
        <w:tabs>
          <w:tab w:val="left" w:pos="989"/>
        </w:tabs>
        <w:rPr>
          <w:sz w:val="28"/>
          <w:szCs w:val="28"/>
        </w:rPr>
      </w:pPr>
    </w:p>
    <w:p w:rsidR="00A54FB4" w:rsidRDefault="00A54FB4" w:rsidP="00867FEA">
      <w:pPr>
        <w:shd w:val="clear" w:color="auto" w:fill="FFFFFF"/>
        <w:tabs>
          <w:tab w:val="left" w:pos="989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р.п. Зубова Поляна</w:t>
      </w:r>
    </w:p>
    <w:p w:rsidR="00A54FB4" w:rsidRDefault="00A54FB4" w:rsidP="00867FEA">
      <w:pPr>
        <w:shd w:val="clear" w:color="auto" w:fill="FFFFFF"/>
        <w:tabs>
          <w:tab w:val="left" w:pos="989"/>
        </w:tabs>
        <w:jc w:val="center"/>
        <w:rPr>
          <w:b/>
          <w:bCs/>
          <w:sz w:val="28"/>
          <w:szCs w:val="28"/>
        </w:rPr>
      </w:pPr>
    </w:p>
    <w:p w:rsidR="00A54FB4" w:rsidRPr="00EA28F7" w:rsidRDefault="00A54FB4" w:rsidP="00057848">
      <w:pPr>
        <w:tabs>
          <w:tab w:val="left" w:pos="-180"/>
          <w:tab w:val="center" w:pos="4407"/>
        </w:tabs>
        <w:ind w:left="180"/>
        <w:jc w:val="both"/>
        <w:rPr>
          <w:b/>
          <w:bCs/>
          <w:sz w:val="26"/>
          <w:szCs w:val="26"/>
        </w:rPr>
      </w:pPr>
      <w:r w:rsidRPr="00EA28F7">
        <w:rPr>
          <w:b/>
          <w:bCs/>
          <w:sz w:val="26"/>
          <w:szCs w:val="26"/>
        </w:rPr>
        <w:t>ОБ УТВЕРЖДЕНИИ ШТАТНОГО РАСПИСАНИЯ АППАРАТА АДМИНИСТРАЦИИ И АППАРАТА СОВЕТА ДЕПУТАТОВ ЗУБОВО-ПОЛЯНСКОГО МУНИЦИПАЛЬНОГО РАЙ</w:t>
      </w:r>
      <w:r>
        <w:rPr>
          <w:b/>
          <w:bCs/>
          <w:sz w:val="26"/>
          <w:szCs w:val="26"/>
        </w:rPr>
        <w:t>ОНА РЕСПУБЛИКИ МОРДОВИЯ НА 2022 ГОД</w:t>
      </w:r>
    </w:p>
    <w:p w:rsidR="00A54FB4" w:rsidRPr="00AD05E0" w:rsidRDefault="00A54FB4" w:rsidP="009803FB">
      <w:pPr>
        <w:tabs>
          <w:tab w:val="left" w:pos="-180"/>
          <w:tab w:val="center" w:pos="4407"/>
        </w:tabs>
        <w:ind w:left="-540"/>
      </w:pPr>
    </w:p>
    <w:p w:rsidR="00A54FB4" w:rsidRPr="007C5830" w:rsidRDefault="00A54FB4" w:rsidP="00E1138B">
      <w:pPr>
        <w:tabs>
          <w:tab w:val="left" w:pos="180"/>
          <w:tab w:val="center" w:pos="4407"/>
        </w:tabs>
        <w:ind w:left="180" w:firstLine="18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В соответствии с пунктом 3 статьи 36 Устава Зубово - Полянского муниципального района Республики Мордовия, </w:t>
      </w:r>
      <w:r w:rsidRPr="007C5830">
        <w:rPr>
          <w:b/>
          <w:bCs/>
          <w:sz w:val="28"/>
          <w:szCs w:val="28"/>
        </w:rPr>
        <w:t xml:space="preserve">Совет депутатов Зубово - Полянского муниципального района </w:t>
      </w:r>
    </w:p>
    <w:p w:rsidR="00A54FB4" w:rsidRDefault="00A54FB4" w:rsidP="009803FB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54FB4" w:rsidRPr="001C3211" w:rsidRDefault="00A54FB4" w:rsidP="00E1138B">
      <w:pPr>
        <w:tabs>
          <w:tab w:val="center" w:pos="4407"/>
        </w:tabs>
        <w:ind w:left="180"/>
        <w:rPr>
          <w:b/>
          <w:bCs/>
          <w:sz w:val="28"/>
          <w:szCs w:val="28"/>
        </w:rPr>
      </w:pPr>
      <w:r w:rsidRPr="001C3211">
        <w:rPr>
          <w:b/>
          <w:bCs/>
          <w:sz w:val="28"/>
          <w:szCs w:val="28"/>
        </w:rPr>
        <w:t xml:space="preserve"> РЕШИЛ:</w:t>
      </w:r>
    </w:p>
    <w:p w:rsidR="00A54FB4" w:rsidRDefault="00A54FB4" w:rsidP="009803FB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</w:p>
    <w:p w:rsidR="00A54FB4" w:rsidRDefault="00A54FB4" w:rsidP="00E1138B">
      <w:pPr>
        <w:tabs>
          <w:tab w:val="left" w:pos="180"/>
          <w:tab w:val="center" w:pos="4407"/>
        </w:tabs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1.Утвердить штатное расписание аппарата администрации и аппарата  совета депутатов Зубово-Полянского муниципального района Республики Мордовия на 2022 год в количестве 64 единицы с месячным фондом заработной платы по должностным окладам в сумме 304370 рублей.</w:t>
      </w:r>
    </w:p>
    <w:p w:rsidR="00A54FB4" w:rsidRDefault="00A54FB4" w:rsidP="009803FB">
      <w:pPr>
        <w:tabs>
          <w:tab w:val="left" w:pos="-180"/>
          <w:tab w:val="center" w:pos="4407"/>
        </w:tabs>
        <w:ind w:left="-540"/>
        <w:jc w:val="both"/>
        <w:rPr>
          <w:sz w:val="28"/>
          <w:szCs w:val="28"/>
        </w:rPr>
      </w:pPr>
    </w:p>
    <w:p w:rsidR="00A54FB4" w:rsidRDefault="00A54FB4" w:rsidP="00E1138B">
      <w:pPr>
        <w:tabs>
          <w:tab w:val="left" w:pos="180"/>
          <w:tab w:val="center" w:pos="4407"/>
        </w:tabs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>2. Признать решения Совета депутатов Зубово-Полянского муниципального района Республики Мордовия от 29 декабря 2020 года №3 «Об утверждении штатного расписания  аппарата администрации Зубово-Полянского муниципального района Республики Мордовия на 2021 год», от 14 октября 2021 года №8  «О внесении изменений в решение совета депутатов Зубово Полянского муниципального района Республики Мордовия от 29 декабря 2020 года №3 «Об утверждении штатного расписания  аппарата администрации Зубово-Полянского муниципального района Республики Мордовия на 2021 год» утратившими силу.</w:t>
      </w:r>
    </w:p>
    <w:p w:rsidR="00A54FB4" w:rsidRPr="005F2257" w:rsidRDefault="00A54FB4" w:rsidP="00E1138B">
      <w:pPr>
        <w:tabs>
          <w:tab w:val="left" w:pos="180"/>
          <w:tab w:val="center" w:pos="4407"/>
        </w:tabs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вступает в силу </w:t>
      </w:r>
      <w:r w:rsidRPr="00E1205F">
        <w:rPr>
          <w:sz w:val="28"/>
          <w:szCs w:val="28"/>
        </w:rPr>
        <w:t xml:space="preserve">с 1 </w:t>
      </w:r>
      <w:r>
        <w:rPr>
          <w:sz w:val="28"/>
          <w:szCs w:val="28"/>
        </w:rPr>
        <w:t>января 2022</w:t>
      </w:r>
      <w:r w:rsidRPr="00E1205F">
        <w:rPr>
          <w:sz w:val="28"/>
          <w:szCs w:val="28"/>
        </w:rPr>
        <w:t xml:space="preserve"> года.</w:t>
      </w:r>
    </w:p>
    <w:p w:rsidR="00A54FB4" w:rsidRDefault="00A54FB4" w:rsidP="009803FB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</w:p>
    <w:p w:rsidR="00A54FB4" w:rsidRPr="00344A5F" w:rsidRDefault="00A54FB4" w:rsidP="00E1138B">
      <w:pPr>
        <w:pStyle w:val="ConsPlusNormal"/>
        <w:spacing w:line="276" w:lineRule="auto"/>
        <w:ind w:left="180"/>
        <w:jc w:val="both"/>
        <w:rPr>
          <w:b/>
          <w:bCs/>
          <w:sz w:val="28"/>
          <w:szCs w:val="28"/>
        </w:rPr>
      </w:pPr>
      <w:r w:rsidRPr="00344A5F">
        <w:rPr>
          <w:b/>
          <w:bCs/>
          <w:sz w:val="28"/>
          <w:szCs w:val="28"/>
        </w:rPr>
        <w:t>Глава Зубово-Полянского</w:t>
      </w:r>
      <w:r w:rsidRPr="00344A5F">
        <w:rPr>
          <w:b/>
          <w:bCs/>
          <w:sz w:val="28"/>
          <w:szCs w:val="28"/>
        </w:rPr>
        <w:tab/>
      </w:r>
      <w:r w:rsidRPr="00344A5F">
        <w:rPr>
          <w:b/>
          <w:bCs/>
          <w:sz w:val="28"/>
          <w:szCs w:val="28"/>
        </w:rPr>
        <w:tab/>
      </w:r>
      <w:r w:rsidRPr="00344A5F">
        <w:rPr>
          <w:b/>
          <w:bCs/>
          <w:sz w:val="28"/>
          <w:szCs w:val="28"/>
        </w:rPr>
        <w:tab/>
        <w:t xml:space="preserve">  Председатель Совета депутатов</w:t>
      </w:r>
    </w:p>
    <w:p w:rsidR="00A54FB4" w:rsidRPr="00344A5F" w:rsidRDefault="00A54FB4" w:rsidP="00E1138B">
      <w:pPr>
        <w:pStyle w:val="ConsPlusNormal"/>
        <w:spacing w:line="276" w:lineRule="auto"/>
        <w:ind w:left="180" w:right="-365"/>
        <w:jc w:val="both"/>
        <w:rPr>
          <w:b/>
          <w:bCs/>
          <w:sz w:val="28"/>
          <w:szCs w:val="28"/>
        </w:rPr>
      </w:pPr>
      <w:r w:rsidRPr="00344A5F">
        <w:rPr>
          <w:b/>
          <w:bCs/>
          <w:sz w:val="28"/>
          <w:szCs w:val="28"/>
        </w:rPr>
        <w:t>муниципального района</w:t>
      </w:r>
      <w:r w:rsidRPr="00344A5F">
        <w:rPr>
          <w:b/>
          <w:bCs/>
          <w:sz w:val="28"/>
          <w:szCs w:val="28"/>
        </w:rPr>
        <w:tab/>
      </w:r>
      <w:r w:rsidRPr="00344A5F">
        <w:rPr>
          <w:b/>
          <w:bCs/>
          <w:sz w:val="28"/>
          <w:szCs w:val="28"/>
        </w:rPr>
        <w:tab/>
      </w:r>
      <w:r w:rsidRPr="00344A5F">
        <w:rPr>
          <w:b/>
          <w:bCs/>
          <w:sz w:val="28"/>
          <w:szCs w:val="28"/>
        </w:rPr>
        <w:tab/>
        <w:t xml:space="preserve">  Зубово-Полянского муниципального</w:t>
      </w:r>
    </w:p>
    <w:p w:rsidR="00A54FB4" w:rsidRPr="00344A5F" w:rsidRDefault="00A54FB4" w:rsidP="00E1138B">
      <w:pPr>
        <w:pStyle w:val="ConsPlusNormal"/>
        <w:spacing w:line="276" w:lineRule="auto"/>
        <w:ind w:left="180" w:right="480"/>
        <w:jc w:val="both"/>
        <w:rPr>
          <w:b/>
          <w:bCs/>
          <w:sz w:val="28"/>
          <w:szCs w:val="28"/>
        </w:rPr>
      </w:pPr>
      <w:r w:rsidRPr="00344A5F">
        <w:rPr>
          <w:b/>
          <w:bCs/>
          <w:sz w:val="28"/>
          <w:szCs w:val="28"/>
        </w:rPr>
        <w:t>Республики Мордовия</w:t>
      </w:r>
      <w:r w:rsidRPr="00344A5F">
        <w:rPr>
          <w:b/>
          <w:bCs/>
          <w:sz w:val="28"/>
          <w:szCs w:val="28"/>
        </w:rPr>
        <w:tab/>
      </w:r>
      <w:r w:rsidRPr="00344A5F">
        <w:rPr>
          <w:b/>
          <w:bCs/>
          <w:sz w:val="28"/>
          <w:szCs w:val="28"/>
        </w:rPr>
        <w:tab/>
      </w:r>
      <w:r w:rsidRPr="00344A5F">
        <w:rPr>
          <w:b/>
          <w:bCs/>
          <w:sz w:val="28"/>
          <w:szCs w:val="28"/>
        </w:rPr>
        <w:tab/>
        <w:t xml:space="preserve">  района Республики Мордовия</w:t>
      </w:r>
    </w:p>
    <w:p w:rsidR="00A54FB4" w:rsidRPr="00344A5F" w:rsidRDefault="00A54FB4" w:rsidP="00305896">
      <w:pPr>
        <w:pStyle w:val="ConsPlusNormal"/>
        <w:spacing w:line="276" w:lineRule="auto"/>
        <w:ind w:left="1416" w:firstLine="708"/>
        <w:jc w:val="both"/>
        <w:rPr>
          <w:b/>
          <w:bCs/>
          <w:sz w:val="28"/>
          <w:szCs w:val="28"/>
        </w:rPr>
      </w:pPr>
    </w:p>
    <w:p w:rsidR="00A54FB4" w:rsidRPr="00344A5F" w:rsidRDefault="00A54FB4" w:rsidP="00305896">
      <w:pPr>
        <w:pStyle w:val="ConsPlusNormal"/>
        <w:spacing w:line="276" w:lineRule="auto"/>
        <w:ind w:left="1416"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В.А.Поршин</w:t>
      </w:r>
      <w:r w:rsidRPr="00344A5F">
        <w:rPr>
          <w:b/>
          <w:bCs/>
          <w:sz w:val="28"/>
          <w:szCs w:val="28"/>
        </w:rPr>
        <w:tab/>
      </w:r>
      <w:r w:rsidRPr="00344A5F">
        <w:rPr>
          <w:b/>
          <w:bCs/>
          <w:sz w:val="28"/>
          <w:szCs w:val="28"/>
        </w:rPr>
        <w:tab/>
      </w:r>
      <w:r w:rsidRPr="00344A5F">
        <w:rPr>
          <w:b/>
          <w:bCs/>
          <w:sz w:val="28"/>
          <w:szCs w:val="28"/>
        </w:rPr>
        <w:tab/>
      </w:r>
      <w:r w:rsidRPr="00344A5F">
        <w:rPr>
          <w:b/>
          <w:bCs/>
          <w:sz w:val="28"/>
          <w:szCs w:val="28"/>
        </w:rPr>
        <w:tab/>
      </w:r>
      <w:r w:rsidRPr="00344A5F">
        <w:rPr>
          <w:b/>
          <w:bCs/>
          <w:sz w:val="28"/>
          <w:szCs w:val="28"/>
        </w:rPr>
        <w:tab/>
      </w:r>
      <w:r w:rsidRPr="00344A5F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А</w:t>
      </w:r>
      <w:r w:rsidRPr="00344A5F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С</w:t>
      </w:r>
      <w:r w:rsidRPr="00344A5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Саломаткин</w:t>
      </w:r>
    </w:p>
    <w:sectPr w:rsidR="00A54FB4" w:rsidRPr="00344A5F" w:rsidSect="00A45B07">
      <w:pgSz w:w="11906" w:h="16838" w:code="9"/>
      <w:pgMar w:top="567" w:right="567" w:bottom="567" w:left="1134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FB4" w:rsidRDefault="00A54FB4" w:rsidP="00305896">
      <w:r>
        <w:separator/>
      </w:r>
    </w:p>
  </w:endnote>
  <w:endnote w:type="continuationSeparator" w:id="0">
    <w:p w:rsidR="00A54FB4" w:rsidRDefault="00A54FB4" w:rsidP="003058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FB4" w:rsidRDefault="00A54FB4" w:rsidP="00305896">
      <w:r>
        <w:separator/>
      </w:r>
    </w:p>
  </w:footnote>
  <w:footnote w:type="continuationSeparator" w:id="0">
    <w:p w:rsidR="00A54FB4" w:rsidRDefault="00A54FB4" w:rsidP="003058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078F"/>
    <w:rsid w:val="00057848"/>
    <w:rsid w:val="00082FD9"/>
    <w:rsid w:val="000A4B4C"/>
    <w:rsid w:val="000C5C12"/>
    <w:rsid w:val="001029C5"/>
    <w:rsid w:val="00177A8A"/>
    <w:rsid w:val="001A25F7"/>
    <w:rsid w:val="001C3211"/>
    <w:rsid w:val="001C73AE"/>
    <w:rsid w:val="001D049C"/>
    <w:rsid w:val="001D3260"/>
    <w:rsid w:val="001F1DD5"/>
    <w:rsid w:val="0020245D"/>
    <w:rsid w:val="0022124C"/>
    <w:rsid w:val="0024032F"/>
    <w:rsid w:val="002636A0"/>
    <w:rsid w:val="00270732"/>
    <w:rsid w:val="002A3BD1"/>
    <w:rsid w:val="002B4D58"/>
    <w:rsid w:val="002D6BB6"/>
    <w:rsid w:val="00302499"/>
    <w:rsid w:val="00305896"/>
    <w:rsid w:val="00321243"/>
    <w:rsid w:val="00332A9D"/>
    <w:rsid w:val="00344A5F"/>
    <w:rsid w:val="003B4363"/>
    <w:rsid w:val="003B5309"/>
    <w:rsid w:val="00401267"/>
    <w:rsid w:val="00417522"/>
    <w:rsid w:val="00440CE1"/>
    <w:rsid w:val="00445AC1"/>
    <w:rsid w:val="00450A42"/>
    <w:rsid w:val="00491497"/>
    <w:rsid w:val="004E026E"/>
    <w:rsid w:val="0052003C"/>
    <w:rsid w:val="0054624B"/>
    <w:rsid w:val="00550A78"/>
    <w:rsid w:val="00592786"/>
    <w:rsid w:val="005F2257"/>
    <w:rsid w:val="00633A14"/>
    <w:rsid w:val="0064083C"/>
    <w:rsid w:val="006B35ED"/>
    <w:rsid w:val="006D0302"/>
    <w:rsid w:val="006F4DB6"/>
    <w:rsid w:val="00702636"/>
    <w:rsid w:val="00710F25"/>
    <w:rsid w:val="00760543"/>
    <w:rsid w:val="00781226"/>
    <w:rsid w:val="007C4888"/>
    <w:rsid w:val="007C5830"/>
    <w:rsid w:val="00802DD2"/>
    <w:rsid w:val="008155E3"/>
    <w:rsid w:val="008409AB"/>
    <w:rsid w:val="00850846"/>
    <w:rsid w:val="00866760"/>
    <w:rsid w:val="00867FEA"/>
    <w:rsid w:val="008E078F"/>
    <w:rsid w:val="0090404F"/>
    <w:rsid w:val="00951081"/>
    <w:rsid w:val="00957968"/>
    <w:rsid w:val="009803FB"/>
    <w:rsid w:val="00A35C7A"/>
    <w:rsid w:val="00A45B07"/>
    <w:rsid w:val="00A54FB4"/>
    <w:rsid w:val="00A6026C"/>
    <w:rsid w:val="00A649D4"/>
    <w:rsid w:val="00A91768"/>
    <w:rsid w:val="00A918C6"/>
    <w:rsid w:val="00AC66FD"/>
    <w:rsid w:val="00AD05E0"/>
    <w:rsid w:val="00AE1E27"/>
    <w:rsid w:val="00AE65D1"/>
    <w:rsid w:val="00B4328C"/>
    <w:rsid w:val="00B75775"/>
    <w:rsid w:val="00BC1407"/>
    <w:rsid w:val="00C02416"/>
    <w:rsid w:val="00C25FC9"/>
    <w:rsid w:val="00C62B71"/>
    <w:rsid w:val="00CC0A22"/>
    <w:rsid w:val="00CE4D95"/>
    <w:rsid w:val="00D07069"/>
    <w:rsid w:val="00D21619"/>
    <w:rsid w:val="00D21A6A"/>
    <w:rsid w:val="00D3044A"/>
    <w:rsid w:val="00D3591D"/>
    <w:rsid w:val="00D60E31"/>
    <w:rsid w:val="00DA2A9B"/>
    <w:rsid w:val="00DB4BD5"/>
    <w:rsid w:val="00DE3943"/>
    <w:rsid w:val="00DF0B17"/>
    <w:rsid w:val="00E01727"/>
    <w:rsid w:val="00E03A21"/>
    <w:rsid w:val="00E1138B"/>
    <w:rsid w:val="00E1205F"/>
    <w:rsid w:val="00E70F4B"/>
    <w:rsid w:val="00E75545"/>
    <w:rsid w:val="00EA28F7"/>
    <w:rsid w:val="00EB77AE"/>
    <w:rsid w:val="00EC543A"/>
    <w:rsid w:val="00EE1406"/>
    <w:rsid w:val="00EF5315"/>
    <w:rsid w:val="00F47A8D"/>
    <w:rsid w:val="00F624CF"/>
    <w:rsid w:val="00F76659"/>
    <w:rsid w:val="00F9566F"/>
    <w:rsid w:val="00F9779C"/>
    <w:rsid w:val="00FC0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78F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Normal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uiPriority w:val="99"/>
    <w:rsid w:val="008E078F"/>
    <w:rPr>
      <w:rFonts w:cs="Times New Roman"/>
    </w:rPr>
  </w:style>
  <w:style w:type="character" w:customStyle="1" w:styleId="a">
    <w:name w:val="Гипертекстовая ссылка"/>
    <w:basedOn w:val="DefaultParagraphFont"/>
    <w:uiPriority w:val="99"/>
    <w:rsid w:val="008E078F"/>
    <w:rPr>
      <w:rFonts w:cs="Times New Roman"/>
      <w:b/>
      <w:bCs/>
      <w:color w:val="auto"/>
    </w:rPr>
  </w:style>
  <w:style w:type="paragraph" w:customStyle="1" w:styleId="western">
    <w:name w:val="western"/>
    <w:basedOn w:val="Normal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/>
      <w:b/>
      <w:sz w:val="20"/>
    </w:rPr>
  </w:style>
  <w:style w:type="paragraph" w:customStyle="1" w:styleId="ConsPlusNormal">
    <w:name w:val="ConsPlusNormal"/>
    <w:uiPriority w:val="99"/>
    <w:rsid w:val="00305896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30589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05896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30589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058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37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37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37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37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337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240</Words>
  <Characters>1368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orgo-1</cp:lastModifiedBy>
  <cp:revision>6</cp:revision>
  <cp:lastPrinted>2021-12-24T08:44:00Z</cp:lastPrinted>
  <dcterms:created xsi:type="dcterms:W3CDTF">2021-12-23T15:14:00Z</dcterms:created>
  <dcterms:modified xsi:type="dcterms:W3CDTF">2022-02-09T06:39:00Z</dcterms:modified>
</cp:coreProperties>
</file>