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ECE" w:rsidRDefault="00C34ECE">
      <w:pPr>
        <w:ind w:firstLine="720"/>
        <w:jc w:val="center"/>
        <w:rPr>
          <w:rFonts w:ascii="Times New Roman" w:hAnsi="Times New Roman"/>
          <w:b/>
          <w:sz w:val="28"/>
        </w:rPr>
      </w:pPr>
      <w:r>
        <w:object w:dxaOrig="1107" w:dyaOrig="1143">
          <v:rect id="rectole0000000000" o:spid="_x0000_i1025" style="width:55.5pt;height:56.25pt" o:ole="" o:preferrelative="t" stroked="f">
            <v:imagedata r:id="rId4" o:title=""/>
          </v:rect>
          <o:OLEObject Type="Embed" ProgID="StaticMetafile" ShapeID="rectole0000000000" DrawAspect="Content" ObjectID="_1705328764" r:id="rId5"/>
        </w:object>
      </w:r>
    </w:p>
    <w:p w:rsidR="00C34ECE" w:rsidRDefault="00C34ECE" w:rsidP="00154622">
      <w:pPr>
        <w:jc w:val="both"/>
        <w:rPr>
          <w:rFonts w:ascii="Times New Roman" w:hAnsi="Times New Roman"/>
          <w:b/>
          <w:sz w:val="28"/>
        </w:rPr>
      </w:pPr>
    </w:p>
    <w:p w:rsidR="00C34ECE" w:rsidRDefault="00C34ECE">
      <w:pPr>
        <w:ind w:firstLine="720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СОВЕТ ДЕПУТАТОВ</w:t>
      </w:r>
    </w:p>
    <w:p w:rsidR="00C34ECE" w:rsidRDefault="00C34ECE">
      <w:pPr>
        <w:ind w:firstLine="720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ЗУБОВО-ПОЛЯНСКОГО МУНИЦИПАЛЬНОГО РАЙОНА</w:t>
      </w:r>
    </w:p>
    <w:p w:rsidR="00C34ECE" w:rsidRDefault="00C34ECE">
      <w:pPr>
        <w:ind w:firstLine="720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РЕСПУБЛИКИ МОРДОВИЯ</w:t>
      </w:r>
    </w:p>
    <w:p w:rsidR="00C34ECE" w:rsidRDefault="00C34ECE">
      <w:pPr>
        <w:ind w:firstLine="720"/>
        <w:jc w:val="center"/>
        <w:rPr>
          <w:rFonts w:ascii="Times New Roman" w:hAnsi="Times New Roman"/>
          <w:b/>
          <w:sz w:val="28"/>
          <w:shd w:val="clear" w:color="auto" w:fill="FFFFFF"/>
        </w:rPr>
      </w:pPr>
    </w:p>
    <w:p w:rsidR="00C34ECE" w:rsidRDefault="00C34ECE">
      <w:pPr>
        <w:ind w:firstLine="720"/>
        <w:jc w:val="center"/>
        <w:rPr>
          <w:rFonts w:ascii="Times New Roman" w:hAnsi="Times New Roman"/>
          <w:b/>
          <w:sz w:val="28"/>
          <w:shd w:val="clear" w:color="auto" w:fill="FFFFFF"/>
        </w:rPr>
      </w:pPr>
    </w:p>
    <w:p w:rsidR="00C34ECE" w:rsidRDefault="00C34ECE" w:rsidP="00FB7860">
      <w:pPr>
        <w:ind w:firstLine="720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 Е Ш Е Н И Е</w:t>
      </w:r>
    </w:p>
    <w:p w:rsidR="00C34ECE" w:rsidRDefault="00C34ECE" w:rsidP="008C1547">
      <w:pPr>
        <w:jc w:val="both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C34ECE" w:rsidRPr="00FB7860" w:rsidRDefault="00C34ECE" w:rsidP="008C1547">
      <w:pPr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 w:rsidRPr="00FB7860">
        <w:rPr>
          <w:rFonts w:ascii="Times New Roman" w:hAnsi="Times New Roman"/>
          <w:color w:val="000000"/>
          <w:sz w:val="28"/>
          <w:shd w:val="clear" w:color="auto" w:fill="FFFFFF"/>
        </w:rPr>
        <w:t xml:space="preserve">от 20 декабря </w:t>
      </w:r>
      <w:smartTag w:uri="urn:schemas-microsoft-com:office:smarttags" w:element="metricconverter">
        <w:smartTagPr>
          <w:attr w:name="ProductID" w:val="2022 г"/>
        </w:smartTagPr>
        <w:r w:rsidRPr="00FB7860">
          <w:rPr>
            <w:rFonts w:ascii="Times New Roman" w:hAnsi="Times New Roman"/>
            <w:color w:val="000000"/>
            <w:sz w:val="28"/>
            <w:shd w:val="clear" w:color="auto" w:fill="FFFFFF"/>
          </w:rPr>
          <w:t>2022 г</w:t>
        </w:r>
      </w:smartTag>
      <w:r w:rsidRPr="00FB7860">
        <w:rPr>
          <w:rFonts w:ascii="Times New Roman" w:hAnsi="Times New Roman"/>
          <w:color w:val="000000"/>
          <w:sz w:val="28"/>
          <w:shd w:val="clear" w:color="auto" w:fill="FFFFFF"/>
        </w:rPr>
        <w:t xml:space="preserve">.                                                                          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         </w:t>
      </w:r>
      <w:r w:rsidRPr="00FB7860">
        <w:rPr>
          <w:rFonts w:ascii="Times New Roman" w:hAnsi="Times New Roman"/>
          <w:color w:val="000000"/>
          <w:sz w:val="28"/>
          <w:shd w:val="clear" w:color="auto" w:fill="FFFFFF"/>
        </w:rPr>
        <w:t xml:space="preserve">  № 40</w:t>
      </w:r>
    </w:p>
    <w:p w:rsidR="00C34ECE" w:rsidRDefault="00C34ECE" w:rsidP="008C1547">
      <w:pPr>
        <w:jc w:val="both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C34ECE" w:rsidRPr="00FB7860" w:rsidRDefault="00C34ECE" w:rsidP="008C1547">
      <w:pPr>
        <w:jc w:val="both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 w:rsidRPr="00DF7178">
        <w:rPr>
          <w:rFonts w:ascii="Times New Roman" w:hAnsi="Times New Roman"/>
          <w:b/>
          <w:sz w:val="24"/>
          <w:szCs w:val="24"/>
        </w:rPr>
        <w:t>ОБ УТВЕРЖДЕНИИ ПОЛОЖЕНИЯ ОБ УДОСТОВЕРЕНИЯХ ЛИЦ, ЗАМЕЩАЮЩИХ МУНИЦИПАЛЬНЫЕ ДОЛЖНОСТИ И ДОЛЖНОСТИ МУНИЦИПАЛЬНОЙ СЛУЖБЫ ЗУБОВО-ПОЛЯНСКОГО МУНИЦИПАЛЬНОГО РАЙОНА РЕСПУБЛИКИ МОРДОВИЯ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jc w:val="both"/>
        <w:rPr>
          <w:rFonts w:ascii="Times New Roman" w:hAnsi="Times New Roman"/>
          <w:b/>
          <w:color w:val="26282F"/>
          <w:sz w:val="28"/>
        </w:rPr>
      </w:pPr>
      <w:r>
        <w:rPr>
          <w:rFonts w:ascii="Times New Roman" w:hAnsi="Times New Roman"/>
          <w:color w:val="26282F"/>
          <w:sz w:val="28"/>
        </w:rPr>
        <w:t xml:space="preserve">         В целях исполнения </w:t>
      </w:r>
      <w:r w:rsidRPr="00BE7FEA">
        <w:rPr>
          <w:rFonts w:ascii="Times New Roman" w:hAnsi="Times New Roman"/>
          <w:color w:val="26282F"/>
          <w:sz w:val="28"/>
        </w:rPr>
        <w:t xml:space="preserve">положений </w:t>
      </w:r>
      <w:r w:rsidRPr="00BE7FEA">
        <w:rPr>
          <w:rFonts w:ascii="Times New Roman" w:hAnsi="Times New Roman"/>
          <w:sz w:val="28"/>
        </w:rPr>
        <w:t>Федерального закона</w:t>
      </w:r>
      <w:r w:rsidRPr="00BE7FEA">
        <w:rPr>
          <w:rFonts w:ascii="Times New Roman" w:hAnsi="Times New Roman"/>
          <w:color w:val="26282F"/>
          <w:sz w:val="28"/>
        </w:rPr>
        <w:t xml:space="preserve"> от 2 марта </w:t>
      </w:r>
      <w:smartTag w:uri="urn:schemas-microsoft-com:office:smarttags" w:element="metricconverter">
        <w:smartTagPr>
          <w:attr w:name="ProductID" w:val="2022 г"/>
        </w:smartTagPr>
        <w:r w:rsidRPr="00BE7FEA">
          <w:rPr>
            <w:rFonts w:ascii="Times New Roman" w:hAnsi="Times New Roman"/>
            <w:color w:val="26282F"/>
            <w:sz w:val="28"/>
          </w:rPr>
          <w:t>2007 г</w:t>
        </w:r>
      </w:smartTag>
      <w:r w:rsidRPr="00BE7FEA">
        <w:rPr>
          <w:rFonts w:ascii="Times New Roman" w:hAnsi="Times New Roman"/>
          <w:color w:val="26282F"/>
          <w:sz w:val="28"/>
        </w:rPr>
        <w:t xml:space="preserve">. № 25-ФЗ «О муниципальной службе в Российской Федерации», руководствуясь </w:t>
      </w:r>
      <w:r w:rsidRPr="00BE7FEA">
        <w:rPr>
          <w:rFonts w:ascii="Times New Roman" w:hAnsi="Times New Roman"/>
          <w:sz w:val="28"/>
        </w:rPr>
        <w:t>Федеральным законом</w:t>
      </w:r>
      <w:r w:rsidRPr="00BE7FEA">
        <w:rPr>
          <w:rFonts w:ascii="Times New Roman" w:hAnsi="Times New Roman"/>
          <w:color w:val="26282F"/>
          <w:sz w:val="28"/>
        </w:rPr>
        <w:t xml:space="preserve"> от 6 октября </w:t>
      </w:r>
      <w:smartTag w:uri="urn:schemas-microsoft-com:office:smarttags" w:element="metricconverter">
        <w:smartTagPr>
          <w:attr w:name="ProductID" w:val="2022 г"/>
        </w:smartTagPr>
        <w:r w:rsidRPr="00BE7FEA">
          <w:rPr>
            <w:rFonts w:ascii="Times New Roman" w:hAnsi="Times New Roman"/>
            <w:color w:val="26282F"/>
            <w:sz w:val="28"/>
          </w:rPr>
          <w:t>2003 г</w:t>
        </w:r>
      </w:smartTag>
      <w:r w:rsidRPr="00BE7FEA">
        <w:rPr>
          <w:rFonts w:ascii="Times New Roman" w:hAnsi="Times New Roman"/>
          <w:color w:val="26282F"/>
          <w:sz w:val="28"/>
        </w:rPr>
        <w:t xml:space="preserve">. № 131-ФЗ «Об общих принципах организации местного самоуправления в Российской Федерации», </w:t>
      </w:r>
      <w:r w:rsidRPr="00BE7FEA">
        <w:rPr>
          <w:rFonts w:ascii="Times New Roman" w:hAnsi="Times New Roman"/>
          <w:sz w:val="28"/>
        </w:rPr>
        <w:t>Уставом</w:t>
      </w:r>
      <w:r w:rsidRPr="00BE7FEA">
        <w:rPr>
          <w:rFonts w:ascii="Times New Roman" w:hAnsi="Times New Roman"/>
          <w:color w:val="26282F"/>
          <w:sz w:val="28"/>
        </w:rPr>
        <w:t xml:space="preserve"> </w:t>
      </w:r>
      <w:r w:rsidRPr="00BE7FEA">
        <w:rPr>
          <w:rFonts w:ascii="Times New Roman" w:hAnsi="Times New Roman"/>
          <w:sz w:val="28"/>
        </w:rPr>
        <w:t xml:space="preserve">Зубово-Полянского муниципального района Республики Мордовия </w:t>
      </w:r>
      <w:r w:rsidRPr="00BE7FEA">
        <w:rPr>
          <w:rFonts w:ascii="Times New Roman" w:hAnsi="Times New Roman"/>
          <w:b/>
          <w:color w:val="26282F"/>
          <w:sz w:val="28"/>
        </w:rPr>
        <w:t xml:space="preserve">Совет депутатов </w:t>
      </w:r>
      <w:r w:rsidRPr="00BE7FEA">
        <w:rPr>
          <w:rFonts w:ascii="Times New Roman" w:hAnsi="Times New Roman"/>
          <w:b/>
          <w:sz w:val="28"/>
        </w:rPr>
        <w:t>Зубово-Полянского муниципального района Республики Мордовия</w:t>
      </w:r>
      <w:r w:rsidRPr="00BE7FEA">
        <w:rPr>
          <w:rFonts w:ascii="Times New Roman" w:hAnsi="Times New Roman"/>
          <w:b/>
          <w:color w:val="26282F"/>
          <w:sz w:val="28"/>
        </w:rPr>
        <w:t xml:space="preserve">  </w:t>
      </w:r>
    </w:p>
    <w:p w:rsidR="00C34ECE" w:rsidRDefault="00C34ECE">
      <w:pPr>
        <w:jc w:val="both"/>
        <w:rPr>
          <w:rFonts w:ascii="Times New Roman" w:hAnsi="Times New Roman"/>
          <w:b/>
          <w:color w:val="26282F"/>
          <w:sz w:val="28"/>
        </w:rPr>
      </w:pPr>
    </w:p>
    <w:p w:rsidR="00C34ECE" w:rsidRPr="00BE7FEA" w:rsidRDefault="00C34ECE">
      <w:pPr>
        <w:jc w:val="both"/>
        <w:rPr>
          <w:rFonts w:ascii="Times New Roman" w:hAnsi="Times New Roman"/>
          <w:b/>
          <w:sz w:val="28"/>
        </w:rPr>
      </w:pPr>
      <w:r w:rsidRPr="00BE7FEA">
        <w:rPr>
          <w:rFonts w:ascii="Times New Roman" w:hAnsi="Times New Roman"/>
          <w:b/>
          <w:sz w:val="28"/>
        </w:rPr>
        <w:t>РЕШИЛ:</w:t>
      </w:r>
    </w:p>
    <w:p w:rsidR="00C34ECE" w:rsidRDefault="00C34ECE">
      <w:pPr>
        <w:jc w:val="both"/>
        <w:rPr>
          <w:rFonts w:ascii="Times New Roman" w:hAnsi="Times New Roman"/>
          <w:color w:val="26282F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прилагаемое Положение об удостоверениях лиц, замещающих муниципальные должности и должности муниципальной службы Зубово-Полянского муниципального района Республики Мордовия.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прилагаемый единый образец бланка удостоверения лица, замещающего муниципальную должность и должность муниципальной службы Зубово-Полянского муниципального района Республики Мордовия 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Установить, что настоящее решение вступает в силу со дня подписания.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 w:rsidP="00943C12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Глава Зубово-Полянского                  Председатель Совета депутатов</w:t>
      </w:r>
    </w:p>
    <w:p w:rsidR="00C34ECE" w:rsidRDefault="00C34ECE" w:rsidP="00943C12">
      <w:pPr>
        <w:pStyle w:val="ConsPlusNormal"/>
        <w:ind w:left="-540" w:right="-365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муниципального района                     Зубово-Полянского муниципального района</w:t>
      </w:r>
    </w:p>
    <w:p w:rsidR="00C34ECE" w:rsidRDefault="00C34ECE" w:rsidP="00943C12">
      <w:pPr>
        <w:pStyle w:val="ConsPlusNormal"/>
        <w:ind w:left="-540" w:right="48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Республики Мордовия                         Республики Мордовия</w:t>
      </w:r>
    </w:p>
    <w:p w:rsidR="00C34ECE" w:rsidRDefault="00C34ECE" w:rsidP="00943C12">
      <w:pPr>
        <w:pStyle w:val="ConsPlusNormal"/>
        <w:ind w:left="-540" w:right="48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                     </w:t>
      </w:r>
    </w:p>
    <w:p w:rsidR="00C34ECE" w:rsidRDefault="00C34ECE" w:rsidP="00943C12">
      <w:pPr>
        <w:pStyle w:val="ConsPlusNormal"/>
        <w:ind w:left="-540" w:right="48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                          В.А. Поршин                                                     А.С. Саломаткин</w:t>
      </w:r>
    </w:p>
    <w:p w:rsidR="00C34ECE" w:rsidRDefault="00C34ECE" w:rsidP="00BE7FEA">
      <w:pPr>
        <w:ind w:firstLine="698"/>
        <w:rPr>
          <w:rFonts w:ascii="Times New Roman" w:hAnsi="Times New Roman"/>
          <w:b/>
          <w:sz w:val="28"/>
        </w:rPr>
      </w:pPr>
    </w:p>
    <w:p w:rsidR="00C34ECE" w:rsidRPr="00943C12" w:rsidRDefault="00C34ECE">
      <w:pPr>
        <w:ind w:firstLine="698"/>
        <w:jc w:val="right"/>
        <w:rPr>
          <w:rFonts w:ascii="Times New Roman" w:hAnsi="Times New Roman"/>
          <w:sz w:val="24"/>
          <w:szCs w:val="24"/>
        </w:rPr>
      </w:pPr>
      <w:r w:rsidRPr="00943C12">
        <w:rPr>
          <w:rFonts w:ascii="Times New Roman" w:hAnsi="Times New Roman"/>
          <w:sz w:val="24"/>
          <w:szCs w:val="24"/>
        </w:rPr>
        <w:t>Приложение 1</w:t>
      </w:r>
      <w:r w:rsidRPr="00943C12">
        <w:rPr>
          <w:rFonts w:ascii="Times New Roman" w:hAnsi="Times New Roman"/>
          <w:sz w:val="24"/>
          <w:szCs w:val="24"/>
        </w:rPr>
        <w:br/>
        <w:t>к решению Совета депутатов</w:t>
      </w:r>
      <w:r w:rsidRPr="00943C12">
        <w:rPr>
          <w:rFonts w:ascii="Times New Roman" w:hAnsi="Times New Roman"/>
          <w:sz w:val="24"/>
          <w:szCs w:val="24"/>
        </w:rPr>
        <w:br/>
        <w:t xml:space="preserve">Зубово-Полянского муниципального района </w:t>
      </w:r>
    </w:p>
    <w:p w:rsidR="00C34ECE" w:rsidRPr="00943C12" w:rsidRDefault="00C34ECE">
      <w:pPr>
        <w:ind w:firstLine="698"/>
        <w:jc w:val="right"/>
        <w:rPr>
          <w:rFonts w:ascii="Times New Roman" w:hAnsi="Times New Roman"/>
          <w:sz w:val="24"/>
          <w:szCs w:val="24"/>
        </w:rPr>
      </w:pPr>
      <w:r w:rsidRPr="00943C12">
        <w:rPr>
          <w:rFonts w:ascii="Times New Roman" w:hAnsi="Times New Roman"/>
          <w:sz w:val="24"/>
          <w:szCs w:val="24"/>
        </w:rPr>
        <w:t xml:space="preserve">Республики Мордовия </w:t>
      </w:r>
    </w:p>
    <w:p w:rsidR="00C34ECE" w:rsidRPr="00943C12" w:rsidRDefault="00C34ECE" w:rsidP="00F24508">
      <w:pPr>
        <w:ind w:firstLine="69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r w:rsidRPr="00943C12">
        <w:rPr>
          <w:rFonts w:ascii="Times New Roman" w:hAnsi="Times New Roman"/>
          <w:sz w:val="24"/>
          <w:szCs w:val="24"/>
        </w:rPr>
        <w:t xml:space="preserve">от 20 января </w:t>
      </w:r>
      <w:smartTag w:uri="urn:schemas-microsoft-com:office:smarttags" w:element="metricconverter">
        <w:smartTagPr>
          <w:attr w:name="ProductID" w:val="2022 г"/>
        </w:smartTagPr>
        <w:r w:rsidRPr="00943C12">
          <w:rPr>
            <w:rFonts w:ascii="Times New Roman" w:hAnsi="Times New Roman"/>
            <w:sz w:val="24"/>
            <w:szCs w:val="24"/>
          </w:rPr>
          <w:t>2022 г</w:t>
        </w:r>
      </w:smartTag>
      <w:r w:rsidRPr="00943C12">
        <w:rPr>
          <w:rFonts w:ascii="Times New Roman" w:hAnsi="Times New Roman"/>
          <w:sz w:val="24"/>
          <w:szCs w:val="24"/>
        </w:rPr>
        <w:t>. №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Положение</w:t>
      </w:r>
      <w:r>
        <w:rPr>
          <w:rFonts w:ascii="Times New Roman" w:hAnsi="Times New Roman"/>
          <w:b/>
          <w:sz w:val="28"/>
        </w:rPr>
        <w:br/>
        <w:t>об удостоверениях лиц, замещающих муниципальные должности и должности муниципальной службы Зубово-Полянского муниципального района Республики Мордовия</w:t>
      </w:r>
    </w:p>
    <w:p w:rsidR="00C34ECE" w:rsidRDefault="00C34ECE">
      <w:pPr>
        <w:ind w:firstLine="720"/>
        <w:jc w:val="both"/>
        <w:rPr>
          <w:rFonts w:ascii="Times New Roman" w:hAnsi="Times New Roman"/>
          <w:b/>
          <w:sz w:val="28"/>
        </w:rPr>
      </w:pP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I. Общие положения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Положение об удостоверениях лиц, замещающих муниципальные должности и должности муниципальной службы (далее – Положение), устанавливает порядок оформления и выдачи служебных удостоверений 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Учет, хранение бланков служебных удостоверений, их оформление, выдача, изъятие и уничтожение организуется руководителем кадровой службы администрации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 в установленном для документов строгой отчетности порядке.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Служебное удостоверение служащего является официальным документом, подтверждающим его статус и полномочия.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При увольнении со службы в связи с выходом на пенсию, служащий считается находящимся в отставке, и служебное удостоверение остается у него на хранении.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 прекращения полномочий служащего по иным основаниям удостоверение передается в администрацию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 для уничтожения.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II. Порядок оформления служебного удостоверения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Оформление служебного удостоверения осуществляется руководителем кадровой службы администрации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sz w:val="28"/>
        </w:rPr>
        <w:t xml:space="preserve">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C34ECE" w:rsidRDefault="00C34ECE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6. Служебное удостоверение Главы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подписывается Председателем Совета депутатов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>.</w:t>
      </w:r>
    </w:p>
    <w:p w:rsidR="00C34ECE" w:rsidRDefault="00C34ECE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Служебные удостоверения муниципальных служащих администрации 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подписываются Главой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>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Служебные удостоверения вручаются служащим не позднее чем через 10 дней после их подписания уполномоченными на то лицами.</w:t>
      </w:r>
    </w:p>
    <w:p w:rsidR="00C34ECE" w:rsidRDefault="00C34ECE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8. Расходы, связанные с выдачей удостоверений служащих, производятся за счет сметы администрации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>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III. Порядок замены удостоверения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Заявление об утрате удостоверения муниципальным служащим либо об изменении данных, внесенных в удостоверение, подается Главе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Мордовия.</w:t>
      </w:r>
    </w:p>
    <w:p w:rsidR="00C34ECE" w:rsidRDefault="00C34ECE">
      <w:pPr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Заявление об утрате удостоверения Главой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либо об изменении данных, внесенных в удостоверение, подается Председателю Совета депутатов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>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Руководитель кадровой службы администрации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Дубликат удостоверения служащего или новое удостоверение служащего выдается служащему в порядке, установленном пунктом 7 настоящего Положения.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пункте 8 Положения.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Уничтожение служебных удостоверений производится администрацией Зубово-Полянского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муниципального района Республики Мордовия  муниципального района и оформляется протоколом.</w:t>
      </w:r>
    </w:p>
    <w:p w:rsidR="00C34ECE" w:rsidRDefault="00C34ECE" w:rsidP="00FF5A2D">
      <w:pPr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698"/>
        <w:jc w:val="right"/>
        <w:rPr>
          <w:rFonts w:ascii="Times New Roman" w:hAnsi="Times New Roman"/>
          <w:sz w:val="28"/>
        </w:rPr>
      </w:pPr>
    </w:p>
    <w:p w:rsidR="00C34ECE" w:rsidRPr="00A25BC0" w:rsidRDefault="00C34ECE">
      <w:pPr>
        <w:ind w:firstLine="698"/>
        <w:jc w:val="right"/>
        <w:rPr>
          <w:rFonts w:ascii="Times New Roman" w:hAnsi="Times New Roman"/>
          <w:sz w:val="24"/>
          <w:szCs w:val="24"/>
        </w:rPr>
      </w:pPr>
      <w:r w:rsidRPr="00A25BC0">
        <w:rPr>
          <w:rFonts w:ascii="Times New Roman" w:hAnsi="Times New Roman"/>
          <w:sz w:val="24"/>
          <w:szCs w:val="24"/>
        </w:rPr>
        <w:t>Приложение 2</w:t>
      </w:r>
    </w:p>
    <w:p w:rsidR="00C34ECE" w:rsidRDefault="00C34ECE">
      <w:pPr>
        <w:ind w:firstLine="698"/>
        <w:jc w:val="right"/>
        <w:rPr>
          <w:rFonts w:ascii="Times New Roman" w:hAnsi="Times New Roman"/>
          <w:sz w:val="24"/>
          <w:szCs w:val="24"/>
        </w:rPr>
      </w:pPr>
      <w:r w:rsidRPr="00A25BC0">
        <w:rPr>
          <w:rFonts w:ascii="Times New Roman" w:hAnsi="Times New Roman"/>
          <w:sz w:val="24"/>
          <w:szCs w:val="24"/>
        </w:rPr>
        <w:t>к решению Совета депутатов</w:t>
      </w:r>
      <w:r w:rsidRPr="00A25BC0">
        <w:rPr>
          <w:rFonts w:ascii="Times New Roman" w:hAnsi="Times New Roman"/>
          <w:sz w:val="24"/>
          <w:szCs w:val="24"/>
        </w:rPr>
        <w:br/>
        <w:t>Зубово-П</w:t>
      </w:r>
      <w:r>
        <w:rPr>
          <w:rFonts w:ascii="Times New Roman" w:hAnsi="Times New Roman"/>
          <w:sz w:val="24"/>
          <w:szCs w:val="24"/>
        </w:rPr>
        <w:t>олянского муниципального района</w:t>
      </w:r>
    </w:p>
    <w:p w:rsidR="00C34ECE" w:rsidRPr="00A25BC0" w:rsidRDefault="00C34ECE">
      <w:pPr>
        <w:ind w:firstLine="69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C34ECE" w:rsidRPr="00A25BC0" w:rsidRDefault="00C34ECE" w:rsidP="00F24508">
      <w:pPr>
        <w:ind w:firstLine="69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Pr="00A25BC0">
        <w:rPr>
          <w:rFonts w:ascii="Times New Roman" w:hAnsi="Times New Roman"/>
          <w:sz w:val="24"/>
          <w:szCs w:val="24"/>
        </w:rPr>
        <w:t xml:space="preserve">от 20 января </w:t>
      </w:r>
      <w:smartTag w:uri="urn:schemas-microsoft-com:office:smarttags" w:element="metricconverter">
        <w:smartTagPr>
          <w:attr w:name="ProductID" w:val="2022 г"/>
        </w:smartTagPr>
        <w:r w:rsidRPr="00A25BC0">
          <w:rPr>
            <w:rFonts w:ascii="Times New Roman" w:hAnsi="Times New Roman"/>
            <w:sz w:val="24"/>
            <w:szCs w:val="24"/>
          </w:rPr>
          <w:t>2022 г</w:t>
        </w:r>
      </w:smartTag>
      <w:r w:rsidRPr="00A25BC0">
        <w:rPr>
          <w:rFonts w:ascii="Times New Roman" w:hAnsi="Times New Roman"/>
          <w:sz w:val="24"/>
          <w:szCs w:val="24"/>
        </w:rPr>
        <w:t>. №</w:t>
      </w:r>
      <w:r w:rsidRPr="00A25BC0">
        <w:rPr>
          <w:rFonts w:ascii="Times New Roman" w:hAnsi="Times New Roman"/>
          <w:b/>
          <w:sz w:val="24"/>
          <w:szCs w:val="24"/>
        </w:rPr>
        <w:t xml:space="preserve"> 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Единый образец бланка</w:t>
      </w:r>
      <w:r>
        <w:rPr>
          <w:rFonts w:ascii="Times New Roman" w:hAnsi="Times New Roman"/>
          <w:b/>
          <w:sz w:val="28"/>
        </w:rPr>
        <w:br/>
        <w:t xml:space="preserve">удостоверения лица, замещающего муниципальную должность </w:t>
      </w:r>
    </w:p>
    <w:p w:rsidR="00C34ECE" w:rsidRDefault="00C34EC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 должность муниципальной службы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Удостоверение</w:t>
      </w:r>
      <w:r>
        <w:rPr>
          <w:rFonts w:ascii="Times New Roman" w:hAnsi="Times New Roman"/>
          <w:b/>
          <w:sz w:val="28"/>
        </w:rPr>
        <w:t xml:space="preserve"> №</w:t>
      </w:r>
      <w:r>
        <w:rPr>
          <w:rFonts w:ascii="Times New Roman" w:hAnsi="Times New Roman"/>
          <w:sz w:val="28"/>
        </w:rPr>
        <w:t xml:space="preserve"> __</w:t>
      </w:r>
    </w:p>
    <w:p w:rsidR="00C34ECE" w:rsidRDefault="00C34ECE">
      <w:pPr>
        <w:ind w:firstLine="720"/>
        <w:jc w:val="both"/>
        <w:rPr>
          <w:rFonts w:ascii="Arial" w:hAnsi="Arial" w:cs="Arial"/>
          <w:sz w:val="24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2997"/>
        <w:gridCol w:w="6582"/>
      </w:tblGrid>
      <w:tr w:rsidR="00C34ECE" w:rsidRPr="00670EC5">
        <w:trPr>
          <w:trHeight w:val="1879"/>
        </w:trPr>
        <w:tc>
          <w:tcPr>
            <w:tcW w:w="3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4ECE" w:rsidRDefault="00C34ECE">
            <w:pPr>
              <w:ind w:firstLine="720"/>
              <w:jc w:val="both"/>
              <w:rPr>
                <w:rFonts w:ascii="Arial" w:hAnsi="Arial" w:cs="Arial"/>
                <w:sz w:val="24"/>
              </w:rPr>
            </w:pPr>
          </w:p>
          <w:tbl>
            <w:tblPr>
              <w:tblW w:w="0" w:type="auto"/>
              <w:tblInd w:w="756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1440"/>
            </w:tblGrid>
            <w:tr w:rsidR="00C34ECE" w:rsidRPr="00670EC5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C34ECE" w:rsidRDefault="00C34ECE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  <w:p w:rsidR="00C34ECE" w:rsidRDefault="00C34ECE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Место</w:t>
                  </w:r>
                </w:p>
                <w:p w:rsidR="00C34ECE" w:rsidRPr="00670EC5" w:rsidRDefault="00C34ECE">
                  <w:pPr>
                    <w:jc w:val="center"/>
                  </w:pPr>
                  <w:r>
                    <w:rPr>
                      <w:rFonts w:ascii="Times New Roman" w:hAnsi="Times New Roman"/>
                      <w:sz w:val="24"/>
                    </w:rPr>
                    <w:t>для фото</w:t>
                  </w:r>
                </w:p>
              </w:tc>
            </w:tr>
          </w:tbl>
          <w:p w:rsidR="00C34ECE" w:rsidRPr="00670EC5" w:rsidRDefault="00C34ECE"/>
        </w:tc>
        <w:tc>
          <w:tcPr>
            <w:tcW w:w="6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4ECE" w:rsidRDefault="00C34ECE">
            <w:pPr>
              <w:rPr>
                <w:rFonts w:ascii="Times New Roman" w:hAnsi="Times New Roman"/>
                <w:sz w:val="28"/>
              </w:rPr>
            </w:pPr>
          </w:p>
          <w:p w:rsidR="00C34ECE" w:rsidRDefault="00C34ECE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 ___________________________</w:t>
            </w:r>
          </w:p>
          <w:p w:rsidR="00C34ECE" w:rsidRDefault="00C34ECE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Имя _______________________________</w:t>
            </w:r>
          </w:p>
          <w:p w:rsidR="00C34ECE" w:rsidRDefault="00C34ECE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Отчество ___________________________</w:t>
            </w:r>
          </w:p>
          <w:p w:rsidR="00C34ECE" w:rsidRDefault="00C34ECE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Должность _________________________</w:t>
            </w:r>
          </w:p>
          <w:p w:rsidR="00C34ECE" w:rsidRPr="00670EC5" w:rsidRDefault="00C34ECE"/>
        </w:tc>
      </w:tr>
    </w:tbl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_______________</w:t>
      </w:r>
    </w:p>
    <w:p w:rsidR="00C34ECE" w:rsidRDefault="00C34EC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муниципального района         ____________  _________________</w:t>
      </w:r>
    </w:p>
    <w:p w:rsidR="00C34ECE" w:rsidRDefault="00C34EC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(подпись)               (ФИО)</w:t>
      </w:r>
    </w:p>
    <w:p w:rsidR="00C34ECE" w:rsidRDefault="00C34EC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 выдачи «___» _________ 20__ г.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Описание удостоверения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C34ECE" w:rsidRDefault="00C34ECE">
      <w:pPr>
        <w:ind w:firstLine="7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Данные сведения заверяются подписью и печатью Главы Зубово-Полянского муниципального района Республики Мордовия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– в удостоверении Главы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Зубово-Полянского муниципального района Республики Мордовия.</w:t>
      </w:r>
      <w:r>
        <w:rPr>
          <w:rFonts w:ascii="Times New Roman" w:hAnsi="Times New Roman"/>
          <w:b/>
          <w:sz w:val="24"/>
        </w:rPr>
        <w:t xml:space="preserve"> 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Фотография владельца удостоверения заверяется печатью Главы Зубово-Полянского муниципального района Республики Мордовия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(городского округа) – в удостоверении Главы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4"/>
        </w:rPr>
        <w:t xml:space="preserve">Зубово-Полянского муниципального района Республики Мордовия. Цвет оттиска печати должен быть синим. 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C34ECE" w:rsidRDefault="00C34ECE">
      <w:pPr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Удостоверение, не соответствующее описанию, а также с исправлениями, является недействительным.</w:t>
      </w:r>
    </w:p>
    <w:p w:rsidR="00C34ECE" w:rsidRDefault="00C34ECE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sectPr w:rsidR="00C34ECE" w:rsidSect="00073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GPMinchoL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74B1"/>
    <w:rsid w:val="00073DEE"/>
    <w:rsid w:val="00154622"/>
    <w:rsid w:val="00394EA3"/>
    <w:rsid w:val="00403E41"/>
    <w:rsid w:val="00420F01"/>
    <w:rsid w:val="00622B83"/>
    <w:rsid w:val="00624EFC"/>
    <w:rsid w:val="00670EC5"/>
    <w:rsid w:val="00706945"/>
    <w:rsid w:val="007856FF"/>
    <w:rsid w:val="008C1547"/>
    <w:rsid w:val="00943C12"/>
    <w:rsid w:val="00A25BC0"/>
    <w:rsid w:val="00A274B1"/>
    <w:rsid w:val="00AE1157"/>
    <w:rsid w:val="00BC1FB7"/>
    <w:rsid w:val="00BC3F38"/>
    <w:rsid w:val="00BE7FEA"/>
    <w:rsid w:val="00C34ECE"/>
    <w:rsid w:val="00DF7178"/>
    <w:rsid w:val="00E900A7"/>
    <w:rsid w:val="00E93592"/>
    <w:rsid w:val="00F0202F"/>
    <w:rsid w:val="00F24508"/>
    <w:rsid w:val="00F35A8E"/>
    <w:rsid w:val="00F613F3"/>
    <w:rsid w:val="00F63F56"/>
    <w:rsid w:val="00F77A56"/>
    <w:rsid w:val="00F96681"/>
    <w:rsid w:val="00FB7860"/>
    <w:rsid w:val="00FF5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592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43C12"/>
    <w:pPr>
      <w:widowControl w:val="0"/>
      <w:autoSpaceDE w:val="0"/>
      <w:autoSpaceDN w:val="0"/>
    </w:pPr>
    <w:rPr>
      <w:rFonts w:ascii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5</Pages>
  <Words>1348</Words>
  <Characters>7684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orgo-1</cp:lastModifiedBy>
  <cp:revision>10</cp:revision>
  <dcterms:created xsi:type="dcterms:W3CDTF">2022-01-14T07:23:00Z</dcterms:created>
  <dcterms:modified xsi:type="dcterms:W3CDTF">2022-02-02T14:40:00Z</dcterms:modified>
</cp:coreProperties>
</file>