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D2" w:rsidRDefault="005F18D2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5F18D2" w:rsidRPr="005E4551" w:rsidRDefault="005F18D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0102001:9277, 13:08:0102001:9281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5F18D2" w:rsidRPr="00BA2BC7" w:rsidTr="006146B2">
        <w:trPr>
          <w:trHeight w:val="333"/>
        </w:trPr>
        <w:tc>
          <w:tcPr>
            <w:tcW w:w="9923" w:type="dxa"/>
            <w:gridSpan w:val="2"/>
          </w:tcPr>
          <w:p w:rsidR="005F18D2" w:rsidRPr="00BA2BC7" w:rsidRDefault="005F18D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5F18D2" w:rsidRPr="00AC7C72" w:rsidRDefault="005F18D2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5F18D2" w:rsidRPr="00BA2BC7" w:rsidRDefault="005F18D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F18D2" w:rsidRPr="008A49DD" w:rsidRDefault="005F18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5F18D2" w:rsidRPr="008A49DD" w:rsidRDefault="005F18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5F18D2" w:rsidRPr="008A49DD" w:rsidRDefault="005F18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5F18D2" w:rsidRPr="008A49DD" w:rsidRDefault="005F18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5F18D2" w:rsidRPr="008A49DD" w:rsidRDefault="005F18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5F18D2" w:rsidRPr="008A49DD" w:rsidRDefault="005F18D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5F18D2" w:rsidRPr="00BA2BC7" w:rsidRDefault="005F18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5F18D2" w:rsidRPr="00BA2BC7" w:rsidRDefault="005F18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5F18D2" w:rsidRPr="00BA2BC7" w:rsidRDefault="005F18D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5F18D2" w:rsidRPr="00E41370" w:rsidRDefault="005F18D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5F18D2" w:rsidRPr="00BA2BC7" w:rsidTr="006146B2">
        <w:trPr>
          <w:trHeight w:val="189"/>
        </w:trPr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F18D2" w:rsidRPr="00BA2BC7" w:rsidRDefault="005F18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5F18D2" w:rsidRPr="00BA2BC7" w:rsidRDefault="005F18D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5F18D2" w:rsidRPr="00AB04C5" w:rsidRDefault="005F18D2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Hyperlink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Hyperlink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F13F0F" w:rsidRDefault="005F18D2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  <w:lang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  <w:lang/>
              </w:rPr>
              <w:t xml:space="preserve"> </w:t>
            </w:r>
            <w:r>
              <w:rPr>
                <w:b/>
                <w:sz w:val="24"/>
                <w:szCs w:val="24"/>
                <w:lang/>
              </w:rPr>
              <w:t>сообщение</w:t>
            </w:r>
            <w:r w:rsidRPr="00F13F0F">
              <w:rPr>
                <w:b/>
                <w:sz w:val="24"/>
                <w:szCs w:val="24"/>
                <w:lang/>
              </w:rPr>
              <w:t xml:space="preserve"> о проведении аукциона</w:t>
            </w:r>
            <w:r>
              <w:rPr>
                <w:b/>
                <w:sz w:val="24"/>
                <w:szCs w:val="24"/>
                <w:lang/>
              </w:rPr>
              <w:t>:</w:t>
            </w:r>
          </w:p>
        </w:tc>
        <w:tc>
          <w:tcPr>
            <w:tcW w:w="6613" w:type="dxa"/>
          </w:tcPr>
          <w:p w:rsidR="005F18D2" w:rsidRPr="002178C4" w:rsidRDefault="005F18D2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5F18D2" w:rsidRPr="003B22E0" w:rsidRDefault="005F18D2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5F18D2" w:rsidRPr="003B22E0" w:rsidRDefault="005F18D2" w:rsidP="00E95206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>я от   01.02.2022 г. № 46</w:t>
            </w:r>
          </w:p>
        </w:tc>
      </w:tr>
      <w:tr w:rsidR="005F18D2" w:rsidRPr="00BA2BC7" w:rsidTr="006146B2">
        <w:tc>
          <w:tcPr>
            <w:tcW w:w="3310" w:type="dxa"/>
          </w:tcPr>
          <w:p w:rsidR="005F18D2" w:rsidRPr="00AC7C72" w:rsidRDefault="005F18D2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5F18D2" w:rsidRPr="003B22E0" w:rsidRDefault="005F18D2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5F18D2" w:rsidRPr="00BA2BC7" w:rsidTr="006146B2">
        <w:tc>
          <w:tcPr>
            <w:tcW w:w="9923" w:type="dxa"/>
            <w:gridSpan w:val="2"/>
          </w:tcPr>
          <w:p w:rsidR="005F18D2" w:rsidRPr="00BA2BC7" w:rsidRDefault="005F18D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5F18D2" w:rsidRPr="00BA2BC7" w:rsidTr="006146B2">
        <w:trPr>
          <w:trHeight w:val="257"/>
        </w:trPr>
        <w:tc>
          <w:tcPr>
            <w:tcW w:w="9923" w:type="dxa"/>
            <w:gridSpan w:val="2"/>
          </w:tcPr>
          <w:p w:rsidR="005F18D2" w:rsidRPr="00E25A44" w:rsidRDefault="005F18D2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33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 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рп.Зубова Поляна, ул. Новикова-Прибоя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>
              <w:rPr>
                <w:sz w:val="24"/>
                <w:szCs w:val="24"/>
                <w:shd w:val="clear" w:color="auto" w:fill="FFFFFF"/>
              </w:rPr>
              <w:t>1:9277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автотранспорта</w:t>
            </w:r>
            <w:r w:rsidRPr="00E25A44">
              <w:rPr>
                <w:sz w:val="24"/>
                <w:szCs w:val="24"/>
                <w:shd w:val="clear" w:color="auto" w:fill="FFFFFF"/>
              </w:rPr>
              <w:t>.</w:t>
            </w:r>
          </w:p>
          <w:p w:rsidR="005F18D2" w:rsidRPr="00E25A44" w:rsidRDefault="005F18D2" w:rsidP="00E25A4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№2: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45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r>
              <w:rPr>
                <w:sz w:val="24"/>
                <w:szCs w:val="24"/>
                <w:shd w:val="clear" w:color="auto" w:fill="FFFFFF"/>
              </w:rPr>
              <w:t>Зубово Полянское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рп. Зубова Поляна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, ул. </w:t>
            </w:r>
            <w:r>
              <w:rPr>
                <w:sz w:val="24"/>
                <w:szCs w:val="24"/>
                <w:shd w:val="clear" w:color="auto" w:fill="FFFFFF"/>
              </w:rPr>
              <w:t>Герцена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13:08:0102001:92</w:t>
            </w:r>
            <w:r>
              <w:rPr>
                <w:sz w:val="24"/>
                <w:szCs w:val="24"/>
                <w:shd w:val="clear" w:color="auto" w:fill="FFFFFF"/>
              </w:rPr>
              <w:t>81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автотранспорта</w:t>
            </w:r>
            <w:r w:rsidRPr="00E25A44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5F18D2" w:rsidRPr="00BA2BC7" w:rsidTr="006146B2">
        <w:trPr>
          <w:trHeight w:val="257"/>
        </w:trPr>
        <w:tc>
          <w:tcPr>
            <w:tcW w:w="9923" w:type="dxa"/>
            <w:gridSpan w:val="2"/>
          </w:tcPr>
          <w:p w:rsidR="005F18D2" w:rsidRPr="00BA2BC7" w:rsidRDefault="005F18D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5F18D2" w:rsidRPr="00BA2BC7" w:rsidRDefault="005F18D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5F18D2" w:rsidRDefault="005F18D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13728,66 (Тринадцать тысяч семьсот двадцать восемь) рублей 66 коп.</w:t>
            </w:r>
          </w:p>
          <w:p w:rsidR="005F18D2" w:rsidRPr="00175080" w:rsidRDefault="005F18D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18720,90 (Восемнадцать тысяч семьсот двадцать) рублей 90 коп.</w:t>
            </w:r>
          </w:p>
        </w:tc>
      </w:tr>
      <w:tr w:rsidR="005F18D2" w:rsidRPr="00BA2BC7" w:rsidTr="006146B2">
        <w:trPr>
          <w:trHeight w:val="257"/>
        </w:trPr>
        <w:tc>
          <w:tcPr>
            <w:tcW w:w="9923" w:type="dxa"/>
            <w:gridSpan w:val="2"/>
          </w:tcPr>
          <w:p w:rsidR="005F18D2" w:rsidRDefault="005F18D2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07</w:t>
            </w:r>
            <w:r w:rsidRPr="00047B58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2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5F18D2" w:rsidRDefault="005F18D2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5F18D2" w:rsidRDefault="005F18D2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>
              <w:rPr>
                <w:sz w:val="24"/>
                <w:szCs w:val="24"/>
              </w:rPr>
              <w:t>09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.2022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5F18D2" w:rsidRDefault="005F18D2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5F18D2" w:rsidRDefault="005F18D2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10</w:t>
            </w:r>
            <w:r w:rsidRPr="008E770F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>.2022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5F18D2" w:rsidRDefault="005F18D2" w:rsidP="00EC4CAA">
            <w:pPr>
              <w:jc w:val="both"/>
              <w:rPr>
                <w:sz w:val="24"/>
                <w:szCs w:val="24"/>
              </w:rPr>
            </w:pPr>
          </w:p>
          <w:p w:rsidR="005F18D2" w:rsidRPr="003B22E0" w:rsidRDefault="005F18D2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5F18D2" w:rsidRPr="0083406F" w:rsidRDefault="005F18D2" w:rsidP="0083406F">
            <w:pPr>
              <w:pStyle w:val="BodyTextIndent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-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.03.2022г.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5F18D2" w:rsidRPr="00BA2BC7" w:rsidTr="006146B2">
        <w:trPr>
          <w:trHeight w:val="257"/>
        </w:trPr>
        <w:tc>
          <w:tcPr>
            <w:tcW w:w="9923" w:type="dxa"/>
            <w:gridSpan w:val="2"/>
          </w:tcPr>
          <w:p w:rsidR="005F18D2" w:rsidRDefault="005F18D2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5F18D2" w:rsidRDefault="005F18D2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5F18D2" w:rsidRPr="00604F7B" w:rsidRDefault="005F18D2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5F18D2" w:rsidRPr="003B22E0" w:rsidRDefault="005F18D2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5F18D2" w:rsidRPr="003B22E0" w:rsidRDefault="005F18D2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5F18D2" w:rsidRPr="003B22E0" w:rsidRDefault="005F18D2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5F18D2" w:rsidRPr="00477F14" w:rsidRDefault="005F18D2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5F18D2" w:rsidRDefault="005F18D2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5F18D2" w:rsidRPr="00477F14" w:rsidRDefault="005F18D2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5F18D2" w:rsidRPr="00477F14" w:rsidRDefault="005F18D2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5F18D2" w:rsidRPr="00BA2BC7" w:rsidRDefault="005F18D2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F18D2" w:rsidRDefault="005F18D2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5F18D2" w:rsidRPr="00BA2BC7" w:rsidRDefault="005F18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F18D2" w:rsidRPr="00BA2BC7" w:rsidRDefault="005F18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F18D2" w:rsidRPr="00BA2BC7" w:rsidRDefault="005F18D2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5F18D2" w:rsidRDefault="005F18D2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5F18D2" w:rsidRPr="00C64832" w:rsidRDefault="005F18D2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5F18D2" w:rsidRPr="006A6D85" w:rsidRDefault="005F18D2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5F18D2" w:rsidRPr="006A6D85" w:rsidRDefault="005F18D2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F18D2" w:rsidRPr="0057036A" w:rsidRDefault="005F18D2" w:rsidP="00AD3BE4">
      <w:pPr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5F18D2" w:rsidRDefault="005F18D2" w:rsidP="00AD3BE4">
      <w:pPr>
        <w:pStyle w:val="BodyTextInden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5F18D2" w:rsidRPr="00FB70ED" w:rsidRDefault="005F18D2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5F18D2" w:rsidRDefault="005F18D2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5F18D2" w:rsidRDefault="005F18D2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5F18D2" w:rsidRDefault="005F18D2" w:rsidP="00AD3BE4">
      <w:pPr>
        <w:pStyle w:val="NormalWeb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5F18D2" w:rsidRDefault="005F18D2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5F18D2" w:rsidRPr="00001DDD" w:rsidRDefault="005F18D2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5F18D2" w:rsidRDefault="005F18D2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5F18D2" w:rsidRPr="0034400C" w:rsidRDefault="005F18D2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аукционе по аренде  земельного участка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5F18D2" w:rsidRPr="0034400C" w:rsidRDefault="005F18D2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5F18D2" w:rsidRPr="00001DDD" w:rsidRDefault="005F18D2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5F18D2" w:rsidRDefault="005F18D2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Hyperlink"/>
            <w:sz w:val="24"/>
            <w:szCs w:val="24"/>
          </w:rPr>
          <w:t>http://utp.sberbank-ast.ru/Main/Notice/697/Requisites</w:t>
        </w:r>
      </w:hyperlink>
    </w:p>
    <w:p w:rsidR="005F18D2" w:rsidRDefault="005F18D2" w:rsidP="000E4620">
      <w:pPr>
        <w:tabs>
          <w:tab w:val="left" w:pos="540"/>
        </w:tabs>
        <w:ind w:firstLine="709"/>
        <w:jc w:val="both"/>
      </w:pPr>
    </w:p>
    <w:p w:rsidR="005F18D2" w:rsidRPr="00135C81" w:rsidRDefault="005F18D2" w:rsidP="00135C81">
      <w:pPr>
        <w:pStyle w:val="BodyTextIndent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5F18D2" w:rsidRPr="00F86F80" w:rsidRDefault="005F18D2" w:rsidP="00C64832">
      <w:pPr>
        <w:pStyle w:val="BodyTextIndent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5F18D2" w:rsidRPr="00546320" w:rsidRDefault="005F18D2" w:rsidP="000E4620">
      <w:pPr>
        <w:pStyle w:val="NormalWeb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5F18D2" w:rsidRPr="0034400C" w:rsidRDefault="005F18D2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5F18D2" w:rsidRPr="0034400C" w:rsidRDefault="005F18D2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5F18D2" w:rsidRPr="0034400C" w:rsidRDefault="005F18D2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5F18D2" w:rsidRPr="0034400C" w:rsidRDefault="005F18D2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5F18D2" w:rsidRDefault="005F18D2" w:rsidP="00135C81">
      <w:pPr>
        <w:pStyle w:val="NormalWeb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5F18D2" w:rsidRDefault="005F18D2" w:rsidP="00135C81">
      <w:pPr>
        <w:pStyle w:val="NormalWeb"/>
        <w:shd w:val="clear" w:color="auto" w:fill="FFFFFF"/>
        <w:spacing w:before="0" w:beforeAutospacing="0" w:after="0"/>
        <w:jc w:val="both"/>
      </w:pPr>
    </w:p>
    <w:p w:rsidR="005F18D2" w:rsidRPr="00546320" w:rsidRDefault="005F18D2" w:rsidP="000E4620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5F18D2" w:rsidRDefault="005F18D2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5F18D2" w:rsidRPr="00D02E3F" w:rsidRDefault="005F18D2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5F18D2" w:rsidRPr="00381659" w:rsidRDefault="005F18D2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5F18D2" w:rsidRPr="00381659" w:rsidRDefault="005F18D2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5F18D2" w:rsidRPr="00381659" w:rsidRDefault="005F18D2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F18D2" w:rsidRPr="00381659" w:rsidRDefault="005F18D2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5F18D2" w:rsidRPr="00381659" w:rsidRDefault="005F18D2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5F18D2" w:rsidRPr="00381659" w:rsidRDefault="005F18D2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5F18D2" w:rsidRDefault="005F18D2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5F18D2" w:rsidRPr="00856E63" w:rsidRDefault="005F18D2" w:rsidP="00856E63">
      <w:pPr>
        <w:pStyle w:val="NormalWeb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5F18D2" w:rsidRPr="00535960" w:rsidRDefault="005F18D2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5F18D2" w:rsidRPr="00535960" w:rsidRDefault="005F18D2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5F18D2" w:rsidRPr="00535960" w:rsidRDefault="005F18D2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5F18D2" w:rsidRPr="00D37443" w:rsidRDefault="005F18D2" w:rsidP="00856E63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5F18D2" w:rsidRPr="0078783A" w:rsidRDefault="005F18D2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5F18D2" w:rsidRPr="0078783A" w:rsidRDefault="005F18D2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5F18D2" w:rsidRPr="0078783A" w:rsidRDefault="005F18D2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5F18D2" w:rsidRDefault="005F18D2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5F18D2" w:rsidRPr="00903EC6" w:rsidRDefault="005F18D2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аренды на величину, равную либо кратную величине «шага аукциона».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земельного участка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начальной цене земельного участка, то время для представления следующих предложений об увеличенной на «шаг аукциона» цене земельного участка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начальной цене земельного участка,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земельного участка является время завершения аукциона.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предложения о цене земельного участка, не соответствующего увеличению текущей цены на величину «шага аукциона»;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уведомление участника в случае, если предложение этого участника о цене земельного участка не может быть принято в связи с подачей аналогичного предложения ранее другим участником.</w:t>
      </w:r>
    </w:p>
    <w:p w:rsidR="005F18D2" w:rsidRPr="00D92EE1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земельного участка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5F18D2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5F18D2" w:rsidRPr="00FF7570" w:rsidRDefault="005F18D2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5F18D2" w:rsidRDefault="005F18D2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5F18D2" w:rsidRPr="00FF7570" w:rsidRDefault="005F18D2" w:rsidP="00FF7570">
      <w:pPr>
        <w:pStyle w:val="NormalWeb"/>
        <w:shd w:val="clear" w:color="auto" w:fill="FFFFFF"/>
        <w:spacing w:before="0" w:beforeAutospacing="0" w:after="0"/>
        <w:ind w:firstLine="1418"/>
        <w:rPr>
          <w:b/>
        </w:rPr>
      </w:pPr>
    </w:p>
    <w:p w:rsidR="005F18D2" w:rsidRPr="00781491" w:rsidRDefault="005F18D2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Hyperlink"/>
            <w:sz w:val="24"/>
            <w:szCs w:val="24"/>
            <w:lang w:eastAsia="ar-SA"/>
          </w:rPr>
          <w:t>http://</w:t>
        </w:r>
        <w:r w:rsidRPr="00F73D20">
          <w:rPr>
            <w:rStyle w:val="Hyperlink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5F18D2" w:rsidRDefault="005F18D2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5F18D2" w:rsidRDefault="005F18D2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5F18D2" w:rsidRPr="00781491" w:rsidRDefault="005F18D2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5F18D2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76F7"/>
    <w:rsid w:val="00161E82"/>
    <w:rsid w:val="001621BC"/>
    <w:rsid w:val="00166E02"/>
    <w:rsid w:val="00175080"/>
    <w:rsid w:val="00180D08"/>
    <w:rsid w:val="001815C9"/>
    <w:rsid w:val="001914F4"/>
    <w:rsid w:val="001946BA"/>
    <w:rsid w:val="001A35F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1491"/>
    <w:rsid w:val="00782620"/>
    <w:rsid w:val="00785DD6"/>
    <w:rsid w:val="0078783A"/>
    <w:rsid w:val="007A6D99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6E63"/>
    <w:rsid w:val="00862243"/>
    <w:rsid w:val="0087163A"/>
    <w:rsid w:val="008755FC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F60A6"/>
    <w:rsid w:val="00C00E0A"/>
    <w:rsid w:val="00C059D3"/>
    <w:rsid w:val="00C10B0A"/>
    <w:rsid w:val="00C11A36"/>
    <w:rsid w:val="00C13082"/>
    <w:rsid w:val="00C15732"/>
    <w:rsid w:val="00C27A2B"/>
    <w:rsid w:val="00C31B0A"/>
    <w:rsid w:val="00C3342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5C23"/>
    <w:rsid w:val="00EC2B55"/>
    <w:rsid w:val="00EC4CAA"/>
    <w:rsid w:val="00EC65DA"/>
    <w:rsid w:val="00ED1395"/>
    <w:rsid w:val="00ED37BB"/>
    <w:rsid w:val="00ED76CB"/>
    <w:rsid w:val="00EE631C"/>
    <w:rsid w:val="00EF02D0"/>
    <w:rsid w:val="00EF661E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BodyTextIndent">
    <w:name w:val="Body Text Indent"/>
    <w:basedOn w:val="Normal"/>
    <w:link w:val="BodyTextIndentChar1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NormalWeb">
    <w:name w:val="Normal (Web)"/>
    <w:basedOn w:val="Normal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1807</TotalTime>
  <Pages>6</Pages>
  <Words>3191</Words>
  <Characters>18190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44</cp:revision>
  <cp:lastPrinted>2018-03-28T12:01:00Z</cp:lastPrinted>
  <dcterms:created xsi:type="dcterms:W3CDTF">2018-02-09T12:19:00Z</dcterms:created>
  <dcterms:modified xsi:type="dcterms:W3CDTF">2022-02-01T08:27:00Z</dcterms:modified>
</cp:coreProperties>
</file>