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6FA" w:rsidRDefault="006C46FA" w:rsidP="00F540DD"/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ПИЧПАНДИНСКОГО  СЕЛЬСКОГО ПОСЕЛЕНИЯ</w:t>
      </w:r>
    </w:p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6C46FA" w:rsidRDefault="006C46FA" w:rsidP="00F540D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6C46FA" w:rsidRDefault="006C46FA" w:rsidP="00F540DD">
      <w:pPr>
        <w:shd w:val="clear" w:color="auto" w:fill="FFFFFF"/>
        <w:tabs>
          <w:tab w:val="left" w:pos="6978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</w:rPr>
        <w:t>От  30 декабря  2021 года</w:t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№ 4</w:t>
      </w:r>
    </w:p>
    <w:p w:rsidR="006C46FA" w:rsidRDefault="006C46FA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C46FA" w:rsidRDefault="006C46FA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C46FA" w:rsidRDefault="006C46FA" w:rsidP="002E120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О выплатах Главе Пичпандинского  сельского поселения  Зубово-Полянского              муниципального района</w:t>
      </w:r>
    </w:p>
    <w:p w:rsidR="006C46FA" w:rsidRPr="002E120E" w:rsidRDefault="006C46FA" w:rsidP="002E120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6C46FA" w:rsidRPr="002E120E" w:rsidRDefault="006C46FA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E120E">
        <w:rPr>
          <w:rFonts w:ascii="Times New Roman" w:hAnsi="Times New Roman"/>
          <w:color w:val="000000"/>
          <w:sz w:val="24"/>
          <w:szCs w:val="24"/>
        </w:rPr>
        <w:t>В соответствии с решени</w:t>
      </w:r>
      <w:r>
        <w:rPr>
          <w:rFonts w:ascii="Times New Roman" w:hAnsi="Times New Roman"/>
          <w:color w:val="000000"/>
          <w:sz w:val="24"/>
          <w:szCs w:val="24"/>
        </w:rPr>
        <w:t>ем сессии Совета депутатов от 11 декабря 2017года № 1</w:t>
      </w:r>
    </w:p>
    <w:p w:rsidR="006C46FA" w:rsidRDefault="006C46FA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E120E">
        <w:rPr>
          <w:rFonts w:ascii="Times New Roman" w:hAnsi="Times New Roman"/>
          <w:color w:val="000000"/>
          <w:sz w:val="24"/>
          <w:szCs w:val="24"/>
        </w:rPr>
        <w:t xml:space="preserve"> « Об условиях оплаты труда должностных лиц и муниципальных служащих</w:t>
      </w:r>
      <w:r>
        <w:rPr>
          <w:rFonts w:ascii="Times New Roman" w:hAnsi="Times New Roman"/>
          <w:color w:val="000000"/>
          <w:sz w:val="24"/>
          <w:szCs w:val="24"/>
        </w:rPr>
        <w:t xml:space="preserve"> администрации Пичпандинского</w:t>
      </w:r>
      <w:r w:rsidRPr="002E120E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Мордовия»</w:t>
      </w:r>
    </w:p>
    <w:p w:rsidR="006C46FA" w:rsidRPr="002E120E" w:rsidRDefault="006C46FA" w:rsidP="002E120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C46FA" w:rsidRPr="002E120E" w:rsidRDefault="006C46FA" w:rsidP="002E120E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2E120E">
        <w:rPr>
          <w:rFonts w:ascii="Times New Roman" w:hAnsi="Times New Roman"/>
        </w:rPr>
        <w:t>По итогам работы за 2021 год, произвести единовременную выплату Главе Пичпандинского  сельского поселения Зубово-Полянского муниципального района Респ</w:t>
      </w:r>
      <w:r>
        <w:rPr>
          <w:rFonts w:ascii="Times New Roman" w:hAnsi="Times New Roman"/>
        </w:rPr>
        <w:t>ублики Мордовия в размере двухмесячного  планового</w:t>
      </w:r>
      <w:r w:rsidRPr="002E120E">
        <w:rPr>
          <w:rFonts w:ascii="Times New Roman" w:hAnsi="Times New Roman"/>
        </w:rPr>
        <w:t xml:space="preserve"> денежного содержания  в год.</w:t>
      </w:r>
    </w:p>
    <w:p w:rsidR="006C46FA" w:rsidRPr="002E120E" w:rsidRDefault="006C46FA" w:rsidP="00F540D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2E120E">
        <w:rPr>
          <w:rFonts w:ascii="Times New Roman" w:hAnsi="Times New Roman"/>
        </w:rPr>
        <w:t>Источник покрытия указанных  расходов</w:t>
      </w:r>
      <w:r>
        <w:rPr>
          <w:rFonts w:ascii="Times New Roman" w:hAnsi="Times New Roman"/>
        </w:rPr>
        <w:t xml:space="preserve"> определить  </w:t>
      </w:r>
      <w:r w:rsidRPr="002E120E">
        <w:rPr>
          <w:rFonts w:ascii="Times New Roman" w:hAnsi="Times New Roman"/>
        </w:rPr>
        <w:t xml:space="preserve">средства </w:t>
      </w:r>
      <w:r>
        <w:rPr>
          <w:rFonts w:ascii="Times New Roman" w:hAnsi="Times New Roman"/>
        </w:rPr>
        <w:t xml:space="preserve">налоговых и неналоговых доходов бюджета </w:t>
      </w:r>
      <w:r w:rsidRPr="002E120E">
        <w:rPr>
          <w:rFonts w:ascii="Times New Roman" w:hAnsi="Times New Roman"/>
        </w:rPr>
        <w:t xml:space="preserve"> Пичп</w:t>
      </w:r>
      <w:r>
        <w:rPr>
          <w:rFonts w:ascii="Times New Roman" w:hAnsi="Times New Roman"/>
        </w:rPr>
        <w:t>андинского  сельского поселения по статье 211 «Оплата труда», и по статье 213 «Начисление на оплату труда»</w:t>
      </w:r>
    </w:p>
    <w:p w:rsidR="006C46FA" w:rsidRDefault="006C46FA" w:rsidP="00F540DD">
      <w:pPr>
        <w:pStyle w:val="ListParagraph"/>
        <w:numPr>
          <w:ilvl w:val="0"/>
          <w:numId w:val="1"/>
        </w:numPr>
      </w:pPr>
      <w:r w:rsidRPr="002E120E">
        <w:rPr>
          <w:rFonts w:ascii="Times New Roman" w:hAnsi="Times New Roman"/>
        </w:rPr>
        <w:t>Настоящее решение вступает в силу со дня принятия</w:t>
      </w:r>
      <w:r>
        <w:t>.</w:t>
      </w:r>
    </w:p>
    <w:p w:rsidR="006C46FA" w:rsidRDefault="006C46FA" w:rsidP="00F540DD"/>
    <w:p w:rsidR="006C46FA" w:rsidRPr="002E120E" w:rsidRDefault="006C46FA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>Заместитель  председателя  совета депутатов</w:t>
      </w:r>
    </w:p>
    <w:p w:rsidR="006C46FA" w:rsidRPr="002E120E" w:rsidRDefault="006C46FA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 xml:space="preserve"> Пичпандинского сельского поселения</w:t>
      </w:r>
    </w:p>
    <w:p w:rsidR="006C46FA" w:rsidRPr="002E120E" w:rsidRDefault="006C46FA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>Зубово-Полянского муниципального района</w:t>
      </w:r>
    </w:p>
    <w:p w:rsidR="006C46FA" w:rsidRPr="002E120E" w:rsidRDefault="006C46FA" w:rsidP="002E120E">
      <w:pPr>
        <w:spacing w:after="0" w:line="240" w:lineRule="auto"/>
        <w:rPr>
          <w:rFonts w:ascii="Times New Roman" w:hAnsi="Times New Roman"/>
        </w:rPr>
      </w:pPr>
      <w:r w:rsidRPr="002E120E">
        <w:rPr>
          <w:rFonts w:ascii="Times New Roman" w:hAnsi="Times New Roman"/>
        </w:rPr>
        <w:t xml:space="preserve"> Республики Мордовия:                                                              </w:t>
      </w:r>
      <w:r>
        <w:rPr>
          <w:rFonts w:ascii="Times New Roman" w:hAnsi="Times New Roman"/>
        </w:rPr>
        <w:t xml:space="preserve">                   А.Д. Шичкина</w:t>
      </w:r>
      <w:r w:rsidRPr="002E120E">
        <w:rPr>
          <w:rFonts w:ascii="Times New Roman" w:hAnsi="Times New Roman"/>
        </w:rPr>
        <w:t xml:space="preserve">                                                                       </w:t>
      </w:r>
    </w:p>
    <w:p w:rsidR="006C46FA" w:rsidRDefault="006C46FA" w:rsidP="00F540DD"/>
    <w:p w:rsidR="006C46FA" w:rsidRDefault="006C46FA"/>
    <w:sectPr w:rsidR="006C46FA" w:rsidSect="00963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E7E"/>
    <w:multiLevelType w:val="hybridMultilevel"/>
    <w:tmpl w:val="ECBEC46E"/>
    <w:lvl w:ilvl="0" w:tplc="3760D1D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 w:hint="default"/>
        <w:b w:val="0"/>
        <w:color w:val="00000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0DD"/>
    <w:rsid w:val="0016441D"/>
    <w:rsid w:val="00244BD3"/>
    <w:rsid w:val="002C61BA"/>
    <w:rsid w:val="002E120E"/>
    <w:rsid w:val="003044B8"/>
    <w:rsid w:val="00337BF7"/>
    <w:rsid w:val="003521D5"/>
    <w:rsid w:val="003B0971"/>
    <w:rsid w:val="003F2014"/>
    <w:rsid w:val="00413217"/>
    <w:rsid w:val="0050685C"/>
    <w:rsid w:val="006C46FA"/>
    <w:rsid w:val="00743BAC"/>
    <w:rsid w:val="007E273D"/>
    <w:rsid w:val="00963825"/>
    <w:rsid w:val="009852AE"/>
    <w:rsid w:val="00A60E51"/>
    <w:rsid w:val="00B60C83"/>
    <w:rsid w:val="00B63396"/>
    <w:rsid w:val="00C229BC"/>
    <w:rsid w:val="00C55EB6"/>
    <w:rsid w:val="00DC5EFB"/>
    <w:rsid w:val="00DF6CA6"/>
    <w:rsid w:val="00EA0C81"/>
    <w:rsid w:val="00EA2EB8"/>
    <w:rsid w:val="00F54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82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540DD"/>
    <w:rPr>
      <w:lang w:eastAsia="en-US"/>
    </w:rPr>
  </w:style>
  <w:style w:type="paragraph" w:styleId="ListParagraph">
    <w:name w:val="List Paragraph"/>
    <w:basedOn w:val="Normal"/>
    <w:uiPriority w:val="99"/>
    <w:qFormat/>
    <w:rsid w:val="00F540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198</Words>
  <Characters>1132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2022-01-17T09:05:00Z</cp:lastPrinted>
  <dcterms:created xsi:type="dcterms:W3CDTF">2021-12-28T07:30:00Z</dcterms:created>
  <dcterms:modified xsi:type="dcterms:W3CDTF">2022-01-17T09:05:00Z</dcterms:modified>
</cp:coreProperties>
</file>