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6E" w:rsidRPr="002F075F" w:rsidRDefault="00C7136E" w:rsidP="000508E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СВЕДЕНИЯ</w:t>
      </w:r>
    </w:p>
    <w:p w:rsidR="00C7136E" w:rsidRPr="002F075F" w:rsidRDefault="00C7136E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C7136E" w:rsidRDefault="00C7136E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представленные депутатами Совет</w:t>
      </w:r>
      <w:r>
        <w:rPr>
          <w:rFonts w:ascii="Times New Roman" w:hAnsi="Times New Roman" w:cs="Times New Roman"/>
          <w:sz w:val="22"/>
          <w:szCs w:val="22"/>
        </w:rPr>
        <w:t>а депутатов Ширингушского сельского</w:t>
      </w:r>
      <w:r w:rsidRPr="002F075F">
        <w:rPr>
          <w:rFonts w:ascii="Times New Roman" w:hAnsi="Times New Roman" w:cs="Times New Roman"/>
          <w:sz w:val="22"/>
          <w:szCs w:val="22"/>
        </w:rPr>
        <w:t xml:space="preserve"> поселения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седьмого созыва</w:t>
      </w:r>
    </w:p>
    <w:p w:rsidR="00C7136E" w:rsidRPr="006246A5" w:rsidRDefault="00C7136E" w:rsidP="006246A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>
        <w:rPr>
          <w:rFonts w:ascii="Times New Roman" w:hAnsi="Times New Roman" w:cs="Times New Roman"/>
          <w:sz w:val="25"/>
          <w:szCs w:val="25"/>
        </w:rPr>
        <w:t xml:space="preserve"> с 1 января по 31 декабря 2020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C7136E" w:rsidRPr="002F075F" w:rsidRDefault="00C7136E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7834" w:type="dxa"/>
        <w:tblInd w:w="-59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012"/>
        <w:gridCol w:w="1418"/>
        <w:gridCol w:w="1970"/>
        <w:gridCol w:w="1430"/>
        <w:gridCol w:w="960"/>
        <w:gridCol w:w="1057"/>
        <w:gridCol w:w="1103"/>
        <w:gridCol w:w="720"/>
        <w:gridCol w:w="839"/>
        <w:gridCol w:w="1200"/>
        <w:gridCol w:w="1210"/>
        <w:gridCol w:w="1347"/>
        <w:gridCol w:w="2028"/>
      </w:tblGrid>
      <w:tr w:rsidR="00C7136E" w:rsidRPr="002F075F" w:rsidTr="00AB50AF">
        <w:trPr>
          <w:gridAfter w:val="1"/>
          <w:wAfter w:w="2028" w:type="dxa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7136E" w:rsidRPr="002F075F" w:rsidRDefault="00C7136E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Королева Маргарита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 филиалом МБОУ ДОД «Ширингушская ДМШ»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Pr="002F075F" w:rsidRDefault="00C7136E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7136E" w:rsidRPr="002F075F" w:rsidRDefault="00C7136E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600751,63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F382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Чирин Андрей Михайлович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444C8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1609794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Кузьмина Елена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Ширингушского сельского поселения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FC6EF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7136E" w:rsidRDefault="00C7136E" w:rsidP="00FC6EF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7136E" w:rsidRDefault="00C7136E" w:rsidP="00FC6EFB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7136E" w:rsidRPr="002F075F" w:rsidRDefault="00C7136E" w:rsidP="00257ED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A5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Pr="002F075F" w:rsidRDefault="00C7136E" w:rsidP="00FC6EF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Default="00C7136E" w:rsidP="000561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Default="00C7136E" w:rsidP="000561A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0561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1755</w:t>
            </w: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257E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ет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394151,53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6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Окуньков Юрий Борисович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Заведующий отделением милосердия ГБСУ СОН РМ «Ширингушский дом-интернат для инвалидов и престарелых»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квартира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земельный участок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 земельный участок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½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½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11173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Москвич 2141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F76D80" w:rsidRDefault="00C7136E" w:rsidP="0010518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Рено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Dustr 2019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603946,85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Окунькова Людмила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квартира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квартира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 земельный участок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½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½</w:t>
            </w: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F76D80" w:rsidRDefault="00C7136E" w:rsidP="0051568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271424,</w:t>
            </w:r>
            <w:r w:rsidRPr="00F76D80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Ножкина Елена Сергеевна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F76D8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7136E" w:rsidRDefault="00C7136E" w:rsidP="00F76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F76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земельный участок</w:t>
            </w:r>
          </w:p>
          <w:p w:rsidR="00C7136E" w:rsidRPr="00F76D80" w:rsidRDefault="00C7136E" w:rsidP="00F76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41,4</w:t>
            </w:r>
          </w:p>
          <w:p w:rsidR="00C7136E" w:rsidRDefault="00C7136E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CD25D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F76D80" w:rsidRDefault="00C7136E" w:rsidP="0051568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259848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AE4B6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  <w:p w:rsidR="00C7136E" w:rsidRPr="002F075F" w:rsidRDefault="00C7136E" w:rsidP="0010518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Оськина Любовь 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Генеральный директор ООО «Фортуна»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квартира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¼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160800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Оськин Андрей Михайлович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Продавец ООО «Каскад-ЭкоОйл»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¼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378486,58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Оськина Маргарита Андреевна</w:t>
            </w: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¼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Оськина Дарья Андреевна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¼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Снадин Александр Викторович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 ООО «Фортуна»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B54DE0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7136E" w:rsidRDefault="00C7136E" w:rsidP="00B54DE0">
            <w:pPr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B54DE0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81,1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330232</w:t>
            </w:r>
          </w:p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72000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Снадина Лидия Степановна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Продавец ООО «Фортуна»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144000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443C23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B273CC" w:rsidTr="00AB50AF">
        <w:trPr>
          <w:gridAfter w:val="1"/>
          <w:wAfter w:w="2028" w:type="dxa"/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AE4B6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Ялышева Галина Александровна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Старший продавец ООО «Торговый дом»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201901,58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Аблисимова Галина Петровна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6144A8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44A8">
              <w:rPr>
                <w:rFonts w:ascii="Times New Roman" w:hAnsi="Times New Roman" w:cs="Times New Roman"/>
                <w:sz w:val="22"/>
                <w:szCs w:val="22"/>
              </w:rPr>
              <w:t>ГКОУ РМ "Ширингушская санаторная школа-интернат для детей, нуждающихся в длительном лечении"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воспитатель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297693,88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Ромашов Василий Ведорович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безработный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305750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7136E" w:rsidRDefault="00C7136E" w:rsidP="00FF7B51">
            <w:pPr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FF7B51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443C23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Pr="00443C23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  <w:p w:rsidR="00C7136E" w:rsidRDefault="00C7136E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310005" w:rsidRDefault="00C7136E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10005" w:rsidRDefault="00C7136E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310005" w:rsidTr="00AB50AF">
        <w:trPr>
          <w:gridAfter w:val="1"/>
          <w:wAfter w:w="2028" w:type="dxa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Ромашова Полина Васильевна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Панакшев Александр Серафимович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05750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05750">
              <w:rPr>
                <w:rFonts w:ascii="Times New Roman" w:hAnsi="Times New Roman" w:cs="Times New Roman"/>
                <w:sz w:val="22"/>
                <w:szCs w:val="22"/>
              </w:rPr>
              <w:t>ГБУЗ РМ "Зубово-Полянская РБ"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водитель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305750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7136E" w:rsidRDefault="00C7136E" w:rsidP="00FF7B51">
            <w:pPr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FF7B51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443C23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Pr="00443C23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54,8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1045,2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21213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1999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АУДИ 100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1991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345395,89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rPr>
          <w:gridAfter w:val="1"/>
          <w:wAfter w:w="2028" w:type="dxa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Панакшева Ирина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«Успех» продавец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EB796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124578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Снадина Альбина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151105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Снадин Сергей Александрович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«Фортуна», водитель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Хендэ Соната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2011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3302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2007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532120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1990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УАЗ23632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Снадин Глеб Сергеевич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Снадин Константин Сергеевич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Снадина София Сергеевна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Майорова Ольга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828E7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828E7">
              <w:rPr>
                <w:rFonts w:ascii="Times New Roman" w:hAnsi="Times New Roman" w:cs="Times New Roman"/>
                <w:sz w:val="22"/>
                <w:szCs w:val="22"/>
              </w:rPr>
              <w:t>ГБСУ СОН РМ "Ширингушский дом-интернат для престарелых и инвалидов"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инспектор по кадрам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3828E7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7136E" w:rsidRDefault="00C7136E" w:rsidP="005002D0">
            <w:pPr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3828E7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5002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33,4</w:t>
            </w:r>
          </w:p>
          <w:p w:rsidR="00C7136E" w:rsidRDefault="00C7136E" w:rsidP="005002D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Default="00C7136E" w:rsidP="005002D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5002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1962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342616,03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Аряев Артем Владимирович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828E7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828E7">
              <w:rPr>
                <w:rFonts w:ascii="Times New Roman" w:hAnsi="Times New Roman" w:cs="Times New Roman"/>
                <w:sz w:val="22"/>
                <w:szCs w:val="22"/>
              </w:rPr>
              <w:t>ООО "Мордовводоканал"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мастер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224960,87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Аряева Елена Алексеевна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3828E7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828E7">
              <w:rPr>
                <w:rFonts w:ascii="Times New Roman" w:hAnsi="Times New Roman" w:cs="Times New Roman"/>
                <w:sz w:val="22"/>
                <w:szCs w:val="22"/>
              </w:rPr>
              <w:t>ГБСУ СОН РМ "Ширингушский дом-интернат для престарелых и инвалидов"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инспектор по кадрам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252313,92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Аряев Андрей Артемович</w:t>
            </w:r>
          </w:p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Аряев Александр Артемович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Панакшева Елена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5002D0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02D0">
              <w:rPr>
                <w:rFonts w:ascii="Times New Roman" w:hAnsi="Times New Roman" w:cs="Times New Roman"/>
                <w:sz w:val="22"/>
                <w:szCs w:val="22"/>
              </w:rPr>
              <w:t>ГКОУ РМ "Ширингушская школа-интернат"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педагог - психолог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РЕНО САНДЕРО</w:t>
            </w:r>
          </w:p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347569,58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7136E" w:rsidRPr="002F075F" w:rsidTr="00AB50AF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Панакшева Мария Сергеевна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 дом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C7136E" w:rsidRPr="002F075F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FF7B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</w:tcPr>
          <w:p w:rsidR="00C7136E" w:rsidRPr="002F075F" w:rsidRDefault="00C7136E" w:rsidP="001051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7136E" w:rsidRPr="002F075F" w:rsidRDefault="00C7136E" w:rsidP="007A1908">
      <w:pPr>
        <w:rPr>
          <w:rFonts w:ascii="Times New Roman" w:hAnsi="Times New Roman" w:cs="Times New Roman"/>
          <w:sz w:val="22"/>
          <w:szCs w:val="22"/>
        </w:rPr>
      </w:pPr>
    </w:p>
    <w:p w:rsidR="00C7136E" w:rsidRPr="002F075F" w:rsidRDefault="00C7136E" w:rsidP="007A190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Глава Ширингушского сельского поселения                                                                                                          Е.Н. Кузьмина</w:t>
      </w:r>
    </w:p>
    <w:p w:rsidR="00C7136E" w:rsidRPr="002F075F" w:rsidRDefault="00C7136E" w:rsidP="007A1908">
      <w:pPr>
        <w:rPr>
          <w:rFonts w:ascii="Times New Roman" w:hAnsi="Times New Roman" w:cs="Times New Roman"/>
          <w:sz w:val="22"/>
          <w:szCs w:val="22"/>
        </w:rPr>
      </w:pPr>
    </w:p>
    <w:p w:rsidR="00C7136E" w:rsidRPr="002F075F" w:rsidRDefault="00C7136E" w:rsidP="007A1908">
      <w:pPr>
        <w:rPr>
          <w:rFonts w:ascii="Times New Roman" w:hAnsi="Times New Roman" w:cs="Times New Roman"/>
          <w:sz w:val="22"/>
          <w:szCs w:val="22"/>
        </w:rPr>
      </w:pPr>
    </w:p>
    <w:p w:rsidR="00C7136E" w:rsidRPr="002F075F" w:rsidRDefault="00C7136E" w:rsidP="007A1908">
      <w:pPr>
        <w:rPr>
          <w:rFonts w:ascii="Times New Roman" w:hAnsi="Times New Roman" w:cs="Times New Roman"/>
          <w:sz w:val="22"/>
          <w:szCs w:val="22"/>
        </w:rPr>
      </w:pPr>
    </w:p>
    <w:p w:rsidR="00C7136E" w:rsidRPr="002F075F" w:rsidRDefault="00C7136E" w:rsidP="007A1908">
      <w:pPr>
        <w:rPr>
          <w:rFonts w:ascii="Times New Roman" w:hAnsi="Times New Roman" w:cs="Times New Roman"/>
          <w:sz w:val="22"/>
          <w:szCs w:val="22"/>
        </w:rPr>
      </w:pPr>
    </w:p>
    <w:p w:rsidR="00C7136E" w:rsidRPr="002F075F" w:rsidRDefault="00C7136E" w:rsidP="007A1908">
      <w:pPr>
        <w:rPr>
          <w:rFonts w:ascii="Times New Roman" w:hAnsi="Times New Roman" w:cs="Times New Roman"/>
          <w:sz w:val="22"/>
          <w:szCs w:val="22"/>
        </w:rPr>
      </w:pPr>
    </w:p>
    <w:p w:rsidR="00C7136E" w:rsidRPr="002F075F" w:rsidRDefault="00C7136E" w:rsidP="007A1908">
      <w:pPr>
        <w:rPr>
          <w:rFonts w:ascii="Times New Roman" w:hAnsi="Times New Roman" w:cs="Times New Roman"/>
          <w:sz w:val="22"/>
          <w:szCs w:val="22"/>
        </w:rPr>
      </w:pPr>
    </w:p>
    <w:p w:rsidR="00C7136E" w:rsidRPr="002F075F" w:rsidRDefault="00C7136E">
      <w:pPr>
        <w:rPr>
          <w:rFonts w:ascii="Times New Roman" w:hAnsi="Times New Roman" w:cs="Times New Roman"/>
          <w:sz w:val="22"/>
          <w:szCs w:val="22"/>
        </w:rPr>
      </w:pPr>
    </w:p>
    <w:sectPr w:rsidR="00C7136E" w:rsidRPr="002F075F" w:rsidSect="004104EF">
      <w:pgSz w:w="16838" w:h="11906" w:orient="landscape"/>
      <w:pgMar w:top="719" w:right="1134" w:bottom="18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36E" w:rsidRDefault="00C7136E" w:rsidP="000C4124">
      <w:r>
        <w:separator/>
      </w:r>
    </w:p>
  </w:endnote>
  <w:endnote w:type="continuationSeparator" w:id="0">
    <w:p w:rsidR="00C7136E" w:rsidRDefault="00C7136E" w:rsidP="000C4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36E" w:rsidRDefault="00C7136E" w:rsidP="000C4124">
      <w:r>
        <w:separator/>
      </w:r>
    </w:p>
  </w:footnote>
  <w:footnote w:type="continuationSeparator" w:id="0">
    <w:p w:rsidR="00C7136E" w:rsidRDefault="00C7136E" w:rsidP="000C41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A3999"/>
    <w:multiLevelType w:val="hybridMultilevel"/>
    <w:tmpl w:val="CBF63DB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C6F6BC0"/>
    <w:multiLevelType w:val="hybridMultilevel"/>
    <w:tmpl w:val="741854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9F7D01"/>
    <w:multiLevelType w:val="hybridMultilevel"/>
    <w:tmpl w:val="2A0EC1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415D0D"/>
    <w:multiLevelType w:val="hybridMultilevel"/>
    <w:tmpl w:val="ECC03A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50B0683"/>
    <w:multiLevelType w:val="hybridMultilevel"/>
    <w:tmpl w:val="76F648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0E5D52"/>
    <w:multiLevelType w:val="hybridMultilevel"/>
    <w:tmpl w:val="DEE0B7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EA72387"/>
    <w:multiLevelType w:val="hybridMultilevel"/>
    <w:tmpl w:val="EA00AA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1908"/>
    <w:rsid w:val="00030C3D"/>
    <w:rsid w:val="000508E4"/>
    <w:rsid w:val="000561A2"/>
    <w:rsid w:val="000809BC"/>
    <w:rsid w:val="00097AD7"/>
    <w:rsid w:val="000C4124"/>
    <w:rsid w:val="000D1DA0"/>
    <w:rsid w:val="000E4403"/>
    <w:rsid w:val="000F6B3A"/>
    <w:rsid w:val="0010518E"/>
    <w:rsid w:val="00133D51"/>
    <w:rsid w:val="001552E4"/>
    <w:rsid w:val="00184C77"/>
    <w:rsid w:val="001A5F05"/>
    <w:rsid w:val="001C11B5"/>
    <w:rsid w:val="001D7D0C"/>
    <w:rsid w:val="0021325A"/>
    <w:rsid w:val="00242F29"/>
    <w:rsid w:val="00243276"/>
    <w:rsid w:val="00257ED0"/>
    <w:rsid w:val="00266562"/>
    <w:rsid w:val="002F075F"/>
    <w:rsid w:val="00305750"/>
    <w:rsid w:val="00310005"/>
    <w:rsid w:val="003828E7"/>
    <w:rsid w:val="003B5E7A"/>
    <w:rsid w:val="003E61BD"/>
    <w:rsid w:val="003F1C86"/>
    <w:rsid w:val="004104EF"/>
    <w:rsid w:val="00443676"/>
    <w:rsid w:val="00443C23"/>
    <w:rsid w:val="00444C84"/>
    <w:rsid w:val="004702BC"/>
    <w:rsid w:val="00474E61"/>
    <w:rsid w:val="00476A34"/>
    <w:rsid w:val="004779A9"/>
    <w:rsid w:val="004B1A9A"/>
    <w:rsid w:val="004E06B8"/>
    <w:rsid w:val="004F465E"/>
    <w:rsid w:val="005002D0"/>
    <w:rsid w:val="00503AF1"/>
    <w:rsid w:val="00515689"/>
    <w:rsid w:val="00583C63"/>
    <w:rsid w:val="005969DE"/>
    <w:rsid w:val="005A5924"/>
    <w:rsid w:val="005B7852"/>
    <w:rsid w:val="005E11E9"/>
    <w:rsid w:val="005E22F8"/>
    <w:rsid w:val="005F14F4"/>
    <w:rsid w:val="005F382A"/>
    <w:rsid w:val="00605E02"/>
    <w:rsid w:val="00605F06"/>
    <w:rsid w:val="006144A8"/>
    <w:rsid w:val="006156ED"/>
    <w:rsid w:val="006246A5"/>
    <w:rsid w:val="00675333"/>
    <w:rsid w:val="00682448"/>
    <w:rsid w:val="006B3F4C"/>
    <w:rsid w:val="006C59B0"/>
    <w:rsid w:val="006E7BF4"/>
    <w:rsid w:val="0078186B"/>
    <w:rsid w:val="00787A4F"/>
    <w:rsid w:val="007A1908"/>
    <w:rsid w:val="007B4F4E"/>
    <w:rsid w:val="007B72BF"/>
    <w:rsid w:val="007E5272"/>
    <w:rsid w:val="00917586"/>
    <w:rsid w:val="00930DD1"/>
    <w:rsid w:val="009329A3"/>
    <w:rsid w:val="009A03B0"/>
    <w:rsid w:val="009A3343"/>
    <w:rsid w:val="009D0E98"/>
    <w:rsid w:val="009D5F6B"/>
    <w:rsid w:val="009E05CD"/>
    <w:rsid w:val="009E41E9"/>
    <w:rsid w:val="009E60CD"/>
    <w:rsid w:val="009F0D41"/>
    <w:rsid w:val="00A21499"/>
    <w:rsid w:val="00A805EE"/>
    <w:rsid w:val="00AA0EE3"/>
    <w:rsid w:val="00AB50AF"/>
    <w:rsid w:val="00AE4B6F"/>
    <w:rsid w:val="00AF5659"/>
    <w:rsid w:val="00B273CC"/>
    <w:rsid w:val="00B54DE0"/>
    <w:rsid w:val="00B93C2F"/>
    <w:rsid w:val="00BC03B2"/>
    <w:rsid w:val="00BC105C"/>
    <w:rsid w:val="00C01511"/>
    <w:rsid w:val="00C578A1"/>
    <w:rsid w:val="00C7136E"/>
    <w:rsid w:val="00C91D1D"/>
    <w:rsid w:val="00CA58F6"/>
    <w:rsid w:val="00CB4222"/>
    <w:rsid w:val="00CC00E3"/>
    <w:rsid w:val="00CC06E2"/>
    <w:rsid w:val="00CD25D6"/>
    <w:rsid w:val="00CD5946"/>
    <w:rsid w:val="00CF39CF"/>
    <w:rsid w:val="00D127F1"/>
    <w:rsid w:val="00D37F4C"/>
    <w:rsid w:val="00D41243"/>
    <w:rsid w:val="00D50C40"/>
    <w:rsid w:val="00D53A02"/>
    <w:rsid w:val="00DA0534"/>
    <w:rsid w:val="00E25554"/>
    <w:rsid w:val="00E26456"/>
    <w:rsid w:val="00E710B2"/>
    <w:rsid w:val="00E87404"/>
    <w:rsid w:val="00EA7063"/>
    <w:rsid w:val="00EB796E"/>
    <w:rsid w:val="00EC1A5D"/>
    <w:rsid w:val="00ED7AC9"/>
    <w:rsid w:val="00EF793B"/>
    <w:rsid w:val="00F06E4A"/>
    <w:rsid w:val="00F12B17"/>
    <w:rsid w:val="00F22620"/>
    <w:rsid w:val="00F33CD8"/>
    <w:rsid w:val="00F37095"/>
    <w:rsid w:val="00F5712F"/>
    <w:rsid w:val="00F72695"/>
    <w:rsid w:val="00F76D80"/>
    <w:rsid w:val="00FA2BC8"/>
    <w:rsid w:val="00FC62D8"/>
    <w:rsid w:val="00FC6EFB"/>
    <w:rsid w:val="00FD6325"/>
    <w:rsid w:val="00FE78AC"/>
    <w:rsid w:val="00FF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90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A1908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0C412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C4124"/>
    <w:rPr>
      <w:rFonts w:ascii="Arial" w:hAnsi="Arial" w:cs="Arial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0C412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C4124"/>
    <w:rPr>
      <w:rFonts w:ascii="Arial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716</TotalTime>
  <Pages>6</Pages>
  <Words>738</Words>
  <Characters>4208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Umet</dc:creator>
  <cp:keywords/>
  <dc:description/>
  <cp:lastModifiedBy>Ultra</cp:lastModifiedBy>
  <cp:revision>38</cp:revision>
  <cp:lastPrinted>2016-05-06T10:30:00Z</cp:lastPrinted>
  <dcterms:created xsi:type="dcterms:W3CDTF">2018-06-19T12:12:00Z</dcterms:created>
  <dcterms:modified xsi:type="dcterms:W3CDTF">2022-01-18T12:06:00Z</dcterms:modified>
</cp:coreProperties>
</file>