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E2" w:rsidRDefault="00EA5AE2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EA5AE2" w:rsidRPr="005E4551" w:rsidRDefault="00EA5AE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0102001:3242, 13:08:0102006:694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A5AE2" w:rsidRPr="00BA2BC7" w:rsidTr="006146B2">
        <w:trPr>
          <w:trHeight w:val="333"/>
        </w:trPr>
        <w:tc>
          <w:tcPr>
            <w:tcW w:w="9923" w:type="dxa"/>
            <w:gridSpan w:val="2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EA5AE2" w:rsidRPr="008A49DD" w:rsidRDefault="00EA5AE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A5AE2" w:rsidRPr="00FA4697" w:rsidRDefault="00EA5AE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EA5AE2" w:rsidRPr="00BA2BC7" w:rsidTr="006146B2">
        <w:trPr>
          <w:trHeight w:val="189"/>
        </w:trPr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A5AE2" w:rsidRPr="00BA2BC7" w:rsidTr="006146B2">
        <w:tc>
          <w:tcPr>
            <w:tcW w:w="3310" w:type="dxa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A5AE2" w:rsidRPr="00BA2BC7" w:rsidRDefault="00EA5AE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A5AE2" w:rsidRPr="00BA2BC7" w:rsidTr="006146B2">
        <w:tc>
          <w:tcPr>
            <w:tcW w:w="9923" w:type="dxa"/>
            <w:gridSpan w:val="2"/>
          </w:tcPr>
          <w:p w:rsidR="00EA5AE2" w:rsidRPr="00BA2BC7" w:rsidRDefault="00EA5AE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Default="00EA5AE2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140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Местоположение установлено относительно ориентира, расположенного в границах участка. Почтовый адрес ориентира: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 район, р.п. Зубова Поляна, ул. Тургенева, д.52с 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0102001:3242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огородничества.</w:t>
            </w:r>
          </w:p>
          <w:p w:rsidR="00EA5AE2" w:rsidRPr="008A49DD" w:rsidRDefault="00EA5AE2" w:rsidP="00CC0B88">
            <w:pPr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801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п. Школа тракторных бригадиров, ул. Садовая 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0102006:694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огородничества.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A5AE2" w:rsidRPr="00BA2BC7" w:rsidRDefault="00EA5AE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A5AE2" w:rsidRDefault="00EA5AE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2683,80 (Две тысячи шестьсот восемьдесят три) рубля 80 коп.</w:t>
            </w:r>
          </w:p>
          <w:p w:rsidR="00EA5AE2" w:rsidRPr="00175080" w:rsidRDefault="00EA5AE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2619,27 (Две тысячи шестьсот девятнадцать) рублей 27 коп.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EA5AE2" w:rsidRPr="00BA2BC7" w:rsidRDefault="00EA5AE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27.12.2021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27.01.2022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27.12.2021г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EA5AE2" w:rsidRPr="00BA2BC7" w:rsidRDefault="00EA5AE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27.01.2022г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Pr="00BA2BC7" w:rsidRDefault="00EA5AE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28.01.2022г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EA5AE2" w:rsidRPr="00BA2BC7" w:rsidRDefault="00EA5AE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02.02.2022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EA5AE2" w:rsidRPr="00BA2BC7" w:rsidTr="006146B2">
        <w:trPr>
          <w:trHeight w:val="257"/>
        </w:trPr>
        <w:tc>
          <w:tcPr>
            <w:tcW w:w="9923" w:type="dxa"/>
            <w:gridSpan w:val="2"/>
          </w:tcPr>
          <w:p w:rsidR="00EA5AE2" w:rsidRDefault="00EA5AE2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EA5AE2" w:rsidRPr="00F36970" w:rsidRDefault="00EA5AE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EA5AE2" w:rsidRPr="00F36970" w:rsidRDefault="00EA5AE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EA5AE2" w:rsidRPr="00F36970" w:rsidRDefault="00EA5AE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A5AE2" w:rsidRPr="00F36970" w:rsidRDefault="00EA5AE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EA5AE2" w:rsidRPr="00F36970" w:rsidRDefault="00EA5AE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EA5AE2" w:rsidRPr="00BA2BC7" w:rsidRDefault="00EA5AE2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EA5AE2" w:rsidRPr="00BA2BC7" w:rsidRDefault="00EA5AE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A5AE2" w:rsidRPr="00BA2BC7" w:rsidRDefault="00EA5AE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A5AE2" w:rsidRPr="00997281" w:rsidRDefault="00EA5AE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EA5AE2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17D4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4495"/>
    <w:rsid w:val="00175080"/>
    <w:rsid w:val="00180D08"/>
    <w:rsid w:val="0018332B"/>
    <w:rsid w:val="001914F4"/>
    <w:rsid w:val="001946BA"/>
    <w:rsid w:val="001A35F6"/>
    <w:rsid w:val="001B32C2"/>
    <w:rsid w:val="001E0390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04D2"/>
    <w:rsid w:val="00285086"/>
    <w:rsid w:val="002A663B"/>
    <w:rsid w:val="002B0A48"/>
    <w:rsid w:val="002B47BC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079E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46460"/>
    <w:rsid w:val="00453E87"/>
    <w:rsid w:val="004844F6"/>
    <w:rsid w:val="00490B24"/>
    <w:rsid w:val="00493703"/>
    <w:rsid w:val="004A1EC7"/>
    <w:rsid w:val="004B7DD9"/>
    <w:rsid w:val="004C1FF9"/>
    <w:rsid w:val="004C5AB1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0DB2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AF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7A1"/>
    <w:rsid w:val="00603D66"/>
    <w:rsid w:val="00613DA8"/>
    <w:rsid w:val="006146B2"/>
    <w:rsid w:val="00614E87"/>
    <w:rsid w:val="006434C9"/>
    <w:rsid w:val="006445CD"/>
    <w:rsid w:val="00646F3B"/>
    <w:rsid w:val="0065461A"/>
    <w:rsid w:val="0067789F"/>
    <w:rsid w:val="00687809"/>
    <w:rsid w:val="0069153C"/>
    <w:rsid w:val="00693305"/>
    <w:rsid w:val="00694D36"/>
    <w:rsid w:val="00694DAF"/>
    <w:rsid w:val="006A1724"/>
    <w:rsid w:val="006B12A9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0F77"/>
    <w:rsid w:val="00782620"/>
    <w:rsid w:val="00785DD6"/>
    <w:rsid w:val="007B4A29"/>
    <w:rsid w:val="007C77C6"/>
    <w:rsid w:val="007D6852"/>
    <w:rsid w:val="007E31CA"/>
    <w:rsid w:val="007E3BD0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1395"/>
    <w:rsid w:val="00A63F9C"/>
    <w:rsid w:val="00A64179"/>
    <w:rsid w:val="00A648A2"/>
    <w:rsid w:val="00A74EC8"/>
    <w:rsid w:val="00A754ED"/>
    <w:rsid w:val="00A759E9"/>
    <w:rsid w:val="00A7684A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54B4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945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0C22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2A69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5E5B"/>
    <w:rsid w:val="00C866DD"/>
    <w:rsid w:val="00CB14B5"/>
    <w:rsid w:val="00CC0B88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E6936"/>
    <w:rsid w:val="00DF32EA"/>
    <w:rsid w:val="00E01463"/>
    <w:rsid w:val="00E03125"/>
    <w:rsid w:val="00E0466D"/>
    <w:rsid w:val="00E06F6C"/>
    <w:rsid w:val="00E20E2B"/>
    <w:rsid w:val="00E21509"/>
    <w:rsid w:val="00E24BE4"/>
    <w:rsid w:val="00E30D22"/>
    <w:rsid w:val="00E34EBF"/>
    <w:rsid w:val="00E418A4"/>
    <w:rsid w:val="00E42416"/>
    <w:rsid w:val="00E501EF"/>
    <w:rsid w:val="00E62E46"/>
    <w:rsid w:val="00E66B78"/>
    <w:rsid w:val="00E80BA5"/>
    <w:rsid w:val="00E93F0B"/>
    <w:rsid w:val="00E96BFC"/>
    <w:rsid w:val="00E96F0A"/>
    <w:rsid w:val="00E9737F"/>
    <w:rsid w:val="00EA44EE"/>
    <w:rsid w:val="00EA5AE2"/>
    <w:rsid w:val="00EA7D4B"/>
    <w:rsid w:val="00EB5C23"/>
    <w:rsid w:val="00EC2B55"/>
    <w:rsid w:val="00EC65DA"/>
    <w:rsid w:val="00ED37BB"/>
    <w:rsid w:val="00ED76CB"/>
    <w:rsid w:val="00EE631C"/>
    <w:rsid w:val="00EF02D0"/>
    <w:rsid w:val="00EF52BD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A6A7C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1263</TotalTime>
  <Pages>2</Pages>
  <Words>877</Words>
  <Characters>5001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36</cp:revision>
  <cp:lastPrinted>2018-03-28T12:01:00Z</cp:lastPrinted>
  <dcterms:created xsi:type="dcterms:W3CDTF">2018-02-09T12:19:00Z</dcterms:created>
  <dcterms:modified xsi:type="dcterms:W3CDTF">2021-12-15T09:39:00Z</dcterms:modified>
</cp:coreProperties>
</file>