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D2F" w:rsidRDefault="001C6D2F" w:rsidP="00AD19D5">
      <w:pPr>
        <w:pStyle w:val="NormalWeb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                                                                                                         </w:t>
      </w:r>
    </w:p>
    <w:p w:rsidR="001C6D2F" w:rsidRDefault="001C6D2F" w:rsidP="00753507">
      <w:pPr>
        <w:ind w:right="-49"/>
        <w:jc w:val="center"/>
        <w:rPr>
          <w:b/>
          <w:caps/>
        </w:rPr>
      </w:pPr>
      <w:r>
        <w:rPr>
          <w:b/>
          <w:caps/>
        </w:rPr>
        <w:t>СОВЕТ ДЕПУТАТОВ</w:t>
      </w:r>
    </w:p>
    <w:p w:rsidR="001C6D2F" w:rsidRDefault="001C6D2F" w:rsidP="00753507">
      <w:pPr>
        <w:ind w:right="-49"/>
        <w:jc w:val="center"/>
        <w:rPr>
          <w:b/>
          <w:caps/>
        </w:rPr>
      </w:pPr>
      <w:r>
        <w:rPr>
          <w:b/>
          <w:caps/>
        </w:rPr>
        <w:t>УГОЛКОВского  сельского поселения</w:t>
      </w:r>
    </w:p>
    <w:p w:rsidR="001C6D2F" w:rsidRDefault="001C6D2F" w:rsidP="00753507">
      <w:pPr>
        <w:tabs>
          <w:tab w:val="left" w:pos="1410"/>
          <w:tab w:val="left" w:pos="1995"/>
        </w:tabs>
        <w:ind w:right="-49"/>
        <w:jc w:val="center"/>
        <w:rPr>
          <w:b/>
          <w:caps/>
        </w:rPr>
      </w:pPr>
      <w:r>
        <w:rPr>
          <w:b/>
          <w:caps/>
        </w:rPr>
        <w:t>Зубово-Полянского муниципального района</w:t>
      </w:r>
    </w:p>
    <w:p w:rsidR="001C6D2F" w:rsidRDefault="001C6D2F" w:rsidP="00753507">
      <w:pPr>
        <w:ind w:right="-289"/>
        <w:jc w:val="center"/>
        <w:rPr>
          <w:b/>
        </w:rPr>
      </w:pPr>
      <w:bookmarkStart w:id="0" w:name="_GoBack"/>
      <w:bookmarkEnd w:id="0"/>
      <w:r>
        <w:rPr>
          <w:b/>
        </w:rPr>
        <w:t>РЕСПУБЛИКИ МОРДОВИЯ</w:t>
      </w:r>
    </w:p>
    <w:p w:rsidR="001C6D2F" w:rsidRDefault="001C6D2F" w:rsidP="00753507">
      <w:pPr>
        <w:ind w:right="-289"/>
        <w:jc w:val="center"/>
        <w:rPr>
          <w:b/>
        </w:rPr>
      </w:pPr>
    </w:p>
    <w:p w:rsidR="001C6D2F" w:rsidRDefault="001C6D2F" w:rsidP="00AD19D5">
      <w:pPr>
        <w:pStyle w:val="NormalWeb"/>
        <w:rPr>
          <w:b/>
          <w:sz w:val="28"/>
          <w:szCs w:val="28"/>
        </w:rPr>
      </w:pPr>
    </w:p>
    <w:p w:rsidR="001C6D2F" w:rsidRDefault="001C6D2F" w:rsidP="00AD19D5">
      <w:pPr>
        <w:pStyle w:val="NormalWeb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  <w:r>
        <w:rPr>
          <w:b/>
          <w:bCs/>
          <w:sz w:val="28"/>
          <w:szCs w:val="28"/>
        </w:rPr>
        <w:t>РЕШЕНИЕ</w:t>
      </w:r>
      <w:r>
        <w:rPr>
          <w:b/>
          <w:sz w:val="28"/>
          <w:szCs w:val="28"/>
        </w:rPr>
        <w:t> </w:t>
      </w:r>
    </w:p>
    <w:p w:rsidR="001C6D2F" w:rsidRDefault="001C6D2F" w:rsidP="00AD19D5">
      <w:pPr>
        <w:pStyle w:val="NormalWeb"/>
        <w:rPr>
          <w:sz w:val="28"/>
          <w:szCs w:val="28"/>
        </w:rPr>
      </w:pPr>
    </w:p>
    <w:p w:rsidR="001C6D2F" w:rsidRDefault="001C6D2F" w:rsidP="00AD19D5">
      <w:pPr>
        <w:rPr>
          <w:sz w:val="28"/>
          <w:szCs w:val="28"/>
        </w:rPr>
      </w:pPr>
      <w:r>
        <w:rPr>
          <w:sz w:val="28"/>
          <w:szCs w:val="28"/>
        </w:rPr>
        <w:t>от _____     2021 года                                                   № ___</w:t>
      </w:r>
    </w:p>
    <w:p w:rsidR="001C6D2F" w:rsidRDefault="001C6D2F" w:rsidP="00AD19D5">
      <w:pPr>
        <w:rPr>
          <w:szCs w:val="28"/>
        </w:rPr>
      </w:pPr>
    </w:p>
    <w:p w:rsidR="001C6D2F" w:rsidRDefault="001C6D2F" w:rsidP="00AD19D5">
      <w:pPr>
        <w:jc w:val="center"/>
        <w:rPr>
          <w:b/>
        </w:rPr>
      </w:pPr>
    </w:p>
    <w:p w:rsidR="001C6D2F" w:rsidRDefault="001C6D2F" w:rsidP="00753507">
      <w:pPr>
        <w:rPr>
          <w:sz w:val="28"/>
          <w:szCs w:val="28"/>
        </w:rPr>
      </w:pPr>
      <w:r>
        <w:rPr>
          <w:sz w:val="28"/>
          <w:szCs w:val="28"/>
        </w:rPr>
        <w:t>О   единовременной выплате главе  сельского поселения</w:t>
      </w:r>
    </w:p>
    <w:p w:rsidR="001C6D2F" w:rsidRDefault="001C6D2F" w:rsidP="00753507">
      <w:pPr>
        <w:rPr>
          <w:sz w:val="28"/>
          <w:szCs w:val="28"/>
        </w:rPr>
      </w:pPr>
      <w:r>
        <w:rPr>
          <w:sz w:val="28"/>
          <w:szCs w:val="28"/>
        </w:rPr>
        <w:t>ко дню  рождения</w:t>
      </w:r>
    </w:p>
    <w:p w:rsidR="001C6D2F" w:rsidRDefault="001C6D2F" w:rsidP="00753507">
      <w:pPr>
        <w:rPr>
          <w:b/>
        </w:rPr>
      </w:pPr>
      <w:r>
        <w:rPr>
          <w:sz w:val="28"/>
          <w:szCs w:val="28"/>
        </w:rPr>
        <w:t xml:space="preserve"> </w:t>
      </w:r>
    </w:p>
    <w:p w:rsidR="001C6D2F" w:rsidRPr="00753507" w:rsidRDefault="001C6D2F" w:rsidP="00753507">
      <w:pPr>
        <w:pStyle w:val="Heading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Pr="00753507">
        <w:rPr>
          <w:rFonts w:ascii="Times New Roman" w:hAnsi="Times New Roman" w:cs="Times New Roman"/>
          <w:b w:val="0"/>
          <w:sz w:val="28"/>
          <w:szCs w:val="28"/>
        </w:rPr>
        <w:t>На  основании п.п.4д) п. 9 Положения об оплате труда лиц, замещающих должности муниципальной службы,  и муниципальных служащих администрации Уголковского сельского   поселения Зубово-Полянского  муниципального района Республики Мордовия, утвержденного решением Совета  депутатов  Уголковского  сельского  поселения № __от ____ 2021 года.</w:t>
      </w:r>
    </w:p>
    <w:p w:rsidR="001C6D2F" w:rsidRDefault="001C6D2F" w:rsidP="00AD19D5">
      <w:pPr>
        <w:ind w:left="-142"/>
        <w:jc w:val="center"/>
        <w:rPr>
          <w:sz w:val="28"/>
          <w:szCs w:val="28"/>
        </w:rPr>
      </w:pPr>
    </w:p>
    <w:p w:rsidR="001C6D2F" w:rsidRDefault="001C6D2F" w:rsidP="00753507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1. Произвести  разовую  выплату Завьялкиной Надежде Федоровне, главе Уголковского сельского поселения, ко дню рождения в  размере   75% планового  месячного  денежного содержания. </w:t>
      </w:r>
    </w:p>
    <w:p w:rsidR="001C6D2F" w:rsidRDefault="001C6D2F" w:rsidP="00753507">
      <w:pPr>
        <w:rPr>
          <w:b/>
        </w:rPr>
      </w:pPr>
    </w:p>
    <w:p w:rsidR="001C6D2F" w:rsidRPr="00A54184" w:rsidRDefault="001C6D2F" w:rsidP="00A54184">
      <w:pPr>
        <w:rPr>
          <w:sz w:val="28"/>
          <w:szCs w:val="28"/>
        </w:rPr>
      </w:pPr>
      <w:r>
        <w:rPr>
          <w:sz w:val="28"/>
          <w:szCs w:val="28"/>
        </w:rPr>
        <w:t xml:space="preserve">2.Источником  финансирования указанных  расходов определить средства, предусмотренные решением Совета депутатов Уголковского сельского  поселения Зубово-Полянского  муниципального района Республики  Мордовия от 30 декабря 2020  года №  2 </w:t>
      </w:r>
      <w:r w:rsidRPr="00A54184">
        <w:rPr>
          <w:sz w:val="28"/>
          <w:szCs w:val="28"/>
        </w:rPr>
        <w:t xml:space="preserve">«О бюджете </w:t>
      </w:r>
      <w:r>
        <w:rPr>
          <w:sz w:val="28"/>
          <w:szCs w:val="28"/>
        </w:rPr>
        <w:t>Уголков</w:t>
      </w:r>
      <w:r w:rsidRPr="00A54184">
        <w:rPr>
          <w:sz w:val="28"/>
          <w:szCs w:val="28"/>
        </w:rPr>
        <w:t>ского</w:t>
      </w:r>
      <w:r>
        <w:rPr>
          <w:sz w:val="28"/>
          <w:szCs w:val="28"/>
        </w:rPr>
        <w:t xml:space="preserve"> </w:t>
      </w:r>
      <w:r w:rsidRPr="00A54184">
        <w:rPr>
          <w:sz w:val="28"/>
          <w:szCs w:val="28"/>
        </w:rPr>
        <w:t>сельского поселения Зубово-Полянского муниципального района Республики</w:t>
      </w:r>
      <w:r>
        <w:rPr>
          <w:sz w:val="28"/>
          <w:szCs w:val="28"/>
        </w:rPr>
        <w:t xml:space="preserve"> </w:t>
      </w:r>
      <w:r w:rsidRPr="00A54184">
        <w:rPr>
          <w:sz w:val="28"/>
          <w:szCs w:val="28"/>
        </w:rPr>
        <w:t>Мордовия на 2021год и плановый период 2022 -2023 годов</w:t>
      </w:r>
      <w:r>
        <w:rPr>
          <w:sz w:val="28"/>
          <w:szCs w:val="28"/>
        </w:rPr>
        <w:t>»</w:t>
      </w:r>
    </w:p>
    <w:p w:rsidR="001C6D2F" w:rsidRDefault="001C6D2F" w:rsidP="00A54184">
      <w:pPr>
        <w:rPr>
          <w:sz w:val="28"/>
          <w:szCs w:val="28"/>
        </w:rPr>
      </w:pPr>
      <w:r>
        <w:rPr>
          <w:sz w:val="28"/>
          <w:szCs w:val="28"/>
        </w:rPr>
        <w:t xml:space="preserve"> « на  оплату  труда муниципальных  служащих».</w:t>
      </w:r>
    </w:p>
    <w:p w:rsidR="001C6D2F" w:rsidRDefault="001C6D2F" w:rsidP="00AD19D5">
      <w:pPr>
        <w:rPr>
          <w:sz w:val="28"/>
          <w:szCs w:val="28"/>
        </w:rPr>
      </w:pPr>
    </w:p>
    <w:p w:rsidR="001C6D2F" w:rsidRDefault="001C6D2F" w:rsidP="00AD19D5">
      <w:pPr>
        <w:rPr>
          <w:sz w:val="28"/>
          <w:szCs w:val="28"/>
        </w:rPr>
      </w:pPr>
    </w:p>
    <w:p w:rsidR="001C6D2F" w:rsidRDefault="001C6D2F" w:rsidP="00AD19D5">
      <w:pPr>
        <w:rPr>
          <w:sz w:val="28"/>
          <w:szCs w:val="28"/>
        </w:rPr>
      </w:pPr>
      <w:r>
        <w:rPr>
          <w:sz w:val="28"/>
          <w:szCs w:val="28"/>
        </w:rPr>
        <w:t>Глава  Уголковского сельского  поселения                          Н.Ф.Завьялкина</w:t>
      </w:r>
    </w:p>
    <w:p w:rsidR="001C6D2F" w:rsidRDefault="001C6D2F" w:rsidP="00AD19D5">
      <w:pPr>
        <w:rPr>
          <w:b/>
        </w:rPr>
      </w:pPr>
    </w:p>
    <w:p w:rsidR="001C6D2F" w:rsidRDefault="001C6D2F" w:rsidP="00AD19D5">
      <w:pPr>
        <w:jc w:val="center"/>
        <w:rPr>
          <w:b/>
        </w:rPr>
      </w:pPr>
    </w:p>
    <w:p w:rsidR="001C6D2F" w:rsidRDefault="001C6D2F" w:rsidP="00AD19D5"/>
    <w:p w:rsidR="001C6D2F" w:rsidRDefault="001C6D2F"/>
    <w:sectPr w:rsidR="001C6D2F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19D5"/>
    <w:rsid w:val="00060DAE"/>
    <w:rsid w:val="00196339"/>
    <w:rsid w:val="001C6D2F"/>
    <w:rsid w:val="002F1308"/>
    <w:rsid w:val="00450A31"/>
    <w:rsid w:val="00494879"/>
    <w:rsid w:val="00556B40"/>
    <w:rsid w:val="00561187"/>
    <w:rsid w:val="00582A2D"/>
    <w:rsid w:val="00582D22"/>
    <w:rsid w:val="006A0990"/>
    <w:rsid w:val="006A2A2D"/>
    <w:rsid w:val="006C146E"/>
    <w:rsid w:val="00753507"/>
    <w:rsid w:val="007C5C03"/>
    <w:rsid w:val="00840D66"/>
    <w:rsid w:val="008B1281"/>
    <w:rsid w:val="008D0640"/>
    <w:rsid w:val="009C46C1"/>
    <w:rsid w:val="00A02659"/>
    <w:rsid w:val="00A326F8"/>
    <w:rsid w:val="00A54184"/>
    <w:rsid w:val="00AD19D5"/>
    <w:rsid w:val="00B26DAF"/>
    <w:rsid w:val="00C66BD4"/>
    <w:rsid w:val="00DD4AF3"/>
    <w:rsid w:val="00E3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9D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7535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3507"/>
    <w:rPr>
      <w:rFonts w:ascii="Arial" w:eastAsia="Times New Roman" w:hAnsi="Arial" w:cs="Arial"/>
      <w:b/>
      <w:bCs/>
      <w:color w:val="26282F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rsid w:val="00AD19D5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86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221</Words>
  <Characters>1264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Ultra</dc:creator>
  <cp:keywords/>
  <dc:description/>
  <cp:lastModifiedBy>Пользователь</cp:lastModifiedBy>
  <cp:revision>10</cp:revision>
  <cp:lastPrinted>2020-07-17T06:30:00Z</cp:lastPrinted>
  <dcterms:created xsi:type="dcterms:W3CDTF">2020-07-17T06:27:00Z</dcterms:created>
  <dcterms:modified xsi:type="dcterms:W3CDTF">2021-12-15T12:56:00Z</dcterms:modified>
</cp:coreProperties>
</file>