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7F2" w:rsidRDefault="004947F2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4947F2" w:rsidRPr="005E4551" w:rsidRDefault="004947F2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0102002:2627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4947F2" w:rsidRPr="00BA2BC7" w:rsidTr="006146B2">
        <w:trPr>
          <w:trHeight w:val="333"/>
        </w:trPr>
        <w:tc>
          <w:tcPr>
            <w:tcW w:w="9923" w:type="dxa"/>
            <w:gridSpan w:val="2"/>
          </w:tcPr>
          <w:p w:rsidR="004947F2" w:rsidRPr="00BA2BC7" w:rsidRDefault="004947F2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4947F2" w:rsidRPr="00BA2BC7" w:rsidTr="006146B2">
        <w:tc>
          <w:tcPr>
            <w:tcW w:w="3310" w:type="dxa"/>
          </w:tcPr>
          <w:p w:rsidR="004947F2" w:rsidRPr="00BA2BC7" w:rsidRDefault="004947F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4947F2" w:rsidRPr="00BA2BC7" w:rsidRDefault="004947F2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4947F2" w:rsidRPr="00BA2BC7" w:rsidTr="006146B2">
        <w:tc>
          <w:tcPr>
            <w:tcW w:w="3310" w:type="dxa"/>
          </w:tcPr>
          <w:p w:rsidR="004947F2" w:rsidRPr="00BA2BC7" w:rsidRDefault="004947F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4947F2" w:rsidRPr="008A49DD" w:rsidRDefault="004947F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4947F2" w:rsidRPr="008A49DD" w:rsidRDefault="004947F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4947F2" w:rsidRPr="008A49DD" w:rsidRDefault="004947F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4947F2" w:rsidRPr="008A49DD" w:rsidRDefault="004947F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4947F2" w:rsidRPr="008A49DD" w:rsidRDefault="004947F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4947F2" w:rsidRPr="008A49DD" w:rsidRDefault="004947F2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4947F2" w:rsidRPr="00BA2BC7" w:rsidTr="006146B2">
        <w:tc>
          <w:tcPr>
            <w:tcW w:w="3310" w:type="dxa"/>
          </w:tcPr>
          <w:p w:rsidR="004947F2" w:rsidRPr="00BA2BC7" w:rsidRDefault="004947F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4947F2" w:rsidRPr="00BA2BC7" w:rsidRDefault="004947F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4947F2" w:rsidRPr="00BA2BC7" w:rsidTr="006146B2">
        <w:tc>
          <w:tcPr>
            <w:tcW w:w="3310" w:type="dxa"/>
          </w:tcPr>
          <w:p w:rsidR="004947F2" w:rsidRPr="00BA2BC7" w:rsidRDefault="004947F2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4947F2" w:rsidRPr="00BA2BC7" w:rsidRDefault="004947F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4947F2" w:rsidRPr="00BA2BC7" w:rsidTr="006146B2">
        <w:tc>
          <w:tcPr>
            <w:tcW w:w="3310" w:type="dxa"/>
          </w:tcPr>
          <w:p w:rsidR="004947F2" w:rsidRPr="00BA2BC7" w:rsidRDefault="004947F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4947F2" w:rsidRPr="00BA2BC7" w:rsidRDefault="004947F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4947F2" w:rsidRPr="00BA2BC7" w:rsidTr="006146B2">
        <w:tc>
          <w:tcPr>
            <w:tcW w:w="3310" w:type="dxa"/>
          </w:tcPr>
          <w:p w:rsidR="004947F2" w:rsidRPr="00BA2BC7" w:rsidRDefault="004947F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4947F2" w:rsidRPr="00FA4697" w:rsidRDefault="004947F2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4947F2" w:rsidRPr="00BA2BC7" w:rsidTr="006146B2">
        <w:trPr>
          <w:trHeight w:val="189"/>
        </w:trPr>
        <w:tc>
          <w:tcPr>
            <w:tcW w:w="3310" w:type="dxa"/>
          </w:tcPr>
          <w:p w:rsidR="004947F2" w:rsidRPr="00BA2BC7" w:rsidRDefault="004947F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4947F2" w:rsidRPr="00BA2BC7" w:rsidRDefault="004947F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4947F2" w:rsidRPr="00BA2BC7" w:rsidTr="006146B2">
        <w:tc>
          <w:tcPr>
            <w:tcW w:w="3310" w:type="dxa"/>
          </w:tcPr>
          <w:p w:rsidR="004947F2" w:rsidRPr="00BA2BC7" w:rsidRDefault="004947F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4947F2" w:rsidRPr="00BA2BC7" w:rsidRDefault="004947F2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4947F2" w:rsidRPr="00BA2BC7" w:rsidTr="006146B2">
        <w:tc>
          <w:tcPr>
            <w:tcW w:w="9923" w:type="dxa"/>
            <w:gridSpan w:val="2"/>
          </w:tcPr>
          <w:p w:rsidR="004947F2" w:rsidRPr="00BA2BC7" w:rsidRDefault="004947F2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4947F2" w:rsidRPr="00BA2BC7" w:rsidTr="006146B2">
        <w:trPr>
          <w:trHeight w:val="257"/>
        </w:trPr>
        <w:tc>
          <w:tcPr>
            <w:tcW w:w="9923" w:type="dxa"/>
            <w:gridSpan w:val="2"/>
          </w:tcPr>
          <w:p w:rsidR="004947F2" w:rsidRPr="008A49DD" w:rsidRDefault="004947F2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301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поселение, рп. Зубова Поляна, ул. Калинина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0102002:2627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>разрешенным использованием: В</w:t>
            </w:r>
            <w:r w:rsidRPr="008A49DD">
              <w:rPr>
                <w:sz w:val="24"/>
                <w:szCs w:val="24"/>
                <w:shd w:val="clear" w:color="auto" w:fill="FFFFFF"/>
              </w:rPr>
              <w:t>едение огородничества</w:t>
            </w:r>
          </w:p>
        </w:tc>
      </w:tr>
      <w:tr w:rsidR="004947F2" w:rsidRPr="00BA2BC7" w:rsidTr="006146B2">
        <w:trPr>
          <w:trHeight w:val="257"/>
        </w:trPr>
        <w:tc>
          <w:tcPr>
            <w:tcW w:w="9923" w:type="dxa"/>
            <w:gridSpan w:val="2"/>
          </w:tcPr>
          <w:p w:rsidR="004947F2" w:rsidRPr="00BA2BC7" w:rsidRDefault="004947F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4947F2" w:rsidRPr="00BA2BC7" w:rsidRDefault="004947F2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4947F2" w:rsidRPr="00175080" w:rsidRDefault="004947F2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5770,17 (Пять тысяч семьсот семьдесят) рублей 17   коп.</w:t>
            </w:r>
          </w:p>
        </w:tc>
      </w:tr>
      <w:tr w:rsidR="004947F2" w:rsidRPr="00BA2BC7" w:rsidTr="006146B2">
        <w:trPr>
          <w:trHeight w:val="257"/>
        </w:trPr>
        <w:tc>
          <w:tcPr>
            <w:tcW w:w="9923" w:type="dxa"/>
            <w:gridSpan w:val="2"/>
          </w:tcPr>
          <w:p w:rsidR="004947F2" w:rsidRPr="00BA2BC7" w:rsidRDefault="004947F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4947F2" w:rsidRPr="00BA2BC7" w:rsidRDefault="004947F2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13.12.2021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13.01.2022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4947F2" w:rsidRPr="00BA2BC7" w:rsidTr="006146B2">
        <w:trPr>
          <w:trHeight w:val="257"/>
        </w:trPr>
        <w:tc>
          <w:tcPr>
            <w:tcW w:w="9923" w:type="dxa"/>
            <w:gridSpan w:val="2"/>
          </w:tcPr>
          <w:p w:rsidR="004947F2" w:rsidRPr="00BA2BC7" w:rsidRDefault="004947F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13.12.2021г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4947F2" w:rsidRPr="00BA2BC7" w:rsidRDefault="004947F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13.01.2022г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4947F2" w:rsidRPr="00BA2BC7" w:rsidTr="006146B2">
        <w:trPr>
          <w:trHeight w:val="257"/>
        </w:trPr>
        <w:tc>
          <w:tcPr>
            <w:tcW w:w="9923" w:type="dxa"/>
            <w:gridSpan w:val="2"/>
          </w:tcPr>
          <w:p w:rsidR="004947F2" w:rsidRPr="00BA2BC7" w:rsidRDefault="004947F2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14.01.2022г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4947F2" w:rsidRPr="00BA2BC7" w:rsidRDefault="004947F2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19.01.2022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4947F2" w:rsidRPr="00BA2BC7" w:rsidTr="006146B2">
        <w:trPr>
          <w:trHeight w:val="257"/>
        </w:trPr>
        <w:tc>
          <w:tcPr>
            <w:tcW w:w="9923" w:type="dxa"/>
            <w:gridSpan w:val="2"/>
          </w:tcPr>
          <w:p w:rsidR="004947F2" w:rsidRDefault="004947F2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>Юридический адрес: 431110,Республика Мордовия, п.</w:t>
            </w:r>
            <w:r>
              <w:rPr>
                <w:sz w:val="24"/>
                <w:szCs w:val="24"/>
              </w:rPr>
              <w:t xml:space="preserve"> </w:t>
            </w:r>
            <w:r w:rsidRPr="00F36970">
              <w:rPr>
                <w:sz w:val="24"/>
                <w:szCs w:val="24"/>
              </w:rPr>
              <w:t xml:space="preserve">Зубова Поляна, Почтовый пер., д.6, ИНН 1308078756, КПП 130801001, ОКПО 04301678, ОКТМО 89621151, </w:t>
            </w:r>
          </w:p>
          <w:p w:rsidR="004947F2" w:rsidRPr="00F36970" w:rsidRDefault="004947F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4947F2" w:rsidRPr="00F36970" w:rsidRDefault="004947F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4947F2" w:rsidRPr="00F36970" w:rsidRDefault="004947F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4947F2" w:rsidRPr="00F36970" w:rsidRDefault="004947F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4947F2" w:rsidRPr="00F36970" w:rsidRDefault="004947F2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4947F2" w:rsidRPr="00BA2BC7" w:rsidRDefault="004947F2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4947F2" w:rsidRPr="00BA2BC7" w:rsidRDefault="004947F2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4947F2" w:rsidRPr="00BA2BC7" w:rsidRDefault="004947F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4947F2" w:rsidRPr="00BA2BC7" w:rsidRDefault="004947F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947F2" w:rsidRPr="00BA2BC7" w:rsidRDefault="004947F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4947F2" w:rsidRPr="00BA2BC7" w:rsidRDefault="004947F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947F2" w:rsidRPr="00BA2BC7" w:rsidRDefault="004947F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4947F2" w:rsidRPr="00BA2BC7" w:rsidRDefault="004947F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4947F2" w:rsidRPr="00BA2BC7" w:rsidRDefault="004947F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4947F2" w:rsidRPr="00BA2BC7" w:rsidRDefault="004947F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947F2" w:rsidRPr="00BA2BC7" w:rsidRDefault="004947F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4947F2" w:rsidRPr="00997281" w:rsidRDefault="004947F2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4947F2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31EB"/>
    <w:rsid w:val="00075A13"/>
    <w:rsid w:val="0009096D"/>
    <w:rsid w:val="000A2E29"/>
    <w:rsid w:val="000A6412"/>
    <w:rsid w:val="000B3142"/>
    <w:rsid w:val="000B6B55"/>
    <w:rsid w:val="000D51FD"/>
    <w:rsid w:val="000D6AA3"/>
    <w:rsid w:val="000E21C6"/>
    <w:rsid w:val="000E67BA"/>
    <w:rsid w:val="000F4E8D"/>
    <w:rsid w:val="00102DD2"/>
    <w:rsid w:val="0011146D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8332B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5086"/>
    <w:rsid w:val="002A663B"/>
    <w:rsid w:val="002B0A48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53E87"/>
    <w:rsid w:val="004844F6"/>
    <w:rsid w:val="00490B24"/>
    <w:rsid w:val="00493703"/>
    <w:rsid w:val="004947F2"/>
    <w:rsid w:val="004A6123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229F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0322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D4CF1"/>
    <w:rsid w:val="006E4F62"/>
    <w:rsid w:val="006F0A76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85DD6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61C9"/>
    <w:rsid w:val="008277EB"/>
    <w:rsid w:val="00840ADF"/>
    <w:rsid w:val="00846AA0"/>
    <w:rsid w:val="00852123"/>
    <w:rsid w:val="00862243"/>
    <w:rsid w:val="0087163A"/>
    <w:rsid w:val="008744D7"/>
    <w:rsid w:val="008755FC"/>
    <w:rsid w:val="0088497B"/>
    <w:rsid w:val="008864F2"/>
    <w:rsid w:val="008872C4"/>
    <w:rsid w:val="008A1AAC"/>
    <w:rsid w:val="008A1B3C"/>
    <w:rsid w:val="008A49DD"/>
    <w:rsid w:val="008A60A7"/>
    <w:rsid w:val="008B27B8"/>
    <w:rsid w:val="008B789D"/>
    <w:rsid w:val="008C6500"/>
    <w:rsid w:val="008D44AE"/>
    <w:rsid w:val="008D58D3"/>
    <w:rsid w:val="008D6749"/>
    <w:rsid w:val="008E557E"/>
    <w:rsid w:val="008E63D5"/>
    <w:rsid w:val="008E712F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3AF7"/>
    <w:rsid w:val="00974B76"/>
    <w:rsid w:val="0098065D"/>
    <w:rsid w:val="00991662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84A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333F"/>
    <w:rsid w:val="00AC49B0"/>
    <w:rsid w:val="00AC7B38"/>
    <w:rsid w:val="00AD3FC0"/>
    <w:rsid w:val="00AE3745"/>
    <w:rsid w:val="00AE6955"/>
    <w:rsid w:val="00AE78AD"/>
    <w:rsid w:val="00AF35AE"/>
    <w:rsid w:val="00AF45F0"/>
    <w:rsid w:val="00B0283E"/>
    <w:rsid w:val="00B133BB"/>
    <w:rsid w:val="00B24258"/>
    <w:rsid w:val="00B2770A"/>
    <w:rsid w:val="00B4005F"/>
    <w:rsid w:val="00B40936"/>
    <w:rsid w:val="00B51FFF"/>
    <w:rsid w:val="00B601BB"/>
    <w:rsid w:val="00B60525"/>
    <w:rsid w:val="00B64889"/>
    <w:rsid w:val="00B70C75"/>
    <w:rsid w:val="00B71103"/>
    <w:rsid w:val="00B773F8"/>
    <w:rsid w:val="00B846E8"/>
    <w:rsid w:val="00B84DA4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1D63"/>
    <w:rsid w:val="00C15732"/>
    <w:rsid w:val="00C31B0A"/>
    <w:rsid w:val="00C33422"/>
    <w:rsid w:val="00C47CB6"/>
    <w:rsid w:val="00C50CBD"/>
    <w:rsid w:val="00C51E61"/>
    <w:rsid w:val="00C53964"/>
    <w:rsid w:val="00C555DE"/>
    <w:rsid w:val="00C6400E"/>
    <w:rsid w:val="00C64442"/>
    <w:rsid w:val="00C660E4"/>
    <w:rsid w:val="00C66430"/>
    <w:rsid w:val="00C828A9"/>
    <w:rsid w:val="00C84139"/>
    <w:rsid w:val="00C866DD"/>
    <w:rsid w:val="00CB14B5"/>
    <w:rsid w:val="00CC7F15"/>
    <w:rsid w:val="00CD0478"/>
    <w:rsid w:val="00CE13BD"/>
    <w:rsid w:val="00CE5372"/>
    <w:rsid w:val="00CF50C9"/>
    <w:rsid w:val="00CF54B4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9356C"/>
    <w:rsid w:val="00DA101B"/>
    <w:rsid w:val="00DA5BE7"/>
    <w:rsid w:val="00DB62DC"/>
    <w:rsid w:val="00DC6074"/>
    <w:rsid w:val="00DE4497"/>
    <w:rsid w:val="00DF32EA"/>
    <w:rsid w:val="00E01463"/>
    <w:rsid w:val="00E03125"/>
    <w:rsid w:val="00E0466D"/>
    <w:rsid w:val="00E06F6C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24AF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1286</TotalTime>
  <Pages>2</Pages>
  <Words>802</Words>
  <Characters>4577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31</cp:revision>
  <cp:lastPrinted>2018-03-28T12:01:00Z</cp:lastPrinted>
  <dcterms:created xsi:type="dcterms:W3CDTF">2018-02-09T12:19:00Z</dcterms:created>
  <dcterms:modified xsi:type="dcterms:W3CDTF">2021-11-24T12:49:00Z</dcterms:modified>
</cp:coreProperties>
</file>