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7A4" w:rsidRDefault="004917A4" w:rsidP="00603529">
      <w:pPr>
        <w:jc w:val="center"/>
        <w:rPr>
          <w:b/>
          <w:sz w:val="24"/>
          <w:szCs w:val="24"/>
          <w:shd w:val="clear" w:color="auto" w:fill="FFFFFF"/>
        </w:rPr>
      </w:pPr>
      <w:r>
        <w:rPr>
          <w:b/>
          <w:color w:val="auto"/>
          <w:sz w:val="24"/>
          <w:szCs w:val="24"/>
        </w:rPr>
        <w:t xml:space="preserve"> </w:t>
      </w:r>
      <w:r w:rsidRPr="00FA4697">
        <w:rPr>
          <w:b/>
          <w:color w:val="auto"/>
          <w:sz w:val="24"/>
          <w:szCs w:val="24"/>
        </w:rPr>
        <w:t xml:space="preserve">Извещение о проведении открытого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 - продажи на земельный участок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  номером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</w:p>
    <w:p w:rsidR="004917A4" w:rsidRPr="005E4551" w:rsidRDefault="004917A4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5E4551">
        <w:rPr>
          <w:b/>
          <w:sz w:val="24"/>
          <w:szCs w:val="24"/>
          <w:shd w:val="clear" w:color="auto" w:fill="FFFFFF"/>
        </w:rPr>
        <w:t>13:08:</w:t>
      </w:r>
      <w:r>
        <w:rPr>
          <w:b/>
          <w:sz w:val="24"/>
          <w:szCs w:val="24"/>
          <w:shd w:val="clear" w:color="auto" w:fill="FFFFFF"/>
        </w:rPr>
        <w:t>0102004:849, 13:08:0102001:9202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4917A4" w:rsidRPr="00BA2BC7" w:rsidTr="006146B2">
        <w:trPr>
          <w:trHeight w:val="333"/>
        </w:trPr>
        <w:tc>
          <w:tcPr>
            <w:tcW w:w="9923" w:type="dxa"/>
            <w:gridSpan w:val="2"/>
          </w:tcPr>
          <w:p w:rsidR="004917A4" w:rsidRPr="00BA2BC7" w:rsidRDefault="004917A4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BA2BC7">
              <w:rPr>
                <w:sz w:val="24"/>
                <w:szCs w:val="24"/>
              </w:rPr>
              <w:t>Открытый аукцион  в форме подачи заявок</w:t>
            </w:r>
          </w:p>
        </w:tc>
      </w:tr>
      <w:tr w:rsidR="004917A4" w:rsidRPr="00BA2BC7" w:rsidTr="006146B2">
        <w:tc>
          <w:tcPr>
            <w:tcW w:w="3310" w:type="dxa"/>
          </w:tcPr>
          <w:p w:rsidR="004917A4" w:rsidRPr="00BA2BC7" w:rsidRDefault="004917A4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6613" w:type="dxa"/>
          </w:tcPr>
          <w:p w:rsidR="004917A4" w:rsidRPr="00BA2BC7" w:rsidRDefault="004917A4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4917A4" w:rsidRPr="00BA2BC7" w:rsidTr="006146B2">
        <w:tc>
          <w:tcPr>
            <w:tcW w:w="3310" w:type="dxa"/>
          </w:tcPr>
          <w:p w:rsidR="004917A4" w:rsidRPr="00BA2BC7" w:rsidRDefault="004917A4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4917A4" w:rsidRPr="008A49DD" w:rsidRDefault="004917A4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</w:t>
            </w:r>
            <w:r>
              <w:rPr>
                <w:sz w:val="24"/>
                <w:szCs w:val="24"/>
              </w:rPr>
              <w:t>6, КПП 130801001, ОКПО 04301678</w:t>
            </w:r>
            <w:r w:rsidRPr="008A49DD">
              <w:rPr>
                <w:sz w:val="24"/>
                <w:szCs w:val="24"/>
              </w:rPr>
              <w:t>, ОКТМО 89621151</w:t>
            </w:r>
          </w:p>
          <w:p w:rsidR="004917A4" w:rsidRPr="008A49DD" w:rsidRDefault="004917A4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Банк: ОТДЕЛЕНИЕ-НБ РЕСПУБЛИКА МОРДОВИЯ БАНКА РОССИИ//УФК по Республике Мордовия г. Саранск, БИК: 018952501</w:t>
            </w:r>
          </w:p>
          <w:p w:rsidR="004917A4" w:rsidRPr="008A49DD" w:rsidRDefault="004917A4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4917A4" w:rsidRPr="008A49DD" w:rsidRDefault="004917A4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40102810345370000076</w:t>
            </w:r>
          </w:p>
          <w:p w:rsidR="004917A4" w:rsidRPr="008A49DD" w:rsidRDefault="004917A4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л/с 03093025330 в Отделе №9 Управления Федерального казначейства по Республике Мордовия</w:t>
            </w:r>
          </w:p>
          <w:p w:rsidR="004917A4" w:rsidRPr="008A49DD" w:rsidRDefault="004917A4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Казначейский счет, открытый в УФК по Республике Мордовия: 03231643896211510900</w:t>
            </w:r>
          </w:p>
        </w:tc>
      </w:tr>
      <w:tr w:rsidR="004917A4" w:rsidRPr="00BA2BC7" w:rsidTr="006146B2">
        <w:tc>
          <w:tcPr>
            <w:tcW w:w="3310" w:type="dxa"/>
          </w:tcPr>
          <w:p w:rsidR="004917A4" w:rsidRPr="00BA2BC7" w:rsidRDefault="004917A4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4917A4" w:rsidRPr="00BA2BC7" w:rsidRDefault="004917A4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4917A4" w:rsidRPr="00BA2BC7" w:rsidTr="006146B2">
        <w:tc>
          <w:tcPr>
            <w:tcW w:w="3310" w:type="dxa"/>
          </w:tcPr>
          <w:p w:rsidR="004917A4" w:rsidRPr="00BA2BC7" w:rsidRDefault="004917A4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4917A4" w:rsidRPr="00BA2BC7" w:rsidRDefault="004917A4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4917A4" w:rsidRPr="00BA2BC7" w:rsidTr="006146B2">
        <w:tc>
          <w:tcPr>
            <w:tcW w:w="3310" w:type="dxa"/>
          </w:tcPr>
          <w:p w:rsidR="004917A4" w:rsidRPr="00BA2BC7" w:rsidRDefault="004917A4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4917A4" w:rsidRPr="00BA2BC7" w:rsidRDefault="004917A4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4917A4" w:rsidRPr="00BA2BC7" w:rsidTr="006146B2">
        <w:tc>
          <w:tcPr>
            <w:tcW w:w="3310" w:type="dxa"/>
          </w:tcPr>
          <w:p w:rsidR="004917A4" w:rsidRPr="00BA2BC7" w:rsidRDefault="004917A4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4917A4" w:rsidRPr="00FA4697" w:rsidRDefault="004917A4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 w:rsidRPr="00FA4697">
              <w:rPr>
                <w:color w:val="0000FF"/>
                <w:sz w:val="24"/>
                <w:szCs w:val="24"/>
              </w:rPr>
              <w:t xml:space="preserve">, </w:t>
            </w:r>
            <w:r w:rsidRPr="00FA4697">
              <w:rPr>
                <w:rFonts w:ascii="TimesNewRomanPSMT" w:hAnsi="TimesNewRomanPSMT"/>
                <w:color w:val="0000FF"/>
                <w:sz w:val="24"/>
                <w:szCs w:val="24"/>
              </w:rPr>
              <w:t>http://torgi.gov.ru</w:t>
            </w:r>
          </w:p>
        </w:tc>
      </w:tr>
      <w:tr w:rsidR="004917A4" w:rsidRPr="00BA2BC7" w:rsidTr="006146B2">
        <w:trPr>
          <w:trHeight w:val="189"/>
        </w:trPr>
        <w:tc>
          <w:tcPr>
            <w:tcW w:w="3310" w:type="dxa"/>
          </w:tcPr>
          <w:p w:rsidR="004917A4" w:rsidRPr="00BA2BC7" w:rsidRDefault="004917A4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4917A4" w:rsidRPr="00BA2BC7" w:rsidRDefault="004917A4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4917A4" w:rsidRPr="00BA2BC7" w:rsidTr="006146B2">
        <w:tc>
          <w:tcPr>
            <w:tcW w:w="3310" w:type="dxa"/>
          </w:tcPr>
          <w:p w:rsidR="004917A4" w:rsidRPr="00BA2BC7" w:rsidRDefault="004917A4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4917A4" w:rsidRPr="00BA2BC7" w:rsidRDefault="004917A4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4917A4" w:rsidRPr="00BA2BC7" w:rsidTr="006146B2">
        <w:tc>
          <w:tcPr>
            <w:tcW w:w="9923" w:type="dxa"/>
            <w:gridSpan w:val="2"/>
          </w:tcPr>
          <w:p w:rsidR="004917A4" w:rsidRPr="00BA2BC7" w:rsidRDefault="004917A4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4917A4" w:rsidRPr="00BA2BC7" w:rsidTr="006146B2">
        <w:trPr>
          <w:trHeight w:val="257"/>
        </w:trPr>
        <w:tc>
          <w:tcPr>
            <w:tcW w:w="9923" w:type="dxa"/>
            <w:gridSpan w:val="2"/>
          </w:tcPr>
          <w:p w:rsidR="004917A4" w:rsidRPr="00E25A44" w:rsidRDefault="004917A4" w:rsidP="00E25A44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25A44">
              <w:rPr>
                <w:sz w:val="24"/>
                <w:szCs w:val="24"/>
                <w:shd w:val="clear" w:color="auto" w:fill="FFFFFF"/>
              </w:rPr>
              <w:t>Лот №1:  категория земель: земли населенных пунктов,  площадью 168 кв.м., расположенного по адресу: Республика Мордовия, Зубово-Полянский  район, рп. Зубова Поляна, ул. Полевая  с кадастровым номером 13:08:0102004:849, с  разрешенным использованием: ведение огородничества.</w:t>
            </w:r>
          </w:p>
          <w:p w:rsidR="004917A4" w:rsidRPr="00E25A44" w:rsidRDefault="004917A4" w:rsidP="00E25A44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25A44">
              <w:rPr>
                <w:sz w:val="24"/>
                <w:szCs w:val="24"/>
                <w:shd w:val="clear" w:color="auto" w:fill="FFFFFF"/>
              </w:rPr>
              <w:t>Лот №2:  категория земель: земли населенных пунктов,  площадью 32 кв.м., расположенного по адресу: Республика Мордовия, Зубово-Полянский  район, рп. Зубова Поляна, ул. Пролетарская  с кадастровым номером 13:08:0102001:9202, с  разрешенным использованием: ведение огородничества.</w:t>
            </w:r>
          </w:p>
        </w:tc>
      </w:tr>
      <w:tr w:rsidR="004917A4" w:rsidRPr="00BA2BC7" w:rsidTr="006146B2">
        <w:trPr>
          <w:trHeight w:val="257"/>
        </w:trPr>
        <w:tc>
          <w:tcPr>
            <w:tcW w:w="9923" w:type="dxa"/>
            <w:gridSpan w:val="2"/>
          </w:tcPr>
          <w:p w:rsidR="004917A4" w:rsidRPr="00BA2BC7" w:rsidRDefault="004917A4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4917A4" w:rsidRPr="00BA2BC7" w:rsidRDefault="004917A4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4917A4" w:rsidRDefault="004917A4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Лот №1:  </w:t>
            </w:r>
            <w:r>
              <w:rPr>
                <w:color w:val="auto"/>
                <w:sz w:val="24"/>
                <w:szCs w:val="24"/>
                <w:lang w:eastAsia="en-US"/>
              </w:rPr>
              <w:t>3220,56 (Три тысячи двести двадцать) рублей 56 коп.</w:t>
            </w:r>
          </w:p>
          <w:p w:rsidR="004917A4" w:rsidRPr="00175080" w:rsidRDefault="004917A4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>
              <w:rPr>
                <w:color w:val="auto"/>
                <w:sz w:val="24"/>
                <w:szCs w:val="24"/>
                <w:lang w:eastAsia="en-US"/>
              </w:rPr>
              <w:t>Лот №2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>
              <w:rPr>
                <w:color w:val="auto"/>
                <w:sz w:val="24"/>
                <w:szCs w:val="24"/>
                <w:lang w:eastAsia="en-US"/>
              </w:rPr>
              <w:t>613,44 (Шестьсот тринадцать) рублей 44 коп.</w:t>
            </w:r>
          </w:p>
        </w:tc>
      </w:tr>
      <w:tr w:rsidR="004917A4" w:rsidRPr="00BA2BC7" w:rsidTr="006146B2">
        <w:trPr>
          <w:trHeight w:val="257"/>
        </w:trPr>
        <w:tc>
          <w:tcPr>
            <w:tcW w:w="9923" w:type="dxa"/>
            <w:gridSpan w:val="2"/>
          </w:tcPr>
          <w:p w:rsidR="004917A4" w:rsidRPr="00BA2BC7" w:rsidRDefault="004917A4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Стоимость аукционной документации: бесплатная.</w:t>
            </w:r>
          </w:p>
          <w:p w:rsidR="004917A4" w:rsidRPr="00BA2BC7" w:rsidRDefault="004917A4" w:rsidP="00B601BB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Условия выдачи аукционной  документации: по адресу организатора аукциона, с 8-00 (время московское)</w:t>
            </w:r>
            <w:r>
              <w:rPr>
                <w:sz w:val="24"/>
                <w:szCs w:val="24"/>
              </w:rPr>
              <w:t xml:space="preserve"> 22.11.2021</w:t>
            </w:r>
            <w:r w:rsidRPr="00BA2BC7">
              <w:rPr>
                <w:sz w:val="24"/>
                <w:szCs w:val="24"/>
              </w:rPr>
              <w:t>г. до 17-00 (время московско</w:t>
            </w:r>
            <w:r>
              <w:rPr>
                <w:sz w:val="24"/>
                <w:szCs w:val="24"/>
              </w:rPr>
              <w:t>е) 22.12.2021</w:t>
            </w:r>
            <w:r w:rsidRPr="00BA2BC7">
              <w:rPr>
                <w:sz w:val="24"/>
                <w:szCs w:val="24"/>
              </w:rPr>
              <w:t>г. (кабинет бухгалтерии)</w:t>
            </w:r>
          </w:p>
        </w:tc>
      </w:tr>
      <w:tr w:rsidR="004917A4" w:rsidRPr="00BA2BC7" w:rsidTr="006146B2">
        <w:trPr>
          <w:trHeight w:val="257"/>
        </w:trPr>
        <w:tc>
          <w:tcPr>
            <w:tcW w:w="9923" w:type="dxa"/>
            <w:gridSpan w:val="2"/>
          </w:tcPr>
          <w:p w:rsidR="004917A4" w:rsidRPr="00BA2BC7" w:rsidRDefault="004917A4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BA2BC7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>22.11.2021г</w:t>
            </w:r>
            <w:r w:rsidRPr="00BA2BC7">
              <w:rPr>
                <w:sz w:val="24"/>
                <w:szCs w:val="24"/>
              </w:rPr>
              <w:t xml:space="preserve">. с 8-00 по адресу организатора аукциона </w:t>
            </w:r>
          </w:p>
          <w:p w:rsidR="004917A4" w:rsidRPr="00BA2BC7" w:rsidRDefault="004917A4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окончания приема заявок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BA2BC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22.12.2021г</w:t>
            </w:r>
            <w:r w:rsidRPr="00BA2BC7">
              <w:rPr>
                <w:sz w:val="24"/>
                <w:szCs w:val="24"/>
              </w:rPr>
              <w:t xml:space="preserve">. в 17-00 по адресу организатора аукциона </w:t>
            </w:r>
          </w:p>
        </w:tc>
      </w:tr>
      <w:tr w:rsidR="004917A4" w:rsidRPr="00BA2BC7" w:rsidTr="006146B2">
        <w:trPr>
          <w:trHeight w:val="257"/>
        </w:trPr>
        <w:tc>
          <w:tcPr>
            <w:tcW w:w="9923" w:type="dxa"/>
            <w:gridSpan w:val="2"/>
          </w:tcPr>
          <w:p w:rsidR="004917A4" w:rsidRPr="00BA2BC7" w:rsidRDefault="004917A4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BA2BC7">
              <w:rPr>
                <w:sz w:val="24"/>
                <w:szCs w:val="24"/>
              </w:rPr>
              <w:t xml:space="preserve">  –</w:t>
            </w:r>
            <w:r>
              <w:rPr>
                <w:sz w:val="24"/>
                <w:szCs w:val="24"/>
              </w:rPr>
              <w:t>23.12.2021г</w:t>
            </w:r>
            <w:r w:rsidRPr="00BA2BC7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в </w:t>
            </w:r>
            <w:r w:rsidRPr="00BA2BC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1-00 (в</w:t>
            </w:r>
            <w:r w:rsidRPr="00BA2BC7">
              <w:rPr>
                <w:sz w:val="24"/>
                <w:szCs w:val="24"/>
              </w:rPr>
              <w:t>ремя московское) по адресу организатора аукциона (кабинет бухгалтерии).</w:t>
            </w:r>
          </w:p>
          <w:p w:rsidR="004917A4" w:rsidRPr="00BA2BC7" w:rsidRDefault="004917A4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 проведения открытого аукциона</w:t>
            </w:r>
            <w:r w:rsidRPr="00BA2BC7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28.12.2021</w:t>
            </w:r>
            <w:r w:rsidRPr="00BA2BC7">
              <w:rPr>
                <w:sz w:val="24"/>
                <w:szCs w:val="24"/>
              </w:rPr>
              <w:t xml:space="preserve"> года с 1</w:t>
            </w:r>
            <w:r>
              <w:rPr>
                <w:sz w:val="24"/>
                <w:szCs w:val="24"/>
              </w:rPr>
              <w:t>1-00 (время московское) по 12</w:t>
            </w:r>
            <w:r w:rsidRPr="00BA2BC7">
              <w:rPr>
                <w:sz w:val="24"/>
                <w:szCs w:val="24"/>
              </w:rPr>
              <w:t xml:space="preserve">-00 (время московское) по адресу организатора аукциона (кабинет бухгалтерии) </w:t>
            </w:r>
          </w:p>
        </w:tc>
      </w:tr>
      <w:tr w:rsidR="004917A4" w:rsidRPr="00BA2BC7" w:rsidTr="006146B2">
        <w:trPr>
          <w:trHeight w:val="257"/>
        </w:trPr>
        <w:tc>
          <w:tcPr>
            <w:tcW w:w="9923" w:type="dxa"/>
            <w:gridSpan w:val="2"/>
          </w:tcPr>
          <w:p w:rsidR="004917A4" w:rsidRDefault="004917A4" w:rsidP="00F36970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Размер задатка: 20% от начального размера договора купли - продажи: </w:t>
            </w:r>
            <w:r w:rsidRPr="00F36970">
              <w:rPr>
                <w:sz w:val="24"/>
                <w:szCs w:val="24"/>
              </w:rPr>
              <w:t>Администрация Зубово-Полянского городского поселения Зубово-Полянского муниципального района Республики Мордовия</w:t>
            </w:r>
            <w:r>
              <w:rPr>
                <w:sz w:val="24"/>
                <w:szCs w:val="24"/>
              </w:rPr>
              <w:t xml:space="preserve">. </w:t>
            </w:r>
            <w:r w:rsidRPr="00F36970">
              <w:rPr>
                <w:sz w:val="24"/>
                <w:szCs w:val="24"/>
              </w:rPr>
              <w:t xml:space="preserve">Юридический адрес: 431110,Республика Мордовия, п.Зубова Поляна, Почтовый пер., д.6, ИНН 1308078756, КПП 130801001, ОКПО 04301678, ОКТМО 89621151, </w:t>
            </w:r>
          </w:p>
          <w:p w:rsidR="004917A4" w:rsidRPr="00F36970" w:rsidRDefault="004917A4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ОГРН 1021300660391</w:t>
            </w:r>
          </w:p>
          <w:p w:rsidR="004917A4" w:rsidRPr="00F36970" w:rsidRDefault="004917A4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Банк: ОТДЕЛЕНИЕ-НБ РЕСПУБЛИКА МОРДОВИЯ БАНКА РОССИИ//УФК по Республике Мордовия г. Саранск, БИК: 018952501</w:t>
            </w:r>
          </w:p>
          <w:p w:rsidR="004917A4" w:rsidRPr="00F36970" w:rsidRDefault="004917A4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4917A4" w:rsidRPr="00F36970" w:rsidRDefault="004917A4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40102810345370000076</w:t>
            </w:r>
          </w:p>
          <w:p w:rsidR="004917A4" w:rsidRPr="00F36970" w:rsidRDefault="004917A4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л/с 05093025330 в Отделе №9 Управления Федерального казначейства по Республике Мордовия</w:t>
            </w:r>
          </w:p>
          <w:p w:rsidR="004917A4" w:rsidRPr="00BA2BC7" w:rsidRDefault="004917A4" w:rsidP="00F36970">
            <w:pPr>
              <w:jc w:val="both"/>
              <w:rPr>
                <w:color w:val="auto"/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Казначейский счет, открытый в УФК по Республике Мордовия: 03232643896211510900</w:t>
            </w:r>
            <w:r>
              <w:rPr>
                <w:sz w:val="24"/>
                <w:szCs w:val="24"/>
              </w:rPr>
              <w:t>.</w:t>
            </w:r>
          </w:p>
          <w:p w:rsidR="004917A4" w:rsidRPr="00BA2BC7" w:rsidRDefault="004917A4" w:rsidP="00A53522">
            <w:pPr>
              <w:widowControl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Шаг аукциона в соответствии с п.18 ст.39.11</w:t>
            </w:r>
            <w:r w:rsidRPr="00BA2BC7">
              <w:rPr>
                <w:bCs/>
                <w:sz w:val="24"/>
                <w:szCs w:val="24"/>
              </w:rPr>
              <w:t xml:space="preserve"> 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</w:t>
            </w:r>
            <w:r w:rsidRPr="00BA2BC7">
              <w:rPr>
                <w:sz w:val="24"/>
                <w:szCs w:val="24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4917A4" w:rsidRPr="00BA2BC7" w:rsidRDefault="004917A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4917A4" w:rsidRPr="00BA2BC7" w:rsidRDefault="004917A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4917A4" w:rsidRPr="00BA2BC7" w:rsidRDefault="004917A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4917A4" w:rsidRPr="00BA2BC7" w:rsidRDefault="004917A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4917A4" w:rsidRPr="00BA2BC7" w:rsidRDefault="004917A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4917A4" w:rsidRPr="00BA2BC7" w:rsidRDefault="004917A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4917A4" w:rsidRPr="00BA2BC7" w:rsidRDefault="004917A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4917A4" w:rsidRPr="00BA2BC7" w:rsidRDefault="004917A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4917A4" w:rsidRPr="00BA2BC7" w:rsidRDefault="004917A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4917A4" w:rsidRPr="00997281" w:rsidRDefault="004917A4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5.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sectPr w:rsidR="004917A4" w:rsidRPr="00997281" w:rsidSect="008A49DD">
      <w:type w:val="continuous"/>
      <w:pgSz w:w="11907" w:h="16840" w:code="9"/>
      <w:pgMar w:top="567" w:right="567" w:bottom="408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1315B"/>
    <w:rsid w:val="00013BF2"/>
    <w:rsid w:val="0002418F"/>
    <w:rsid w:val="000467DF"/>
    <w:rsid w:val="00046F19"/>
    <w:rsid w:val="000526AE"/>
    <w:rsid w:val="00057722"/>
    <w:rsid w:val="00060577"/>
    <w:rsid w:val="00062973"/>
    <w:rsid w:val="0006367D"/>
    <w:rsid w:val="00075A13"/>
    <w:rsid w:val="0009096D"/>
    <w:rsid w:val="000A2E29"/>
    <w:rsid w:val="000A6412"/>
    <w:rsid w:val="000B3142"/>
    <w:rsid w:val="000B6B55"/>
    <w:rsid w:val="000D51FD"/>
    <w:rsid w:val="000D6AA3"/>
    <w:rsid w:val="000E21C6"/>
    <w:rsid w:val="000E67BA"/>
    <w:rsid w:val="000F4E8D"/>
    <w:rsid w:val="00102DD2"/>
    <w:rsid w:val="0011244B"/>
    <w:rsid w:val="0011787E"/>
    <w:rsid w:val="00127FC1"/>
    <w:rsid w:val="00143014"/>
    <w:rsid w:val="0014374C"/>
    <w:rsid w:val="00143F2A"/>
    <w:rsid w:val="00152519"/>
    <w:rsid w:val="001527DF"/>
    <w:rsid w:val="00152B91"/>
    <w:rsid w:val="001576F7"/>
    <w:rsid w:val="00161E82"/>
    <w:rsid w:val="00166E02"/>
    <w:rsid w:val="00175080"/>
    <w:rsid w:val="00180D08"/>
    <w:rsid w:val="001815C9"/>
    <w:rsid w:val="001914F4"/>
    <w:rsid w:val="001946BA"/>
    <w:rsid w:val="001A35F6"/>
    <w:rsid w:val="001B32C2"/>
    <w:rsid w:val="001E623E"/>
    <w:rsid w:val="001E7977"/>
    <w:rsid w:val="001F5C91"/>
    <w:rsid w:val="001F6ABA"/>
    <w:rsid w:val="001F7CA9"/>
    <w:rsid w:val="00200B1D"/>
    <w:rsid w:val="00217665"/>
    <w:rsid w:val="00222D4B"/>
    <w:rsid w:val="00232152"/>
    <w:rsid w:val="00237C35"/>
    <w:rsid w:val="00241787"/>
    <w:rsid w:val="00247C6F"/>
    <w:rsid w:val="002507A4"/>
    <w:rsid w:val="0025121A"/>
    <w:rsid w:val="00261DF5"/>
    <w:rsid w:val="00262022"/>
    <w:rsid w:val="00263FE7"/>
    <w:rsid w:val="00264A7B"/>
    <w:rsid w:val="00266F2E"/>
    <w:rsid w:val="00270D8F"/>
    <w:rsid w:val="00285086"/>
    <w:rsid w:val="002A663B"/>
    <w:rsid w:val="002B0A48"/>
    <w:rsid w:val="002B7BF6"/>
    <w:rsid w:val="002C6220"/>
    <w:rsid w:val="002D4FFA"/>
    <w:rsid w:val="002D5194"/>
    <w:rsid w:val="002D5557"/>
    <w:rsid w:val="002D7C0F"/>
    <w:rsid w:val="002E11D1"/>
    <w:rsid w:val="002E4581"/>
    <w:rsid w:val="002E6C58"/>
    <w:rsid w:val="002F26FB"/>
    <w:rsid w:val="002F287A"/>
    <w:rsid w:val="003040DC"/>
    <w:rsid w:val="00311CA6"/>
    <w:rsid w:val="00311EE6"/>
    <w:rsid w:val="00313EB3"/>
    <w:rsid w:val="0031414D"/>
    <w:rsid w:val="00314F49"/>
    <w:rsid w:val="003245DB"/>
    <w:rsid w:val="00342572"/>
    <w:rsid w:val="00355FF8"/>
    <w:rsid w:val="003633A1"/>
    <w:rsid w:val="003654D5"/>
    <w:rsid w:val="00365A30"/>
    <w:rsid w:val="0036648C"/>
    <w:rsid w:val="0037588E"/>
    <w:rsid w:val="00376CCB"/>
    <w:rsid w:val="003816FD"/>
    <w:rsid w:val="00381773"/>
    <w:rsid w:val="00394505"/>
    <w:rsid w:val="003A2537"/>
    <w:rsid w:val="003C296A"/>
    <w:rsid w:val="003D0D82"/>
    <w:rsid w:val="003D25B1"/>
    <w:rsid w:val="003E44EE"/>
    <w:rsid w:val="003E780A"/>
    <w:rsid w:val="003F7895"/>
    <w:rsid w:val="00401438"/>
    <w:rsid w:val="004037B5"/>
    <w:rsid w:val="00403D0D"/>
    <w:rsid w:val="0040574B"/>
    <w:rsid w:val="0043148F"/>
    <w:rsid w:val="00453E87"/>
    <w:rsid w:val="00482581"/>
    <w:rsid w:val="004844F6"/>
    <w:rsid w:val="00490B24"/>
    <w:rsid w:val="004917A4"/>
    <w:rsid w:val="00493703"/>
    <w:rsid w:val="004B7DD9"/>
    <w:rsid w:val="004C1FF9"/>
    <w:rsid w:val="004E1CC3"/>
    <w:rsid w:val="004E28F1"/>
    <w:rsid w:val="004F4A35"/>
    <w:rsid w:val="004F6676"/>
    <w:rsid w:val="004F7791"/>
    <w:rsid w:val="005005E2"/>
    <w:rsid w:val="00505AA2"/>
    <w:rsid w:val="005066FE"/>
    <w:rsid w:val="00507342"/>
    <w:rsid w:val="00512FD0"/>
    <w:rsid w:val="00516F4B"/>
    <w:rsid w:val="00526987"/>
    <w:rsid w:val="00530104"/>
    <w:rsid w:val="00531B5F"/>
    <w:rsid w:val="0053229F"/>
    <w:rsid w:val="00547F55"/>
    <w:rsid w:val="00551CAD"/>
    <w:rsid w:val="00561A28"/>
    <w:rsid w:val="0057476A"/>
    <w:rsid w:val="005762D0"/>
    <w:rsid w:val="00577216"/>
    <w:rsid w:val="005864A0"/>
    <w:rsid w:val="005A1958"/>
    <w:rsid w:val="005A3D70"/>
    <w:rsid w:val="005A56E2"/>
    <w:rsid w:val="005A5D69"/>
    <w:rsid w:val="005B0AFC"/>
    <w:rsid w:val="005B38F3"/>
    <w:rsid w:val="005B5716"/>
    <w:rsid w:val="005B61BF"/>
    <w:rsid w:val="005C0C85"/>
    <w:rsid w:val="005C24B6"/>
    <w:rsid w:val="005D75F2"/>
    <w:rsid w:val="005E12CB"/>
    <w:rsid w:val="005E4551"/>
    <w:rsid w:val="005E52F2"/>
    <w:rsid w:val="005E5479"/>
    <w:rsid w:val="005E75BF"/>
    <w:rsid w:val="005F3164"/>
    <w:rsid w:val="005F4E22"/>
    <w:rsid w:val="00600549"/>
    <w:rsid w:val="00603345"/>
    <w:rsid w:val="00603529"/>
    <w:rsid w:val="00603D66"/>
    <w:rsid w:val="00613DA8"/>
    <w:rsid w:val="006146B2"/>
    <w:rsid w:val="00614E87"/>
    <w:rsid w:val="006434C9"/>
    <w:rsid w:val="006445CD"/>
    <w:rsid w:val="0065461A"/>
    <w:rsid w:val="0067789F"/>
    <w:rsid w:val="00687809"/>
    <w:rsid w:val="00693305"/>
    <w:rsid w:val="00694D36"/>
    <w:rsid w:val="00694DAF"/>
    <w:rsid w:val="006A1724"/>
    <w:rsid w:val="006B3D02"/>
    <w:rsid w:val="006B41AE"/>
    <w:rsid w:val="006C22F4"/>
    <w:rsid w:val="006D1375"/>
    <w:rsid w:val="006D3301"/>
    <w:rsid w:val="006E4F62"/>
    <w:rsid w:val="006F0A76"/>
    <w:rsid w:val="006F3CCE"/>
    <w:rsid w:val="0070355A"/>
    <w:rsid w:val="007203B0"/>
    <w:rsid w:val="00724E4C"/>
    <w:rsid w:val="0072795A"/>
    <w:rsid w:val="007422A8"/>
    <w:rsid w:val="00744B9E"/>
    <w:rsid w:val="00753AE3"/>
    <w:rsid w:val="00753EFD"/>
    <w:rsid w:val="00761D18"/>
    <w:rsid w:val="00762212"/>
    <w:rsid w:val="007630B8"/>
    <w:rsid w:val="00772F9B"/>
    <w:rsid w:val="00780A5A"/>
    <w:rsid w:val="00782620"/>
    <w:rsid w:val="00785DD6"/>
    <w:rsid w:val="007B4A29"/>
    <w:rsid w:val="007C77C6"/>
    <w:rsid w:val="007D6852"/>
    <w:rsid w:val="007E31CA"/>
    <w:rsid w:val="007E3C14"/>
    <w:rsid w:val="007E574B"/>
    <w:rsid w:val="00820CAA"/>
    <w:rsid w:val="008237F5"/>
    <w:rsid w:val="00825FE8"/>
    <w:rsid w:val="008260A2"/>
    <w:rsid w:val="008277EB"/>
    <w:rsid w:val="00840ADF"/>
    <w:rsid w:val="00846AA0"/>
    <w:rsid w:val="00852123"/>
    <w:rsid w:val="00862243"/>
    <w:rsid w:val="0087163A"/>
    <w:rsid w:val="008755FC"/>
    <w:rsid w:val="0088497B"/>
    <w:rsid w:val="008864F2"/>
    <w:rsid w:val="008872C4"/>
    <w:rsid w:val="008A1AAC"/>
    <w:rsid w:val="008A49DD"/>
    <w:rsid w:val="008A60A7"/>
    <w:rsid w:val="008B27B8"/>
    <w:rsid w:val="008C6500"/>
    <w:rsid w:val="008D44AE"/>
    <w:rsid w:val="008D58D3"/>
    <w:rsid w:val="008D6749"/>
    <w:rsid w:val="008E557E"/>
    <w:rsid w:val="008E63D5"/>
    <w:rsid w:val="008F0679"/>
    <w:rsid w:val="008F6DC4"/>
    <w:rsid w:val="00910FE9"/>
    <w:rsid w:val="00911FF3"/>
    <w:rsid w:val="0091349A"/>
    <w:rsid w:val="00922935"/>
    <w:rsid w:val="00922CA2"/>
    <w:rsid w:val="00930002"/>
    <w:rsid w:val="00942784"/>
    <w:rsid w:val="00946F72"/>
    <w:rsid w:val="009528F5"/>
    <w:rsid w:val="009534DE"/>
    <w:rsid w:val="0095637C"/>
    <w:rsid w:val="00963680"/>
    <w:rsid w:val="00964520"/>
    <w:rsid w:val="00973950"/>
    <w:rsid w:val="00974B76"/>
    <w:rsid w:val="0098065D"/>
    <w:rsid w:val="00991662"/>
    <w:rsid w:val="0099361E"/>
    <w:rsid w:val="00994182"/>
    <w:rsid w:val="00994D5A"/>
    <w:rsid w:val="00997281"/>
    <w:rsid w:val="009B1973"/>
    <w:rsid w:val="009C18EA"/>
    <w:rsid w:val="009C3860"/>
    <w:rsid w:val="009C7711"/>
    <w:rsid w:val="009D61E5"/>
    <w:rsid w:val="009F299D"/>
    <w:rsid w:val="009F5DD8"/>
    <w:rsid w:val="00A146AF"/>
    <w:rsid w:val="00A16A14"/>
    <w:rsid w:val="00A26D39"/>
    <w:rsid w:val="00A27ECF"/>
    <w:rsid w:val="00A409CA"/>
    <w:rsid w:val="00A43356"/>
    <w:rsid w:val="00A450F5"/>
    <w:rsid w:val="00A53522"/>
    <w:rsid w:val="00A61357"/>
    <w:rsid w:val="00A63F9C"/>
    <w:rsid w:val="00A64179"/>
    <w:rsid w:val="00A648A2"/>
    <w:rsid w:val="00A74EC8"/>
    <w:rsid w:val="00A754ED"/>
    <w:rsid w:val="00A76E6E"/>
    <w:rsid w:val="00A7757B"/>
    <w:rsid w:val="00A77CB1"/>
    <w:rsid w:val="00A80C11"/>
    <w:rsid w:val="00A81BC8"/>
    <w:rsid w:val="00AA33D1"/>
    <w:rsid w:val="00AA716B"/>
    <w:rsid w:val="00AB6299"/>
    <w:rsid w:val="00AB7609"/>
    <w:rsid w:val="00AC0CAC"/>
    <w:rsid w:val="00AC49B0"/>
    <w:rsid w:val="00AC7B38"/>
    <w:rsid w:val="00AD3FC0"/>
    <w:rsid w:val="00AE3745"/>
    <w:rsid w:val="00AE6955"/>
    <w:rsid w:val="00AF35AE"/>
    <w:rsid w:val="00AF45F0"/>
    <w:rsid w:val="00B0283E"/>
    <w:rsid w:val="00B133BB"/>
    <w:rsid w:val="00B24258"/>
    <w:rsid w:val="00B2770A"/>
    <w:rsid w:val="00B40936"/>
    <w:rsid w:val="00B51FFF"/>
    <w:rsid w:val="00B524DE"/>
    <w:rsid w:val="00B601BB"/>
    <w:rsid w:val="00B60525"/>
    <w:rsid w:val="00B64889"/>
    <w:rsid w:val="00B70C75"/>
    <w:rsid w:val="00B71103"/>
    <w:rsid w:val="00B773F8"/>
    <w:rsid w:val="00B846E8"/>
    <w:rsid w:val="00B84DA4"/>
    <w:rsid w:val="00B9289F"/>
    <w:rsid w:val="00B9328D"/>
    <w:rsid w:val="00B9445E"/>
    <w:rsid w:val="00B948C3"/>
    <w:rsid w:val="00BA2BC7"/>
    <w:rsid w:val="00BA3E80"/>
    <w:rsid w:val="00BA58DE"/>
    <w:rsid w:val="00BA6DDD"/>
    <w:rsid w:val="00BB7E16"/>
    <w:rsid w:val="00BC63E5"/>
    <w:rsid w:val="00BD6CA7"/>
    <w:rsid w:val="00BE0FFC"/>
    <w:rsid w:val="00BE1B81"/>
    <w:rsid w:val="00BF60A6"/>
    <w:rsid w:val="00C00E0A"/>
    <w:rsid w:val="00C059D3"/>
    <w:rsid w:val="00C11A36"/>
    <w:rsid w:val="00C15732"/>
    <w:rsid w:val="00C31B0A"/>
    <w:rsid w:val="00C33422"/>
    <w:rsid w:val="00C47CB6"/>
    <w:rsid w:val="00C50CBD"/>
    <w:rsid w:val="00C51E61"/>
    <w:rsid w:val="00C555DE"/>
    <w:rsid w:val="00C6400E"/>
    <w:rsid w:val="00C64442"/>
    <w:rsid w:val="00C660E4"/>
    <w:rsid w:val="00C66430"/>
    <w:rsid w:val="00C828A9"/>
    <w:rsid w:val="00C83209"/>
    <w:rsid w:val="00C84139"/>
    <w:rsid w:val="00C866DD"/>
    <w:rsid w:val="00CB14B5"/>
    <w:rsid w:val="00CC7F15"/>
    <w:rsid w:val="00CD0478"/>
    <w:rsid w:val="00CE13BD"/>
    <w:rsid w:val="00CE5372"/>
    <w:rsid w:val="00CF50C9"/>
    <w:rsid w:val="00CF7E76"/>
    <w:rsid w:val="00D12770"/>
    <w:rsid w:val="00D17D50"/>
    <w:rsid w:val="00D41293"/>
    <w:rsid w:val="00D43FF7"/>
    <w:rsid w:val="00D5343B"/>
    <w:rsid w:val="00D60712"/>
    <w:rsid w:val="00D849FA"/>
    <w:rsid w:val="00D85FB0"/>
    <w:rsid w:val="00DA101B"/>
    <w:rsid w:val="00DA5BE7"/>
    <w:rsid w:val="00DB62DC"/>
    <w:rsid w:val="00DC6074"/>
    <w:rsid w:val="00DE4497"/>
    <w:rsid w:val="00DF32EA"/>
    <w:rsid w:val="00E01463"/>
    <w:rsid w:val="00E03125"/>
    <w:rsid w:val="00E0466D"/>
    <w:rsid w:val="00E14402"/>
    <w:rsid w:val="00E20E2B"/>
    <w:rsid w:val="00E21509"/>
    <w:rsid w:val="00E24BE4"/>
    <w:rsid w:val="00E25A44"/>
    <w:rsid w:val="00E34EBF"/>
    <w:rsid w:val="00E418A4"/>
    <w:rsid w:val="00E42416"/>
    <w:rsid w:val="00E501EF"/>
    <w:rsid w:val="00E62E46"/>
    <w:rsid w:val="00E66B78"/>
    <w:rsid w:val="00E80BA5"/>
    <w:rsid w:val="00E93F0B"/>
    <w:rsid w:val="00E96F0A"/>
    <w:rsid w:val="00E9737F"/>
    <w:rsid w:val="00EA44EE"/>
    <w:rsid w:val="00EA7D4B"/>
    <w:rsid w:val="00EB5C23"/>
    <w:rsid w:val="00EC2B55"/>
    <w:rsid w:val="00EC65DA"/>
    <w:rsid w:val="00ED37BB"/>
    <w:rsid w:val="00ED76CB"/>
    <w:rsid w:val="00EE631C"/>
    <w:rsid w:val="00EF02D0"/>
    <w:rsid w:val="00EF661E"/>
    <w:rsid w:val="00F11827"/>
    <w:rsid w:val="00F11C49"/>
    <w:rsid w:val="00F17E97"/>
    <w:rsid w:val="00F21057"/>
    <w:rsid w:val="00F32EA2"/>
    <w:rsid w:val="00F33BC3"/>
    <w:rsid w:val="00F351FB"/>
    <w:rsid w:val="00F36835"/>
    <w:rsid w:val="00F36970"/>
    <w:rsid w:val="00F41F25"/>
    <w:rsid w:val="00F44424"/>
    <w:rsid w:val="00F45A98"/>
    <w:rsid w:val="00F46042"/>
    <w:rsid w:val="00F65DC9"/>
    <w:rsid w:val="00F6737D"/>
    <w:rsid w:val="00F7060B"/>
    <w:rsid w:val="00F82259"/>
    <w:rsid w:val="00F83975"/>
    <w:rsid w:val="00FA1B77"/>
    <w:rsid w:val="00FA4697"/>
    <w:rsid w:val="00FB1C4B"/>
    <w:rsid w:val="00FB6534"/>
    <w:rsid w:val="00FC132E"/>
    <w:rsid w:val="00FC6207"/>
    <w:rsid w:val="00FC7E14"/>
    <w:rsid w:val="00FD2600"/>
    <w:rsid w:val="00FE001A"/>
    <w:rsid w:val="00FE7762"/>
    <w:rsid w:val="00FF1006"/>
    <w:rsid w:val="00FF4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971</TotalTime>
  <Pages>2</Pages>
  <Words>846</Words>
  <Characters>4826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30</cp:revision>
  <cp:lastPrinted>2018-03-28T12:01:00Z</cp:lastPrinted>
  <dcterms:created xsi:type="dcterms:W3CDTF">2018-02-09T12:19:00Z</dcterms:created>
  <dcterms:modified xsi:type="dcterms:W3CDTF">2021-11-17T07:56:00Z</dcterms:modified>
</cp:coreProperties>
</file>