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775" w:rsidRDefault="00780775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780775" w:rsidRPr="005E4551" w:rsidRDefault="00780775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0102002:2181, 13:08:0102002:2626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780775" w:rsidRPr="00BA2BC7" w:rsidTr="006146B2">
        <w:trPr>
          <w:trHeight w:val="333"/>
        </w:trPr>
        <w:tc>
          <w:tcPr>
            <w:tcW w:w="9923" w:type="dxa"/>
            <w:gridSpan w:val="2"/>
          </w:tcPr>
          <w:p w:rsidR="00780775" w:rsidRPr="00BA2BC7" w:rsidRDefault="0078077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780775" w:rsidRPr="00BA2BC7" w:rsidRDefault="0078077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80775" w:rsidRPr="008A49DD" w:rsidRDefault="0078077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780775" w:rsidRPr="008A49DD" w:rsidRDefault="0078077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780775" w:rsidRPr="008A49DD" w:rsidRDefault="0078077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780775" w:rsidRPr="008A49DD" w:rsidRDefault="0078077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780775" w:rsidRPr="008A49DD" w:rsidRDefault="0078077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780775" w:rsidRPr="008A49DD" w:rsidRDefault="0078077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780775" w:rsidRPr="00BA2BC7" w:rsidRDefault="0078077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780775" w:rsidRPr="00BA2BC7" w:rsidRDefault="0078077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780775" w:rsidRPr="00BA2BC7" w:rsidRDefault="0078077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780775" w:rsidRPr="00FA4697" w:rsidRDefault="0078077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780775" w:rsidRPr="00BA2BC7" w:rsidTr="006146B2">
        <w:trPr>
          <w:trHeight w:val="189"/>
        </w:trPr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80775" w:rsidRPr="00BA2BC7" w:rsidRDefault="0078077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780775" w:rsidRPr="00BA2BC7" w:rsidTr="006146B2">
        <w:tc>
          <w:tcPr>
            <w:tcW w:w="3310" w:type="dxa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780775" w:rsidRPr="00BA2BC7" w:rsidRDefault="0078077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780775" w:rsidRPr="00BA2BC7" w:rsidTr="006146B2">
        <w:tc>
          <w:tcPr>
            <w:tcW w:w="9923" w:type="dxa"/>
            <w:gridSpan w:val="2"/>
          </w:tcPr>
          <w:p w:rsidR="00780775" w:rsidRPr="00BA2BC7" w:rsidRDefault="0078077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780775" w:rsidRPr="00BA2BC7" w:rsidTr="006146B2">
        <w:trPr>
          <w:trHeight w:val="257"/>
        </w:trPr>
        <w:tc>
          <w:tcPr>
            <w:tcW w:w="9923" w:type="dxa"/>
            <w:gridSpan w:val="2"/>
          </w:tcPr>
          <w:p w:rsidR="00780775" w:rsidRDefault="00780775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1215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Местоположение установлено относительно ориентира, расположенного в границах участка. Почтовый адрес ориентира: Республика Мордовия, 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 район, р.п. Зубова Поляна, ул. Краснооктябрьская, д.16а </w:t>
            </w:r>
            <w:r w:rsidRPr="00A648A2">
              <w:rPr>
                <w:sz w:val="24"/>
                <w:szCs w:val="24"/>
                <w:shd w:val="clear" w:color="auto" w:fill="FFFFFF"/>
              </w:rPr>
              <w:t>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0102002:2181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ведение огородничества.</w:t>
            </w:r>
          </w:p>
          <w:p w:rsidR="00780775" w:rsidRPr="008A49DD" w:rsidRDefault="00780775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9198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 район, Зубово-Полянское городское поселение, рп. Зубова Поляна, ул. Дзержинского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0102002:2626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Склады</w:t>
            </w:r>
          </w:p>
        </w:tc>
      </w:tr>
      <w:tr w:rsidR="00780775" w:rsidRPr="00BA2BC7" w:rsidTr="006146B2">
        <w:trPr>
          <w:trHeight w:val="257"/>
        </w:trPr>
        <w:tc>
          <w:tcPr>
            <w:tcW w:w="9923" w:type="dxa"/>
            <w:gridSpan w:val="2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780775" w:rsidRPr="00BA2BC7" w:rsidRDefault="0078077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780775" w:rsidRDefault="0078077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23291,55 (Двадцать три тысячи двести девяносто один) рубль 55 коп.</w:t>
            </w:r>
          </w:p>
          <w:p w:rsidR="00780775" w:rsidRPr="00175080" w:rsidRDefault="0078077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3143324,52 (Три миллиона сто сорок три тысячи триста двадцать четыре) рубля 52 коп.</w:t>
            </w:r>
          </w:p>
        </w:tc>
      </w:tr>
      <w:tr w:rsidR="00780775" w:rsidRPr="00BA2BC7" w:rsidTr="006146B2">
        <w:trPr>
          <w:trHeight w:val="257"/>
        </w:trPr>
        <w:tc>
          <w:tcPr>
            <w:tcW w:w="9923" w:type="dxa"/>
            <w:gridSpan w:val="2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780775" w:rsidRPr="00BA2BC7" w:rsidRDefault="00780775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01.11.2021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01.12.2021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780775" w:rsidRPr="00BA2BC7" w:rsidTr="006146B2">
        <w:trPr>
          <w:trHeight w:val="257"/>
        </w:trPr>
        <w:tc>
          <w:tcPr>
            <w:tcW w:w="9923" w:type="dxa"/>
            <w:gridSpan w:val="2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01.11.2021г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780775" w:rsidRPr="00BA2BC7" w:rsidRDefault="00780775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01.12.2021г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780775" w:rsidRPr="00BA2BC7" w:rsidTr="006146B2">
        <w:trPr>
          <w:trHeight w:val="257"/>
        </w:trPr>
        <w:tc>
          <w:tcPr>
            <w:tcW w:w="9923" w:type="dxa"/>
            <w:gridSpan w:val="2"/>
          </w:tcPr>
          <w:p w:rsidR="00780775" w:rsidRPr="00BA2BC7" w:rsidRDefault="0078077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02.12.2021г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780775" w:rsidRPr="00BA2BC7" w:rsidRDefault="00780775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07.12.2021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780775" w:rsidRPr="00BA2BC7" w:rsidTr="006146B2">
        <w:trPr>
          <w:trHeight w:val="257"/>
        </w:trPr>
        <w:tc>
          <w:tcPr>
            <w:tcW w:w="9923" w:type="dxa"/>
            <w:gridSpan w:val="2"/>
          </w:tcPr>
          <w:p w:rsidR="00780775" w:rsidRDefault="00780775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 xml:space="preserve">Юридический адрес: 431110,Республика Мордовия, п.Зубова Поляна, Почтовый пер., д.6, ИНН 1308078756, КПП 130801001, ОКПО 04301678, ОКТМО 89621151, </w:t>
            </w:r>
          </w:p>
          <w:p w:rsidR="00780775" w:rsidRPr="00F36970" w:rsidRDefault="00780775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780775" w:rsidRPr="00F36970" w:rsidRDefault="00780775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780775" w:rsidRPr="00F36970" w:rsidRDefault="00780775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780775" w:rsidRPr="00F36970" w:rsidRDefault="00780775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780775" w:rsidRPr="00F36970" w:rsidRDefault="00780775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780775" w:rsidRPr="00BA2BC7" w:rsidRDefault="00780775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780775" w:rsidRPr="00BA2BC7" w:rsidRDefault="00780775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80775" w:rsidRPr="00BA2BC7" w:rsidRDefault="0078077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780775" w:rsidRPr="00997281" w:rsidRDefault="00780775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780775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15C9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084E"/>
    <w:rsid w:val="00526987"/>
    <w:rsid w:val="00530104"/>
    <w:rsid w:val="00531B5F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D4FCD"/>
    <w:rsid w:val="006E4F62"/>
    <w:rsid w:val="006F0A76"/>
    <w:rsid w:val="006F3CCE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775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C6500"/>
    <w:rsid w:val="008D44AE"/>
    <w:rsid w:val="008D58D3"/>
    <w:rsid w:val="008D6749"/>
    <w:rsid w:val="008E557E"/>
    <w:rsid w:val="008E63D5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361E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0CAC"/>
    <w:rsid w:val="00AC49B0"/>
    <w:rsid w:val="00AC7B38"/>
    <w:rsid w:val="00AD3FC0"/>
    <w:rsid w:val="00AE3745"/>
    <w:rsid w:val="00AE6955"/>
    <w:rsid w:val="00AF35AE"/>
    <w:rsid w:val="00AF45F0"/>
    <w:rsid w:val="00B0283E"/>
    <w:rsid w:val="00B133BB"/>
    <w:rsid w:val="00B24258"/>
    <w:rsid w:val="00B2770A"/>
    <w:rsid w:val="00B36192"/>
    <w:rsid w:val="00B40936"/>
    <w:rsid w:val="00B51FFF"/>
    <w:rsid w:val="00B524DE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3209"/>
    <w:rsid w:val="00C84139"/>
    <w:rsid w:val="00C866DD"/>
    <w:rsid w:val="00CB14B5"/>
    <w:rsid w:val="00CC7F15"/>
    <w:rsid w:val="00CD0478"/>
    <w:rsid w:val="00CD2200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77E4F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  <w:rsid w:val="00FF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993</TotalTime>
  <Pages>2</Pages>
  <Words>880</Words>
  <Characters>5017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30</cp:revision>
  <cp:lastPrinted>2018-03-28T12:01:00Z</cp:lastPrinted>
  <dcterms:created xsi:type="dcterms:W3CDTF">2018-02-09T12:19:00Z</dcterms:created>
  <dcterms:modified xsi:type="dcterms:W3CDTF">2021-10-27T07:04:00Z</dcterms:modified>
</cp:coreProperties>
</file>