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7BC" w:rsidRDefault="002B47BC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2B47BC" w:rsidRPr="005E4551" w:rsidRDefault="002B47BC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0102001:9256, 13:08:0102001:9254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2B47BC" w:rsidRPr="00BA2BC7" w:rsidTr="006146B2">
        <w:trPr>
          <w:trHeight w:val="333"/>
        </w:trPr>
        <w:tc>
          <w:tcPr>
            <w:tcW w:w="9923" w:type="dxa"/>
            <w:gridSpan w:val="2"/>
          </w:tcPr>
          <w:p w:rsidR="002B47BC" w:rsidRPr="00BA2BC7" w:rsidRDefault="002B47BC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2B47BC" w:rsidRPr="00BA2BC7" w:rsidTr="006146B2">
        <w:tc>
          <w:tcPr>
            <w:tcW w:w="3310" w:type="dxa"/>
          </w:tcPr>
          <w:p w:rsidR="002B47BC" w:rsidRPr="00BA2BC7" w:rsidRDefault="002B47BC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2B47BC" w:rsidRPr="00BA2BC7" w:rsidRDefault="002B47BC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2B47BC" w:rsidRPr="00BA2BC7" w:rsidTr="006146B2">
        <w:tc>
          <w:tcPr>
            <w:tcW w:w="3310" w:type="dxa"/>
          </w:tcPr>
          <w:p w:rsidR="002B47BC" w:rsidRPr="00BA2BC7" w:rsidRDefault="002B47B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2B47BC" w:rsidRPr="008A49DD" w:rsidRDefault="002B47BC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2B47BC" w:rsidRPr="008A49DD" w:rsidRDefault="002B47BC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2B47BC" w:rsidRPr="008A49DD" w:rsidRDefault="002B47BC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2B47BC" w:rsidRPr="008A49DD" w:rsidRDefault="002B47BC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2B47BC" w:rsidRPr="008A49DD" w:rsidRDefault="002B47BC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2B47BC" w:rsidRPr="008A49DD" w:rsidRDefault="002B47BC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2B47BC" w:rsidRPr="00BA2BC7" w:rsidTr="006146B2">
        <w:tc>
          <w:tcPr>
            <w:tcW w:w="3310" w:type="dxa"/>
          </w:tcPr>
          <w:p w:rsidR="002B47BC" w:rsidRPr="00BA2BC7" w:rsidRDefault="002B47BC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2B47BC" w:rsidRPr="00BA2BC7" w:rsidRDefault="002B47BC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2B47BC" w:rsidRPr="00BA2BC7" w:rsidTr="006146B2">
        <w:tc>
          <w:tcPr>
            <w:tcW w:w="3310" w:type="dxa"/>
          </w:tcPr>
          <w:p w:rsidR="002B47BC" w:rsidRPr="00BA2BC7" w:rsidRDefault="002B47BC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2B47BC" w:rsidRPr="00BA2BC7" w:rsidRDefault="002B47BC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2B47BC" w:rsidRPr="00BA2BC7" w:rsidTr="006146B2">
        <w:tc>
          <w:tcPr>
            <w:tcW w:w="3310" w:type="dxa"/>
          </w:tcPr>
          <w:p w:rsidR="002B47BC" w:rsidRPr="00BA2BC7" w:rsidRDefault="002B47B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2B47BC" w:rsidRPr="00BA2BC7" w:rsidRDefault="002B47BC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2B47BC" w:rsidRPr="00BA2BC7" w:rsidTr="006146B2">
        <w:tc>
          <w:tcPr>
            <w:tcW w:w="3310" w:type="dxa"/>
          </w:tcPr>
          <w:p w:rsidR="002B47BC" w:rsidRPr="00BA2BC7" w:rsidRDefault="002B47B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2B47BC" w:rsidRPr="00FA4697" w:rsidRDefault="002B47BC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2B47BC" w:rsidRPr="00BA2BC7" w:rsidTr="006146B2">
        <w:trPr>
          <w:trHeight w:val="189"/>
        </w:trPr>
        <w:tc>
          <w:tcPr>
            <w:tcW w:w="3310" w:type="dxa"/>
          </w:tcPr>
          <w:p w:rsidR="002B47BC" w:rsidRPr="00BA2BC7" w:rsidRDefault="002B47B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2B47BC" w:rsidRPr="00BA2BC7" w:rsidRDefault="002B47BC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2B47BC" w:rsidRPr="00BA2BC7" w:rsidTr="006146B2">
        <w:tc>
          <w:tcPr>
            <w:tcW w:w="3310" w:type="dxa"/>
          </w:tcPr>
          <w:p w:rsidR="002B47BC" w:rsidRPr="00BA2BC7" w:rsidRDefault="002B47B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2B47BC" w:rsidRPr="00BA2BC7" w:rsidRDefault="002B47BC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2B47BC" w:rsidRPr="00BA2BC7" w:rsidTr="006146B2">
        <w:tc>
          <w:tcPr>
            <w:tcW w:w="9923" w:type="dxa"/>
            <w:gridSpan w:val="2"/>
          </w:tcPr>
          <w:p w:rsidR="002B47BC" w:rsidRPr="00BA2BC7" w:rsidRDefault="002B47BC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2B47BC" w:rsidRPr="00BA2BC7" w:rsidTr="006146B2">
        <w:trPr>
          <w:trHeight w:val="257"/>
        </w:trPr>
        <w:tc>
          <w:tcPr>
            <w:tcW w:w="9923" w:type="dxa"/>
            <w:gridSpan w:val="2"/>
          </w:tcPr>
          <w:p w:rsidR="002B47BC" w:rsidRDefault="002B47BC" w:rsidP="00CC0B88">
            <w:pPr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168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 Зубово-Полянское городское поселение, рп. Зубова Поляна, ул. Лермонтова </w:t>
            </w:r>
            <w:r w:rsidRPr="00A648A2">
              <w:rPr>
                <w:sz w:val="24"/>
                <w:szCs w:val="24"/>
                <w:shd w:val="clear" w:color="auto" w:fill="FFFFFF"/>
              </w:rPr>
              <w:t>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0102001:9256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ведение огородничества.</w:t>
            </w:r>
          </w:p>
          <w:p w:rsidR="002B47BC" w:rsidRPr="008A49DD" w:rsidRDefault="002B47BC" w:rsidP="00CC0B88">
            <w:pPr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25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район,Зубово-Полянское городское поселение, рп. Зубова Поляна, ул. Герцена  </w:t>
            </w:r>
            <w:r w:rsidRPr="00A648A2">
              <w:rPr>
                <w:sz w:val="24"/>
                <w:szCs w:val="24"/>
                <w:shd w:val="clear" w:color="auto" w:fill="FFFFFF"/>
              </w:rPr>
              <w:t>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0102001:9254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Хранение автотранспорта.</w:t>
            </w:r>
          </w:p>
        </w:tc>
      </w:tr>
      <w:tr w:rsidR="002B47BC" w:rsidRPr="00BA2BC7" w:rsidTr="006146B2">
        <w:trPr>
          <w:trHeight w:val="257"/>
        </w:trPr>
        <w:tc>
          <w:tcPr>
            <w:tcW w:w="9923" w:type="dxa"/>
            <w:gridSpan w:val="2"/>
          </w:tcPr>
          <w:p w:rsidR="002B47BC" w:rsidRPr="00BA2BC7" w:rsidRDefault="002B47B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2B47BC" w:rsidRPr="00BA2BC7" w:rsidRDefault="002B47BC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2B47BC" w:rsidRDefault="002B47BC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3220,56 (Три тысячи двести двадцать) рублей 56 коп.</w:t>
            </w:r>
          </w:p>
          <w:p w:rsidR="002B47BC" w:rsidRPr="00175080" w:rsidRDefault="002B47BC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10400,50 (Десять тысяч четыреста) рублей 50 коп.</w:t>
            </w:r>
          </w:p>
        </w:tc>
      </w:tr>
      <w:tr w:rsidR="002B47BC" w:rsidRPr="00BA2BC7" w:rsidTr="006146B2">
        <w:trPr>
          <w:trHeight w:val="257"/>
        </w:trPr>
        <w:tc>
          <w:tcPr>
            <w:tcW w:w="9923" w:type="dxa"/>
            <w:gridSpan w:val="2"/>
          </w:tcPr>
          <w:p w:rsidR="002B47BC" w:rsidRPr="00BA2BC7" w:rsidRDefault="002B47B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2B47BC" w:rsidRPr="00BA2BC7" w:rsidRDefault="002B47BC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11.10.2021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11.11.2021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2B47BC" w:rsidRPr="00BA2BC7" w:rsidTr="006146B2">
        <w:trPr>
          <w:trHeight w:val="257"/>
        </w:trPr>
        <w:tc>
          <w:tcPr>
            <w:tcW w:w="9923" w:type="dxa"/>
            <w:gridSpan w:val="2"/>
          </w:tcPr>
          <w:p w:rsidR="002B47BC" w:rsidRPr="00BA2BC7" w:rsidRDefault="002B47B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11.10.2021г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2B47BC" w:rsidRPr="00BA2BC7" w:rsidRDefault="002B47BC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11.11.2021г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2B47BC" w:rsidRPr="00BA2BC7" w:rsidTr="006146B2">
        <w:trPr>
          <w:trHeight w:val="257"/>
        </w:trPr>
        <w:tc>
          <w:tcPr>
            <w:tcW w:w="9923" w:type="dxa"/>
            <w:gridSpan w:val="2"/>
          </w:tcPr>
          <w:p w:rsidR="002B47BC" w:rsidRPr="00BA2BC7" w:rsidRDefault="002B47B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12.11.2021г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2B47BC" w:rsidRPr="00BA2BC7" w:rsidRDefault="002B47BC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17.11.2021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2B47BC" w:rsidRPr="00BA2BC7" w:rsidTr="006146B2">
        <w:trPr>
          <w:trHeight w:val="257"/>
        </w:trPr>
        <w:tc>
          <w:tcPr>
            <w:tcW w:w="9923" w:type="dxa"/>
            <w:gridSpan w:val="2"/>
          </w:tcPr>
          <w:p w:rsidR="002B47BC" w:rsidRDefault="002B47BC" w:rsidP="00F36970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</w:t>
            </w:r>
            <w:r w:rsidRPr="00F36970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. </w:t>
            </w:r>
            <w:r w:rsidRPr="00F36970">
              <w:rPr>
                <w:sz w:val="24"/>
                <w:szCs w:val="24"/>
              </w:rPr>
              <w:t>Юридический адрес: 431110,Республика Мордовия, п.</w:t>
            </w:r>
            <w:r>
              <w:rPr>
                <w:sz w:val="24"/>
                <w:szCs w:val="24"/>
              </w:rPr>
              <w:t xml:space="preserve"> </w:t>
            </w:r>
            <w:r w:rsidRPr="00F36970">
              <w:rPr>
                <w:sz w:val="24"/>
                <w:szCs w:val="24"/>
              </w:rPr>
              <w:t xml:space="preserve">Зубова Поляна, Почтовый пер., д.6, ИНН 1308078756, КПП 130801001, ОКПО 04301678, ОКТМО 89621151, </w:t>
            </w:r>
          </w:p>
          <w:p w:rsidR="002B47BC" w:rsidRPr="00F36970" w:rsidRDefault="002B47BC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ОГРН 1021300660391</w:t>
            </w:r>
          </w:p>
          <w:p w:rsidR="002B47BC" w:rsidRPr="00F36970" w:rsidRDefault="002B47BC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2B47BC" w:rsidRPr="00F36970" w:rsidRDefault="002B47BC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2B47BC" w:rsidRPr="00F36970" w:rsidRDefault="002B47BC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40102810345370000076</w:t>
            </w:r>
          </w:p>
          <w:p w:rsidR="002B47BC" w:rsidRPr="00F36970" w:rsidRDefault="002B47BC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л/с 05093025330 в Отделе №9 Управления Федерального казначейства по Республике Мордовия</w:t>
            </w:r>
          </w:p>
          <w:p w:rsidR="002B47BC" w:rsidRPr="00BA2BC7" w:rsidRDefault="002B47BC" w:rsidP="00F36970">
            <w:pPr>
              <w:jc w:val="both"/>
              <w:rPr>
                <w:color w:val="auto"/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Казначейский счет, открытый в УФК по Республике Мордовия: 03232643896211510900</w:t>
            </w:r>
            <w:r>
              <w:rPr>
                <w:sz w:val="24"/>
                <w:szCs w:val="24"/>
              </w:rPr>
              <w:t>.</w:t>
            </w:r>
          </w:p>
          <w:p w:rsidR="002B47BC" w:rsidRPr="00BA2BC7" w:rsidRDefault="002B47BC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2B47BC" w:rsidRPr="00BA2BC7" w:rsidRDefault="002B47B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2B47BC" w:rsidRPr="00BA2BC7" w:rsidRDefault="002B47B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2B47BC" w:rsidRPr="00BA2BC7" w:rsidRDefault="002B47B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2B47BC" w:rsidRPr="00BA2BC7" w:rsidRDefault="002B47B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2B47BC" w:rsidRPr="00BA2BC7" w:rsidRDefault="002B47B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2B47BC" w:rsidRPr="00BA2BC7" w:rsidRDefault="002B47B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2B47BC" w:rsidRPr="00BA2BC7" w:rsidRDefault="002B47B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2B47BC" w:rsidRPr="00BA2BC7" w:rsidRDefault="002B47B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2B47BC" w:rsidRPr="00BA2BC7" w:rsidRDefault="002B47B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2B47BC" w:rsidRPr="00997281" w:rsidRDefault="002B47BC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2B47BC" w:rsidRPr="00997281" w:rsidSect="008A49DD">
      <w:type w:val="continuous"/>
      <w:pgSz w:w="11907" w:h="16840" w:code="9"/>
      <w:pgMar w:top="567" w:right="567" w:bottom="408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46F19"/>
    <w:rsid w:val="000526AE"/>
    <w:rsid w:val="00057722"/>
    <w:rsid w:val="00060577"/>
    <w:rsid w:val="00062973"/>
    <w:rsid w:val="0006367D"/>
    <w:rsid w:val="000731EB"/>
    <w:rsid w:val="00075A13"/>
    <w:rsid w:val="0009096D"/>
    <w:rsid w:val="000A2E29"/>
    <w:rsid w:val="000A6412"/>
    <w:rsid w:val="000B17D4"/>
    <w:rsid w:val="000B3142"/>
    <w:rsid w:val="000B6B55"/>
    <w:rsid w:val="000D51FD"/>
    <w:rsid w:val="000D6AA3"/>
    <w:rsid w:val="000E21C6"/>
    <w:rsid w:val="000E67BA"/>
    <w:rsid w:val="000F4E8D"/>
    <w:rsid w:val="00102DD2"/>
    <w:rsid w:val="0011146D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75080"/>
    <w:rsid w:val="00180D08"/>
    <w:rsid w:val="0018332B"/>
    <w:rsid w:val="001914F4"/>
    <w:rsid w:val="001946BA"/>
    <w:rsid w:val="001A35F6"/>
    <w:rsid w:val="001B32C2"/>
    <w:rsid w:val="001E0390"/>
    <w:rsid w:val="001E623E"/>
    <w:rsid w:val="001E7977"/>
    <w:rsid w:val="001F5C91"/>
    <w:rsid w:val="001F6ABA"/>
    <w:rsid w:val="001F7CA9"/>
    <w:rsid w:val="00200B1D"/>
    <w:rsid w:val="00217665"/>
    <w:rsid w:val="00222D4B"/>
    <w:rsid w:val="00232152"/>
    <w:rsid w:val="00237C35"/>
    <w:rsid w:val="00241787"/>
    <w:rsid w:val="00247C6F"/>
    <w:rsid w:val="002507A4"/>
    <w:rsid w:val="0025121A"/>
    <w:rsid w:val="00261DF5"/>
    <w:rsid w:val="00262022"/>
    <w:rsid w:val="00263FE7"/>
    <w:rsid w:val="00264A7B"/>
    <w:rsid w:val="00266F2E"/>
    <w:rsid w:val="00270D8F"/>
    <w:rsid w:val="002804D2"/>
    <w:rsid w:val="00285086"/>
    <w:rsid w:val="002A663B"/>
    <w:rsid w:val="002B0A48"/>
    <w:rsid w:val="002B47BC"/>
    <w:rsid w:val="002B7BF6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40DC"/>
    <w:rsid w:val="0031079E"/>
    <w:rsid w:val="00311CA6"/>
    <w:rsid w:val="00311EE6"/>
    <w:rsid w:val="00313EB3"/>
    <w:rsid w:val="0031414D"/>
    <w:rsid w:val="00314F49"/>
    <w:rsid w:val="003245DB"/>
    <w:rsid w:val="00342572"/>
    <w:rsid w:val="00355FF8"/>
    <w:rsid w:val="003633A1"/>
    <w:rsid w:val="003654D5"/>
    <w:rsid w:val="00365A30"/>
    <w:rsid w:val="0036648C"/>
    <w:rsid w:val="0037588E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46460"/>
    <w:rsid w:val="00453E87"/>
    <w:rsid w:val="004844F6"/>
    <w:rsid w:val="00490B24"/>
    <w:rsid w:val="00493703"/>
    <w:rsid w:val="004A1EC7"/>
    <w:rsid w:val="004B7DD9"/>
    <w:rsid w:val="004C1FF9"/>
    <w:rsid w:val="004C5AB1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6987"/>
    <w:rsid w:val="00530104"/>
    <w:rsid w:val="0053229F"/>
    <w:rsid w:val="00547F55"/>
    <w:rsid w:val="00550DB2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0322"/>
    <w:rsid w:val="005F3164"/>
    <w:rsid w:val="005F4E22"/>
    <w:rsid w:val="00600549"/>
    <w:rsid w:val="00603345"/>
    <w:rsid w:val="00603529"/>
    <w:rsid w:val="006037A1"/>
    <w:rsid w:val="00603D66"/>
    <w:rsid w:val="00613DA8"/>
    <w:rsid w:val="006146B2"/>
    <w:rsid w:val="00614E87"/>
    <w:rsid w:val="006434C9"/>
    <w:rsid w:val="006445CD"/>
    <w:rsid w:val="00646F3B"/>
    <w:rsid w:val="0065461A"/>
    <w:rsid w:val="0067789F"/>
    <w:rsid w:val="00687809"/>
    <w:rsid w:val="0069153C"/>
    <w:rsid w:val="00693305"/>
    <w:rsid w:val="00694D36"/>
    <w:rsid w:val="00694DAF"/>
    <w:rsid w:val="006A1724"/>
    <w:rsid w:val="006B12A9"/>
    <w:rsid w:val="006B3D02"/>
    <w:rsid w:val="006B41AE"/>
    <w:rsid w:val="006C22F4"/>
    <w:rsid w:val="006D1375"/>
    <w:rsid w:val="006D3301"/>
    <w:rsid w:val="006D4CF1"/>
    <w:rsid w:val="006E4F62"/>
    <w:rsid w:val="006F0A76"/>
    <w:rsid w:val="0070355A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A5A"/>
    <w:rsid w:val="00780F77"/>
    <w:rsid w:val="00782620"/>
    <w:rsid w:val="00785DD6"/>
    <w:rsid w:val="007B4A29"/>
    <w:rsid w:val="007C77C6"/>
    <w:rsid w:val="007D6852"/>
    <w:rsid w:val="007E31CA"/>
    <w:rsid w:val="007E3BD0"/>
    <w:rsid w:val="007E3C14"/>
    <w:rsid w:val="007E574B"/>
    <w:rsid w:val="00820CAA"/>
    <w:rsid w:val="008237F5"/>
    <w:rsid w:val="00825FE8"/>
    <w:rsid w:val="008260A2"/>
    <w:rsid w:val="008261C9"/>
    <w:rsid w:val="008277EB"/>
    <w:rsid w:val="00840ADF"/>
    <w:rsid w:val="00846AA0"/>
    <w:rsid w:val="00852123"/>
    <w:rsid w:val="00862243"/>
    <w:rsid w:val="0087163A"/>
    <w:rsid w:val="008755FC"/>
    <w:rsid w:val="0088497B"/>
    <w:rsid w:val="008864F2"/>
    <w:rsid w:val="008872C4"/>
    <w:rsid w:val="008A1AAC"/>
    <w:rsid w:val="008A49DD"/>
    <w:rsid w:val="008A60A7"/>
    <w:rsid w:val="008B27B8"/>
    <w:rsid w:val="008B789D"/>
    <w:rsid w:val="008C6500"/>
    <w:rsid w:val="008D44AE"/>
    <w:rsid w:val="008D58D3"/>
    <w:rsid w:val="008D6749"/>
    <w:rsid w:val="008E557E"/>
    <w:rsid w:val="008E63D5"/>
    <w:rsid w:val="008E712F"/>
    <w:rsid w:val="008F0679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3AF7"/>
    <w:rsid w:val="00974B76"/>
    <w:rsid w:val="0098065D"/>
    <w:rsid w:val="00991662"/>
    <w:rsid w:val="00994182"/>
    <w:rsid w:val="00994D5A"/>
    <w:rsid w:val="00997281"/>
    <w:rsid w:val="009B1973"/>
    <w:rsid w:val="009C18EA"/>
    <w:rsid w:val="009C3860"/>
    <w:rsid w:val="009C7711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1395"/>
    <w:rsid w:val="00A63F9C"/>
    <w:rsid w:val="00A64179"/>
    <w:rsid w:val="00A648A2"/>
    <w:rsid w:val="00A74EC8"/>
    <w:rsid w:val="00A754ED"/>
    <w:rsid w:val="00A759E9"/>
    <w:rsid w:val="00A7684A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333F"/>
    <w:rsid w:val="00AC49B0"/>
    <w:rsid w:val="00AC7B38"/>
    <w:rsid w:val="00AD3FC0"/>
    <w:rsid w:val="00AE3745"/>
    <w:rsid w:val="00AE54B4"/>
    <w:rsid w:val="00AE6955"/>
    <w:rsid w:val="00AE78AD"/>
    <w:rsid w:val="00AF35AE"/>
    <w:rsid w:val="00AF45F0"/>
    <w:rsid w:val="00B0283E"/>
    <w:rsid w:val="00B133BB"/>
    <w:rsid w:val="00B24258"/>
    <w:rsid w:val="00B2770A"/>
    <w:rsid w:val="00B4005F"/>
    <w:rsid w:val="00B40936"/>
    <w:rsid w:val="00B51FFF"/>
    <w:rsid w:val="00B601BB"/>
    <w:rsid w:val="00B60525"/>
    <w:rsid w:val="00B64889"/>
    <w:rsid w:val="00B70945"/>
    <w:rsid w:val="00B70C75"/>
    <w:rsid w:val="00B71103"/>
    <w:rsid w:val="00B773F8"/>
    <w:rsid w:val="00B846E8"/>
    <w:rsid w:val="00B84DA4"/>
    <w:rsid w:val="00B9289F"/>
    <w:rsid w:val="00B9328D"/>
    <w:rsid w:val="00B9445E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1A36"/>
    <w:rsid w:val="00C11D63"/>
    <w:rsid w:val="00C15732"/>
    <w:rsid w:val="00C31B0A"/>
    <w:rsid w:val="00C33422"/>
    <w:rsid w:val="00C42A69"/>
    <w:rsid w:val="00C47CB6"/>
    <w:rsid w:val="00C50CBD"/>
    <w:rsid w:val="00C51E61"/>
    <w:rsid w:val="00C555DE"/>
    <w:rsid w:val="00C6400E"/>
    <w:rsid w:val="00C64442"/>
    <w:rsid w:val="00C660E4"/>
    <w:rsid w:val="00C66430"/>
    <w:rsid w:val="00C828A9"/>
    <w:rsid w:val="00C84139"/>
    <w:rsid w:val="00C866DD"/>
    <w:rsid w:val="00CB14B5"/>
    <w:rsid w:val="00CC0B88"/>
    <w:rsid w:val="00CC7F15"/>
    <w:rsid w:val="00CD0478"/>
    <w:rsid w:val="00CE13BD"/>
    <w:rsid w:val="00CE5372"/>
    <w:rsid w:val="00CF50C9"/>
    <w:rsid w:val="00CF54B4"/>
    <w:rsid w:val="00CF7E76"/>
    <w:rsid w:val="00D12770"/>
    <w:rsid w:val="00D17D50"/>
    <w:rsid w:val="00D41293"/>
    <w:rsid w:val="00D43FF7"/>
    <w:rsid w:val="00D5343B"/>
    <w:rsid w:val="00D60712"/>
    <w:rsid w:val="00D849FA"/>
    <w:rsid w:val="00D85FB0"/>
    <w:rsid w:val="00DA101B"/>
    <w:rsid w:val="00DA5BE7"/>
    <w:rsid w:val="00DB62DC"/>
    <w:rsid w:val="00DC6074"/>
    <w:rsid w:val="00DE4497"/>
    <w:rsid w:val="00DE6936"/>
    <w:rsid w:val="00DF32EA"/>
    <w:rsid w:val="00E01463"/>
    <w:rsid w:val="00E03125"/>
    <w:rsid w:val="00E0466D"/>
    <w:rsid w:val="00E06F6C"/>
    <w:rsid w:val="00E20E2B"/>
    <w:rsid w:val="00E21509"/>
    <w:rsid w:val="00E24BE4"/>
    <w:rsid w:val="00E30D22"/>
    <w:rsid w:val="00E34EBF"/>
    <w:rsid w:val="00E418A4"/>
    <w:rsid w:val="00E42416"/>
    <w:rsid w:val="00E501EF"/>
    <w:rsid w:val="00E62E46"/>
    <w:rsid w:val="00E66B78"/>
    <w:rsid w:val="00E80BA5"/>
    <w:rsid w:val="00E93F0B"/>
    <w:rsid w:val="00E96BFC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5DC9"/>
    <w:rsid w:val="00F6737D"/>
    <w:rsid w:val="00F7060B"/>
    <w:rsid w:val="00F82259"/>
    <w:rsid w:val="00F83975"/>
    <w:rsid w:val="00FA1B77"/>
    <w:rsid w:val="00FA4697"/>
    <w:rsid w:val="00FA6A7C"/>
    <w:rsid w:val="00FB1C4B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1239</TotalTime>
  <Pages>2</Pages>
  <Words>862</Words>
  <Characters>4918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35</cp:revision>
  <cp:lastPrinted>2018-03-28T12:01:00Z</cp:lastPrinted>
  <dcterms:created xsi:type="dcterms:W3CDTF">2018-02-09T12:19:00Z</dcterms:created>
  <dcterms:modified xsi:type="dcterms:W3CDTF">2021-10-04T13:25:00Z</dcterms:modified>
</cp:coreProperties>
</file>