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60" w:rsidRDefault="00446460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446460" w:rsidRPr="005E4551" w:rsidRDefault="00446460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0102002:829, 13:08:0102004:905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46460" w:rsidRPr="00BA2BC7" w:rsidTr="006146B2">
        <w:trPr>
          <w:trHeight w:val="333"/>
        </w:trPr>
        <w:tc>
          <w:tcPr>
            <w:tcW w:w="9923" w:type="dxa"/>
            <w:gridSpan w:val="2"/>
          </w:tcPr>
          <w:p w:rsidR="00446460" w:rsidRPr="00BA2BC7" w:rsidRDefault="00446460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446460" w:rsidRPr="00BA2BC7" w:rsidRDefault="00446460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46460" w:rsidRPr="008A49DD" w:rsidRDefault="0044646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446460" w:rsidRPr="008A49DD" w:rsidRDefault="0044646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446460" w:rsidRPr="008A49DD" w:rsidRDefault="0044646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446460" w:rsidRPr="008A49DD" w:rsidRDefault="0044646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446460" w:rsidRPr="008A49DD" w:rsidRDefault="0044646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446460" w:rsidRPr="008A49DD" w:rsidRDefault="0044646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446460" w:rsidRPr="00BA2BC7" w:rsidRDefault="0044646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446460" w:rsidRPr="00BA2BC7" w:rsidRDefault="0044646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446460" w:rsidRPr="00BA2BC7" w:rsidRDefault="00446460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446460" w:rsidRPr="00FA4697" w:rsidRDefault="00446460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446460" w:rsidRPr="00BA2BC7" w:rsidTr="006146B2">
        <w:trPr>
          <w:trHeight w:val="189"/>
        </w:trPr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46460" w:rsidRPr="00BA2BC7" w:rsidRDefault="0044646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446460" w:rsidRPr="00BA2BC7" w:rsidTr="006146B2">
        <w:tc>
          <w:tcPr>
            <w:tcW w:w="3310" w:type="dxa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446460" w:rsidRPr="00BA2BC7" w:rsidRDefault="0044646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446460" w:rsidRPr="00BA2BC7" w:rsidTr="006146B2">
        <w:tc>
          <w:tcPr>
            <w:tcW w:w="9923" w:type="dxa"/>
            <w:gridSpan w:val="2"/>
          </w:tcPr>
          <w:p w:rsidR="00446460" w:rsidRPr="00BA2BC7" w:rsidRDefault="00446460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446460" w:rsidRPr="00BA2BC7" w:rsidTr="006146B2">
        <w:trPr>
          <w:trHeight w:val="257"/>
        </w:trPr>
        <w:tc>
          <w:tcPr>
            <w:tcW w:w="9923" w:type="dxa"/>
            <w:gridSpan w:val="2"/>
          </w:tcPr>
          <w:p w:rsidR="00446460" w:rsidRDefault="00446460" w:rsidP="00CC0B88">
            <w:pPr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63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Местоположение установлено относительно ориентира, расположенного в границах участка. Почтовый адрес ориентира: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район, рп. Зубова Поляна, ул. Калинина, дом 12 «б»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0102002:829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Для строительства магазина</w:t>
            </w:r>
          </w:p>
          <w:p w:rsidR="00446460" w:rsidRPr="008A49DD" w:rsidRDefault="00446460" w:rsidP="00CC0B88">
            <w:pPr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363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район,Зубово-Полянское городское поселение, рп. Зубова Поляна, ул. Парцинская 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0102004:905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 огородничества</w:t>
            </w:r>
          </w:p>
        </w:tc>
      </w:tr>
      <w:tr w:rsidR="00446460" w:rsidRPr="00BA2BC7" w:rsidTr="006146B2">
        <w:trPr>
          <w:trHeight w:val="257"/>
        </w:trPr>
        <w:tc>
          <w:tcPr>
            <w:tcW w:w="9923" w:type="dxa"/>
            <w:gridSpan w:val="2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446460" w:rsidRPr="00BA2BC7" w:rsidRDefault="00446460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446460" w:rsidRDefault="00446460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42428,61 (Сорок две тысячи четыреста двадцать восемь) рублей 61 коп.</w:t>
            </w:r>
          </w:p>
          <w:p w:rsidR="00446460" w:rsidRPr="00175080" w:rsidRDefault="00446460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6958,71 (Шесть тысяч девятьсот пятьдесят восемь) рублей 71 коп.</w:t>
            </w:r>
          </w:p>
        </w:tc>
      </w:tr>
      <w:tr w:rsidR="00446460" w:rsidRPr="00BA2BC7" w:rsidTr="006146B2">
        <w:trPr>
          <w:trHeight w:val="257"/>
        </w:trPr>
        <w:tc>
          <w:tcPr>
            <w:tcW w:w="9923" w:type="dxa"/>
            <w:gridSpan w:val="2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446460" w:rsidRPr="00BA2BC7" w:rsidRDefault="00446460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13.09.2021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13.10.2021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446460" w:rsidRPr="00BA2BC7" w:rsidTr="006146B2">
        <w:trPr>
          <w:trHeight w:val="257"/>
        </w:trPr>
        <w:tc>
          <w:tcPr>
            <w:tcW w:w="9923" w:type="dxa"/>
            <w:gridSpan w:val="2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13.09.2021г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446460" w:rsidRPr="00BA2BC7" w:rsidRDefault="00446460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13.10.2021г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446460" w:rsidRPr="00BA2BC7" w:rsidTr="006146B2">
        <w:trPr>
          <w:trHeight w:val="257"/>
        </w:trPr>
        <w:tc>
          <w:tcPr>
            <w:tcW w:w="9923" w:type="dxa"/>
            <w:gridSpan w:val="2"/>
          </w:tcPr>
          <w:p w:rsidR="00446460" w:rsidRPr="00BA2BC7" w:rsidRDefault="0044646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14.10.2021г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446460" w:rsidRPr="00BA2BC7" w:rsidRDefault="00446460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19.10.2021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446460" w:rsidRPr="00BA2BC7" w:rsidTr="006146B2">
        <w:trPr>
          <w:trHeight w:val="257"/>
        </w:trPr>
        <w:tc>
          <w:tcPr>
            <w:tcW w:w="9923" w:type="dxa"/>
            <w:gridSpan w:val="2"/>
          </w:tcPr>
          <w:p w:rsidR="00446460" w:rsidRDefault="00446460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446460" w:rsidRPr="00F36970" w:rsidRDefault="0044646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446460" w:rsidRPr="00F36970" w:rsidRDefault="0044646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446460" w:rsidRPr="00F36970" w:rsidRDefault="0044646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446460" w:rsidRPr="00F36970" w:rsidRDefault="0044646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446460" w:rsidRPr="00F36970" w:rsidRDefault="0044646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446460" w:rsidRPr="00BA2BC7" w:rsidRDefault="00446460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446460" w:rsidRPr="00BA2BC7" w:rsidRDefault="00446460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46460" w:rsidRPr="00BA2BC7" w:rsidRDefault="0044646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446460" w:rsidRPr="00997281" w:rsidRDefault="00446460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446460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31EB"/>
    <w:rsid w:val="00075A13"/>
    <w:rsid w:val="0009096D"/>
    <w:rsid w:val="000A2E29"/>
    <w:rsid w:val="000A6412"/>
    <w:rsid w:val="000B17D4"/>
    <w:rsid w:val="000B3142"/>
    <w:rsid w:val="000B6B55"/>
    <w:rsid w:val="000D51FD"/>
    <w:rsid w:val="000D6AA3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332B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04D2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46460"/>
    <w:rsid w:val="00453E87"/>
    <w:rsid w:val="004844F6"/>
    <w:rsid w:val="00490B24"/>
    <w:rsid w:val="00493703"/>
    <w:rsid w:val="004A1EC7"/>
    <w:rsid w:val="004B7DD9"/>
    <w:rsid w:val="004C1FF9"/>
    <w:rsid w:val="004C5AB1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0DB2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0322"/>
    <w:rsid w:val="005F3164"/>
    <w:rsid w:val="005F4E22"/>
    <w:rsid w:val="00600549"/>
    <w:rsid w:val="00603345"/>
    <w:rsid w:val="00603529"/>
    <w:rsid w:val="006037A1"/>
    <w:rsid w:val="00603D66"/>
    <w:rsid w:val="00613DA8"/>
    <w:rsid w:val="006146B2"/>
    <w:rsid w:val="00614E87"/>
    <w:rsid w:val="006434C9"/>
    <w:rsid w:val="006445CD"/>
    <w:rsid w:val="00646F3B"/>
    <w:rsid w:val="0065461A"/>
    <w:rsid w:val="0067789F"/>
    <w:rsid w:val="00687809"/>
    <w:rsid w:val="0069153C"/>
    <w:rsid w:val="00693305"/>
    <w:rsid w:val="00694D36"/>
    <w:rsid w:val="00694DAF"/>
    <w:rsid w:val="006A1724"/>
    <w:rsid w:val="006B12A9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0F77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61C9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3AF7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1395"/>
    <w:rsid w:val="00A63F9C"/>
    <w:rsid w:val="00A64179"/>
    <w:rsid w:val="00A648A2"/>
    <w:rsid w:val="00A74EC8"/>
    <w:rsid w:val="00A754ED"/>
    <w:rsid w:val="00A759E9"/>
    <w:rsid w:val="00A7684A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333F"/>
    <w:rsid w:val="00AC49B0"/>
    <w:rsid w:val="00AC7B38"/>
    <w:rsid w:val="00AD3FC0"/>
    <w:rsid w:val="00AE3745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945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1D63"/>
    <w:rsid w:val="00C15732"/>
    <w:rsid w:val="00C31B0A"/>
    <w:rsid w:val="00C33422"/>
    <w:rsid w:val="00C42A69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0B88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E6936"/>
    <w:rsid w:val="00DF32EA"/>
    <w:rsid w:val="00E01463"/>
    <w:rsid w:val="00E03125"/>
    <w:rsid w:val="00E0466D"/>
    <w:rsid w:val="00E06F6C"/>
    <w:rsid w:val="00E20E2B"/>
    <w:rsid w:val="00E21509"/>
    <w:rsid w:val="00E24BE4"/>
    <w:rsid w:val="00E30D22"/>
    <w:rsid w:val="00E34EBF"/>
    <w:rsid w:val="00E418A4"/>
    <w:rsid w:val="00E42416"/>
    <w:rsid w:val="00E501EF"/>
    <w:rsid w:val="00E62E46"/>
    <w:rsid w:val="00E66B78"/>
    <w:rsid w:val="00E80BA5"/>
    <w:rsid w:val="00E93F0B"/>
    <w:rsid w:val="00E96BFC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A6A7C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1221</TotalTime>
  <Pages>2</Pages>
  <Words>877</Words>
  <Characters>5005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34</cp:revision>
  <cp:lastPrinted>2018-03-28T12:01:00Z</cp:lastPrinted>
  <dcterms:created xsi:type="dcterms:W3CDTF">2018-02-09T12:19:00Z</dcterms:created>
  <dcterms:modified xsi:type="dcterms:W3CDTF">2021-09-07T07:54:00Z</dcterms:modified>
</cp:coreProperties>
</file>