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6AD" w:rsidRPr="00C70833" w:rsidRDefault="005D66AD">
      <w:pPr>
        <w:widowControl w:val="0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70833">
        <w:rPr>
          <w:rFonts w:ascii="Times New Roman" w:hAnsi="Times New Roman" w:cs="Times New Roman"/>
          <w:sz w:val="28"/>
          <w:szCs w:val="28"/>
        </w:rPr>
        <w:t>Приложение</w:t>
      </w:r>
    </w:p>
    <w:p w:rsidR="005D66AD" w:rsidRPr="00C70833" w:rsidRDefault="005D66AD">
      <w:pPr>
        <w:widowControl w:val="0"/>
        <w:jc w:val="right"/>
        <w:rPr>
          <w:rFonts w:ascii="Times New Roman" w:hAnsi="Times New Roman" w:cs="Times New Roman"/>
          <w:sz w:val="28"/>
          <w:szCs w:val="28"/>
        </w:rPr>
      </w:pPr>
    </w:p>
    <w:p w:rsidR="005D66AD" w:rsidRPr="00C70833" w:rsidRDefault="005D66AD">
      <w:pPr>
        <w:widowControl w:val="0"/>
        <w:spacing w:after="120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C70833">
        <w:rPr>
          <w:rFonts w:ascii="Times New Roman" w:hAnsi="Times New Roman" w:cs="Times New Roman"/>
          <w:sz w:val="28"/>
          <w:szCs w:val="28"/>
        </w:rPr>
        <w:t xml:space="preserve">Меры профилактики рисков, связанных с распространением </w:t>
      </w:r>
      <w:r w:rsidRPr="00C70833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Pr="00C70833">
        <w:rPr>
          <w:rFonts w:ascii="Times New Roman" w:hAnsi="Times New Roman" w:cs="Times New Roman"/>
          <w:sz w:val="28"/>
          <w:szCs w:val="28"/>
        </w:rPr>
        <w:t>-19 при проведении Всероссийской переписи населения 2020 года</w:t>
      </w:r>
    </w:p>
    <w:p w:rsidR="005D66AD" w:rsidRPr="00C70833" w:rsidRDefault="005D66AD">
      <w:pPr>
        <w:widowControl w:val="0"/>
        <w:spacing w:after="120"/>
        <w:ind w:firstLine="0"/>
        <w:jc w:val="center"/>
        <w:rPr>
          <w:rFonts w:ascii="Times New Roman" w:hAnsi="Times New Roman" w:cs="Times New Roman"/>
          <w:sz w:val="16"/>
          <w:szCs w:val="16"/>
        </w:rPr>
      </w:pPr>
    </w:p>
    <w:p w:rsidR="005D66AD" w:rsidRPr="00C70833" w:rsidRDefault="005D66AD">
      <w:pPr>
        <w:pStyle w:val="ListParagraph"/>
        <w:widowControl w:val="0"/>
        <w:numPr>
          <w:ilvl w:val="0"/>
          <w:numId w:val="1"/>
        </w:numPr>
        <w:tabs>
          <w:tab w:val="clear" w:pos="1080"/>
        </w:tabs>
        <w:spacing w:line="360" w:lineRule="auto"/>
        <w:ind w:left="0"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C70833">
        <w:rPr>
          <w:rFonts w:ascii="Times New Roman" w:hAnsi="Times New Roman" w:cs="Times New Roman"/>
          <w:sz w:val="28"/>
          <w:szCs w:val="28"/>
        </w:rPr>
        <w:t xml:space="preserve">В помещениях, </w:t>
      </w:r>
      <w:r w:rsidRPr="00C70833">
        <w:rPr>
          <w:rFonts w:ascii="Times New Roman" w:hAnsi="Times New Roman" w:cs="Times New Roman"/>
          <w:color w:val="000000"/>
          <w:sz w:val="28"/>
          <w:szCs w:val="28"/>
        </w:rPr>
        <w:t xml:space="preserve">предоставляемых для целей сбора сведений </w:t>
      </w:r>
      <w:r w:rsidRPr="00C70833">
        <w:rPr>
          <w:rFonts w:ascii="Times New Roman" w:hAnsi="Times New Roman" w:cs="Times New Roman"/>
          <w:color w:val="000000"/>
          <w:sz w:val="28"/>
          <w:szCs w:val="28"/>
        </w:rPr>
        <w:br/>
        <w:t>о населении при Всероссийской переписи населения 2020 года органами исполнительной власти субъектов Российской Федерации, рекомендуется соблюдать следующие общие правила санитарно-эпидемиологической безопасности с учетом выделенных лимитов бюджетных ассигнований.</w:t>
      </w:r>
    </w:p>
    <w:p w:rsidR="005D66AD" w:rsidRPr="00C70833" w:rsidRDefault="005D66AD">
      <w:pPr>
        <w:widowControl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70833">
        <w:rPr>
          <w:rFonts w:ascii="Times New Roman" w:hAnsi="Times New Roman" w:cs="Times New Roman"/>
          <w:sz w:val="28"/>
          <w:szCs w:val="28"/>
        </w:rPr>
        <w:t xml:space="preserve">1.1. При подборе помещений переписных участков отдавать предпочтение тем помещениям, которые предоставляют возможность соблюдения дистанции между находящимися в них людьми и беспрепятственное открытие окон для проветривания, оснащены приборами для обеззараживания воздуха, работающими в присутствии людей, а также которые оборудованы  при входе в здание средствами обработки рук предназначенными для этих целей кожными антисептиками и дистанционной термометрии. </w:t>
      </w:r>
    </w:p>
    <w:p w:rsidR="005D66AD" w:rsidRPr="00C70833" w:rsidRDefault="005D66AD">
      <w:pPr>
        <w:widowControl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70833">
        <w:rPr>
          <w:rFonts w:ascii="Times New Roman" w:hAnsi="Times New Roman" w:cs="Times New Roman"/>
          <w:sz w:val="28"/>
          <w:szCs w:val="28"/>
        </w:rPr>
        <w:t>1.2. Предусмотреть проведение  ежедневной влажной уборки помещений переписных участков с использованием дезинфицирующих средств вирулицидного действия.</w:t>
      </w:r>
    </w:p>
    <w:p w:rsidR="005D66AD" w:rsidRPr="00C70833" w:rsidRDefault="005D66AD">
      <w:pPr>
        <w:widowControl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70833">
        <w:rPr>
          <w:rFonts w:ascii="Times New Roman" w:hAnsi="Times New Roman" w:cs="Times New Roman"/>
          <w:sz w:val="28"/>
          <w:szCs w:val="28"/>
        </w:rPr>
        <w:t>1.3. Проводить каждые 2 часа проветривание помещения переписного участка (при наличии возможности).</w:t>
      </w:r>
    </w:p>
    <w:p w:rsidR="005D66AD" w:rsidRPr="00C70833" w:rsidRDefault="005D66AD">
      <w:pPr>
        <w:pStyle w:val="ListParagraph"/>
        <w:widowControl w:val="0"/>
        <w:numPr>
          <w:ilvl w:val="0"/>
          <w:numId w:val="1"/>
        </w:numPr>
        <w:tabs>
          <w:tab w:val="clear" w:pos="1080"/>
        </w:tabs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C70833">
        <w:rPr>
          <w:rFonts w:ascii="Times New Roman" w:hAnsi="Times New Roman" w:cs="Times New Roman"/>
          <w:sz w:val="28"/>
          <w:szCs w:val="28"/>
        </w:rPr>
        <w:t>Лиц, привлекаемых к сбору сведений о населении, обеспечить средствами индивидуальной защиты органов дыхания (далее – маски) и перчатками, приобретенными за счет средств федерального бюджета, предусмотренных для целей ВПН-2020, из расчета для каждого работника, привлекаемого к сбору сведений о населении, на месяц работы маски защитные тканевые (многоразовые – 2 шт.), перчатки трикотажные для защиты от внешних воздействий (3 пары).</w:t>
      </w:r>
    </w:p>
    <w:p w:rsidR="005D66AD" w:rsidRPr="00C70833" w:rsidRDefault="005D66AD">
      <w:pPr>
        <w:pStyle w:val="ListParagraph"/>
        <w:widowControl w:val="0"/>
        <w:tabs>
          <w:tab w:val="clear" w:pos="1080"/>
        </w:tabs>
        <w:spacing w:line="360" w:lineRule="auto"/>
        <w:ind w:left="709" w:firstLine="0"/>
        <w:rPr>
          <w:rFonts w:ascii="Times New Roman" w:hAnsi="Times New Roman" w:cs="Times New Roman"/>
          <w:sz w:val="28"/>
          <w:szCs w:val="28"/>
        </w:rPr>
      </w:pPr>
    </w:p>
    <w:p w:rsidR="005D66AD" w:rsidRPr="00C70833" w:rsidRDefault="005D66AD" w:rsidP="005532B7">
      <w:pPr>
        <w:pStyle w:val="ListParagraph"/>
        <w:widowControl w:val="0"/>
        <w:numPr>
          <w:ilvl w:val="1"/>
          <w:numId w:val="1"/>
        </w:numPr>
        <w:tabs>
          <w:tab w:val="clear" w:pos="1080"/>
          <w:tab w:val="left" w:pos="1418"/>
        </w:tabs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C70833">
        <w:rPr>
          <w:rFonts w:ascii="Times New Roman" w:hAnsi="Times New Roman" w:cs="Times New Roman"/>
          <w:sz w:val="28"/>
          <w:szCs w:val="28"/>
        </w:rPr>
        <w:t>Рекомендовать при использовании средств индивидуальной защиты лицами, привлекаемыми к сбору сведений о населении, проводить ежедневную гигиеническую обработку многоразовых масок и перчаток с применением мыльного раствора и высокой температуры (утюга).</w:t>
      </w:r>
    </w:p>
    <w:p w:rsidR="005D66AD" w:rsidRPr="00C70833" w:rsidRDefault="005D66AD" w:rsidP="005532B7">
      <w:pPr>
        <w:pStyle w:val="ListParagraph"/>
        <w:widowControl w:val="0"/>
        <w:numPr>
          <w:ilvl w:val="1"/>
          <w:numId w:val="1"/>
        </w:numPr>
        <w:tabs>
          <w:tab w:val="clear" w:pos="1080"/>
          <w:tab w:val="left" w:pos="1418"/>
        </w:tabs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C70833">
        <w:rPr>
          <w:rFonts w:ascii="Times New Roman" w:hAnsi="Times New Roman" w:cs="Times New Roman"/>
          <w:sz w:val="28"/>
          <w:szCs w:val="28"/>
        </w:rPr>
        <w:t>Рекомендовать лицам, привлекаемым к сбору сведений о населении, проводить ежедневный самостоятельный контроль температуры тела перед началом сбора сведений и незамедлительно обратиться в лечебное учреждение при повышении температуры тела свыше 37,1ºС или проявлении других симптомов заболевания, исключив контакт с населением.</w:t>
      </w:r>
    </w:p>
    <w:p w:rsidR="005D66AD" w:rsidRPr="00C70833" w:rsidRDefault="005D66AD" w:rsidP="005532B7">
      <w:pPr>
        <w:pStyle w:val="ListParagraph"/>
        <w:widowControl w:val="0"/>
        <w:numPr>
          <w:ilvl w:val="1"/>
          <w:numId w:val="1"/>
        </w:numPr>
        <w:tabs>
          <w:tab w:val="clear" w:pos="1080"/>
          <w:tab w:val="left" w:pos="1418"/>
        </w:tabs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C70833">
        <w:rPr>
          <w:rFonts w:ascii="Times New Roman" w:hAnsi="Times New Roman" w:cs="Times New Roman"/>
          <w:sz w:val="28"/>
          <w:szCs w:val="28"/>
        </w:rPr>
        <w:t>Рекомендовать лицам при проведении сбора сведений о населении соблюдать безопасную физическую дистанцию не менее 1,5 метров между людьми и, по возможности, ограничить время контакта с респондентами  до 10 минут на сбор сведений об одном респонденте.</w:t>
      </w:r>
    </w:p>
    <w:p w:rsidR="005D66AD" w:rsidRPr="00C70833" w:rsidRDefault="005D66AD" w:rsidP="005532B7">
      <w:pPr>
        <w:pStyle w:val="ListParagraph"/>
        <w:widowControl w:val="0"/>
        <w:numPr>
          <w:ilvl w:val="1"/>
          <w:numId w:val="1"/>
        </w:numPr>
        <w:tabs>
          <w:tab w:val="clear" w:pos="1080"/>
          <w:tab w:val="left" w:pos="1418"/>
        </w:tabs>
        <w:spacing w:line="360" w:lineRule="auto"/>
        <w:ind w:left="0" w:firstLine="709"/>
        <w:rPr>
          <w:rFonts w:ascii="Times New Roman" w:hAnsi="Times New Roman" w:cs="Times New Roman"/>
        </w:rPr>
      </w:pPr>
      <w:r w:rsidRPr="00C70833">
        <w:rPr>
          <w:rFonts w:ascii="Times New Roman" w:hAnsi="Times New Roman" w:cs="Times New Roman"/>
          <w:sz w:val="28"/>
          <w:szCs w:val="28"/>
        </w:rPr>
        <w:t>Организовать перепись респондентов, заболевших COVID-19 и находящихся дома на амбулаторном лечении, а также контактных с больными COVID-19 дистанционным (бесконтактным) способомс использованием средств связи, включая сеть интернет.</w:t>
      </w:r>
    </w:p>
    <w:p w:rsidR="005D66AD" w:rsidRPr="00C70833" w:rsidRDefault="005D66AD" w:rsidP="005532B7">
      <w:pPr>
        <w:pStyle w:val="ListParagraph"/>
        <w:widowControl w:val="0"/>
        <w:numPr>
          <w:ilvl w:val="1"/>
          <w:numId w:val="1"/>
        </w:numPr>
        <w:tabs>
          <w:tab w:val="clear" w:pos="1080"/>
          <w:tab w:val="left" w:pos="1418"/>
        </w:tabs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C70833">
        <w:rPr>
          <w:rFonts w:ascii="Times New Roman" w:hAnsi="Times New Roman" w:cs="Times New Roman"/>
          <w:sz w:val="28"/>
          <w:szCs w:val="28"/>
        </w:rPr>
        <w:t>Организовать допуск посетителей в помещение переписного участка при наличии маски.</w:t>
      </w:r>
    </w:p>
    <w:p w:rsidR="005D66AD" w:rsidRPr="00C70833" w:rsidRDefault="005D66AD" w:rsidP="005532B7">
      <w:pPr>
        <w:pStyle w:val="ListParagraph"/>
        <w:widowControl w:val="0"/>
        <w:numPr>
          <w:ilvl w:val="0"/>
          <w:numId w:val="1"/>
        </w:numPr>
        <w:tabs>
          <w:tab w:val="clear" w:pos="1080"/>
        </w:tabs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C70833">
        <w:rPr>
          <w:rFonts w:ascii="Times New Roman" w:hAnsi="Times New Roman" w:cs="Times New Roman"/>
          <w:sz w:val="28"/>
          <w:szCs w:val="28"/>
        </w:rPr>
        <w:t xml:space="preserve">При подборе лиц, привлекаемых к сбору сведений о населении, отдавать по возможности предпочтение лицам, имеющим вакцинацию против </w:t>
      </w:r>
      <w:r w:rsidRPr="00C70833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Pr="00C70833">
        <w:rPr>
          <w:rFonts w:ascii="Times New Roman" w:hAnsi="Times New Roman" w:cs="Times New Roman"/>
          <w:sz w:val="28"/>
          <w:szCs w:val="28"/>
        </w:rPr>
        <w:t xml:space="preserve">-19 или переболевшим </w:t>
      </w:r>
      <w:r w:rsidRPr="00C70833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Pr="00C70833">
        <w:rPr>
          <w:rFonts w:ascii="Times New Roman" w:hAnsi="Times New Roman" w:cs="Times New Roman"/>
          <w:sz w:val="28"/>
          <w:szCs w:val="28"/>
        </w:rPr>
        <w:t>-19 (не ранее 6 месяцев до начала работы).</w:t>
      </w:r>
    </w:p>
    <w:p w:rsidR="005D66AD" w:rsidRDefault="005D66AD">
      <w:pPr>
        <w:pStyle w:val="ListParagraph"/>
        <w:widowControl w:val="0"/>
        <w:ind w:left="709" w:firstLine="0"/>
      </w:pPr>
    </w:p>
    <w:sectPr w:rsidR="005D66AD" w:rsidSect="0075564E">
      <w:headerReference w:type="default" r:id="rId7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66AD" w:rsidRDefault="005D66AD" w:rsidP="0075564E">
      <w:r>
        <w:separator/>
      </w:r>
    </w:p>
  </w:endnote>
  <w:endnote w:type="continuationSeparator" w:id="1">
    <w:p w:rsidR="005D66AD" w:rsidRDefault="005D66AD" w:rsidP="007556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altName w:val="Times New Roman CYR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66AD" w:rsidRDefault="005D66AD" w:rsidP="0075564E">
      <w:r>
        <w:separator/>
      </w:r>
    </w:p>
  </w:footnote>
  <w:footnote w:type="continuationSeparator" w:id="1">
    <w:p w:rsidR="005D66AD" w:rsidRDefault="005D66AD" w:rsidP="007556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66AD" w:rsidRDefault="005D66AD">
    <w:pPr>
      <w:pStyle w:val="Header"/>
      <w:jc w:val="center"/>
    </w:pPr>
    <w:fldSimple w:instr="PAGE   \* MERGEFORMAT">
      <w:r>
        <w:rPr>
          <w:noProof/>
        </w:rPr>
        <w:t>2</w:t>
      </w:r>
    </w:fldSimple>
  </w:p>
  <w:p w:rsidR="005D66AD" w:rsidRDefault="005D66A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F335E2"/>
    <w:multiLevelType w:val="multilevel"/>
    <w:tmpl w:val="64C2D8B0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cs="Times New Roman"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9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7601"/>
    <w:rsid w:val="001365B3"/>
    <w:rsid w:val="001655C6"/>
    <w:rsid w:val="00237C35"/>
    <w:rsid w:val="00377601"/>
    <w:rsid w:val="004E145E"/>
    <w:rsid w:val="005532B7"/>
    <w:rsid w:val="005D66AD"/>
    <w:rsid w:val="0075564E"/>
    <w:rsid w:val="00BE02CA"/>
    <w:rsid w:val="00C70833"/>
    <w:rsid w:val="00E72125"/>
    <w:rsid w:val="00F42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SimSu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2125"/>
    <w:pPr>
      <w:tabs>
        <w:tab w:val="left" w:pos="1080"/>
      </w:tabs>
      <w:autoSpaceDE w:val="0"/>
      <w:autoSpaceDN w:val="0"/>
      <w:adjustRightInd w:val="0"/>
      <w:ind w:firstLine="709"/>
      <w:jc w:val="both"/>
    </w:pPr>
    <w:rPr>
      <w:rFonts w:ascii="Times New Roman CYR" w:eastAsia="Times New Roman" w:hAnsi="Times New Roman CYR" w:cs="Times New Roman CYR"/>
      <w:bCs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E7212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rsid w:val="00E721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E72125"/>
    <w:rPr>
      <w:rFonts w:ascii="Tahoma" w:hAnsi="Tahoma" w:cs="Tahoma"/>
      <w:bCs/>
      <w:sz w:val="16"/>
      <w:szCs w:val="16"/>
      <w:lang w:eastAsia="ru-RU"/>
    </w:rPr>
  </w:style>
  <w:style w:type="character" w:styleId="CommentReference">
    <w:name w:val="annotation reference"/>
    <w:basedOn w:val="DefaultParagraphFont"/>
    <w:uiPriority w:val="99"/>
    <w:rsid w:val="00E72125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7212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E72125"/>
    <w:rPr>
      <w:rFonts w:ascii="Times New Roman CYR" w:hAnsi="Times New Roman CYR" w:cs="Times New Roman CYR"/>
      <w:bCs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72125"/>
    <w:rPr>
      <w:b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E72125"/>
    <w:rPr>
      <w:b/>
    </w:rPr>
  </w:style>
  <w:style w:type="paragraph" w:styleId="Header">
    <w:name w:val="header"/>
    <w:basedOn w:val="Normal"/>
    <w:link w:val="HeaderChar"/>
    <w:uiPriority w:val="99"/>
    <w:rsid w:val="0075564E"/>
    <w:pPr>
      <w:tabs>
        <w:tab w:val="clear" w:pos="1080"/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75564E"/>
    <w:rPr>
      <w:rFonts w:ascii="Times New Roman CYR" w:hAnsi="Times New Roman CYR" w:cs="Times New Roman CYR"/>
      <w:bCs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75564E"/>
    <w:pPr>
      <w:tabs>
        <w:tab w:val="clear" w:pos="1080"/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5564E"/>
    <w:rPr>
      <w:rFonts w:ascii="Times New Roman CYR" w:hAnsi="Times New Roman CYR" w:cs="Times New Roman CYR"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440</Words>
  <Characters>2514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Емельянова Ксения Сергеевна</dc:creator>
  <cp:keywords/>
  <dc:description/>
  <cp:lastModifiedBy>mashburo</cp:lastModifiedBy>
  <cp:revision>2</cp:revision>
  <cp:lastPrinted>2021-08-24T08:08:00Z</cp:lastPrinted>
  <dcterms:created xsi:type="dcterms:W3CDTF">2021-09-07T12:02:00Z</dcterms:created>
  <dcterms:modified xsi:type="dcterms:W3CDTF">2021-09-07T12:02:00Z</dcterms:modified>
</cp:coreProperties>
</file>