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4F7" w:rsidRPr="00EB706F" w:rsidRDefault="00AC14F7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AC14F7" w:rsidRPr="00EB706F" w:rsidRDefault="00AC14F7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AC14F7" w:rsidRDefault="00AC14F7" w:rsidP="009A578D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р.п. Зубова Поляна                                                   </w:t>
      </w:r>
      <w:r>
        <w:rPr>
          <w:color w:val="auto"/>
          <w:sz w:val="24"/>
          <w:szCs w:val="24"/>
        </w:rPr>
        <w:t xml:space="preserve">           </w:t>
      </w:r>
      <w:r w:rsidRPr="00EB706F">
        <w:rPr>
          <w:color w:val="auto"/>
          <w:sz w:val="24"/>
          <w:szCs w:val="24"/>
        </w:rPr>
        <w:t xml:space="preserve">        "__"______________ 20</w:t>
      </w:r>
      <w:r>
        <w:rPr>
          <w:color w:val="auto"/>
          <w:sz w:val="24"/>
          <w:szCs w:val="24"/>
        </w:rPr>
        <w:t>___</w:t>
      </w:r>
      <w:r w:rsidRPr="00EB706F">
        <w:rPr>
          <w:color w:val="auto"/>
          <w:sz w:val="24"/>
          <w:szCs w:val="24"/>
        </w:rPr>
        <w:t>г.</w:t>
      </w: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</w:p>
    <w:p w:rsidR="00AC14F7" w:rsidRDefault="00AC14F7" w:rsidP="00F150FA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</w:t>
      </w: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B706F">
        <w:rPr>
          <w:color w:val="auto"/>
          <w:sz w:val="24"/>
          <w:szCs w:val="24"/>
        </w:rPr>
        <w:t xml:space="preserve"> </w:t>
      </w:r>
      <w:r w:rsidRPr="009A578D">
        <w:rPr>
          <w:color w:val="auto"/>
          <w:sz w:val="18"/>
          <w:szCs w:val="18"/>
        </w:rPr>
        <w:t xml:space="preserve">(полное  наименование </w:t>
      </w:r>
      <w:r>
        <w:rPr>
          <w:color w:val="auto"/>
          <w:sz w:val="18"/>
          <w:szCs w:val="18"/>
        </w:rPr>
        <w:t>юридического</w:t>
      </w:r>
      <w:r w:rsidRPr="009A578D">
        <w:rPr>
          <w:color w:val="auto"/>
          <w:sz w:val="18"/>
          <w:szCs w:val="18"/>
        </w:rPr>
        <w:t xml:space="preserve">  лица</w:t>
      </w:r>
      <w:r>
        <w:rPr>
          <w:color w:val="auto"/>
          <w:sz w:val="18"/>
          <w:szCs w:val="18"/>
        </w:rPr>
        <w:t xml:space="preserve"> индивидуального предпринимателя, гражданина</w:t>
      </w:r>
      <w:r w:rsidRPr="009A578D">
        <w:rPr>
          <w:color w:val="auto"/>
          <w:sz w:val="18"/>
          <w:szCs w:val="18"/>
        </w:rPr>
        <w:t xml:space="preserve">,  подающего   заявку  ФИО,     паспортные данные </w:t>
      </w:r>
      <w:r>
        <w:rPr>
          <w:color w:val="auto"/>
          <w:sz w:val="18"/>
          <w:szCs w:val="18"/>
        </w:rPr>
        <w:t>и адрес гражданина</w:t>
      </w:r>
      <w:r w:rsidRPr="009A578D">
        <w:rPr>
          <w:color w:val="auto"/>
          <w:sz w:val="18"/>
          <w:szCs w:val="18"/>
        </w:rPr>
        <w:t xml:space="preserve"> и индивидуального предпринимателя,   </w:t>
      </w:r>
      <w:r>
        <w:rPr>
          <w:color w:val="auto"/>
          <w:sz w:val="18"/>
          <w:szCs w:val="18"/>
        </w:rPr>
        <w:t xml:space="preserve">учредительные документы юридического лица и индивидуального предпринимателя </w:t>
      </w:r>
      <w:r w:rsidRPr="009A578D">
        <w:rPr>
          <w:color w:val="auto"/>
          <w:sz w:val="18"/>
          <w:szCs w:val="18"/>
        </w:rPr>
        <w:t xml:space="preserve"> подающего заявку)</w:t>
      </w:r>
    </w:p>
    <w:p w:rsidR="00AC14F7" w:rsidRPr="00CB479C" w:rsidRDefault="00AC14F7" w:rsidP="00F150FA">
      <w:pPr>
        <w:widowControl/>
        <w:jc w:val="both"/>
        <w:rPr>
          <w:color w:val="auto"/>
        </w:rPr>
      </w:pPr>
    </w:p>
    <w:p w:rsidR="00AC14F7" w:rsidRPr="009634AD" w:rsidRDefault="00AC14F7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>
        <w:rPr>
          <w:sz w:val="24"/>
          <w:szCs w:val="24"/>
          <w:shd w:val="clear" w:color="auto" w:fill="FFFFFF"/>
        </w:rPr>
        <w:t>_________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 xml:space="preserve">Полянский район, </w:t>
      </w:r>
      <w:r>
        <w:rPr>
          <w:sz w:val="24"/>
          <w:szCs w:val="24"/>
          <w:shd w:val="clear" w:color="auto" w:fill="FFFFFF"/>
        </w:rPr>
        <w:t>__________________________, с кадаст</w:t>
      </w:r>
      <w:r w:rsidRPr="006C5921">
        <w:rPr>
          <w:sz w:val="24"/>
          <w:szCs w:val="24"/>
          <w:shd w:val="clear" w:color="auto" w:fill="FFFFFF"/>
        </w:rPr>
        <w:t>ровым</w:t>
      </w:r>
      <w:r w:rsidRPr="009634AD">
        <w:rPr>
          <w:sz w:val="24"/>
          <w:szCs w:val="24"/>
          <w:shd w:val="clear" w:color="auto" w:fill="FFFFFF"/>
        </w:rPr>
        <w:t xml:space="preserve"> номером </w:t>
      </w:r>
      <w:r>
        <w:rPr>
          <w:sz w:val="24"/>
          <w:szCs w:val="24"/>
          <w:shd w:val="clear" w:color="auto" w:fill="FFFFFF"/>
        </w:rPr>
        <w:t>_____________________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</w:t>
      </w:r>
      <w:r>
        <w:rPr>
          <w:sz w:val="24"/>
          <w:szCs w:val="24"/>
          <w:shd w:val="clear" w:color="auto" w:fill="FFFFFF"/>
        </w:rPr>
        <w:t>____________________________________________</w:t>
      </w:r>
      <w:r w:rsidRPr="009634AD">
        <w:rPr>
          <w:sz w:val="24"/>
          <w:szCs w:val="24"/>
          <w:shd w:val="clear" w:color="auto" w:fill="FFFFFF"/>
        </w:rPr>
        <w:t>,  на срок</w:t>
      </w:r>
      <w:r>
        <w:rPr>
          <w:sz w:val="24"/>
          <w:szCs w:val="24"/>
          <w:shd w:val="clear" w:color="auto" w:fill="FFFFFF"/>
        </w:rPr>
        <w:t>________</w:t>
      </w:r>
      <w:r w:rsidRPr="009634AD">
        <w:rPr>
          <w:sz w:val="24"/>
          <w:szCs w:val="24"/>
          <w:shd w:val="clear" w:color="auto" w:fill="FFFFFF"/>
        </w:rPr>
        <w:t xml:space="preserve">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AC14F7" w:rsidRDefault="00AC14F7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</w:t>
      </w: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</w:t>
      </w:r>
      <w:r>
        <w:rPr>
          <w:color w:val="auto"/>
          <w:sz w:val="24"/>
          <w:szCs w:val="24"/>
        </w:rPr>
        <w:t xml:space="preserve"> </w:t>
      </w:r>
      <w:r>
        <w:rPr>
          <w:sz w:val="24"/>
          <w:szCs w:val="24"/>
        </w:rPr>
        <w:t xml:space="preserve">информационном бюллетене «Вестник» Зубово-Полянского муниципального района; на официальном сайте Администрации Зубово-Полянского муниципального района Республики Мордовия в сети «Интернет»: </w:t>
      </w:r>
      <w:hyperlink r:id="rId4" w:history="1">
        <w:r>
          <w:rPr>
            <w:rStyle w:val="Hyperlink"/>
            <w:sz w:val="24"/>
            <w:szCs w:val="24"/>
          </w:rPr>
          <w:t>http://zpolyana.e-mordovia.ru</w:t>
        </w:r>
      </w:hyperlink>
      <w:r>
        <w:rPr>
          <w:sz w:val="24"/>
          <w:szCs w:val="24"/>
        </w:rPr>
        <w:t xml:space="preserve">.;  на официальном сайте Правительства Российской Федерации в сети «Интернет»: </w:t>
      </w:r>
      <w:hyperlink r:id="rId5" w:history="1">
        <w:r>
          <w:rPr>
            <w:rStyle w:val="Hyperlink"/>
            <w:sz w:val="24"/>
            <w:szCs w:val="24"/>
            <w:lang w:val="en-US"/>
          </w:rPr>
          <w:t>https</w:t>
        </w:r>
        <w:r>
          <w:rPr>
            <w:rStyle w:val="Hyperlink"/>
            <w:sz w:val="24"/>
            <w:szCs w:val="24"/>
          </w:rPr>
          <w:t>://torgi/gov/ru</w:t>
        </w:r>
      </w:hyperlink>
      <w:r>
        <w:rPr>
          <w:sz w:val="24"/>
          <w:szCs w:val="24"/>
        </w:rPr>
        <w:t xml:space="preserve">. </w:t>
      </w:r>
      <w:r>
        <w:rPr>
          <w:color w:val="auto"/>
          <w:sz w:val="24"/>
          <w:szCs w:val="24"/>
        </w:rPr>
        <w:t>для размещения информации о проведении торгов  от____________________.</w:t>
      </w:r>
    </w:p>
    <w:p w:rsidR="00AC14F7" w:rsidRPr="009634AD" w:rsidRDefault="00AC14F7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</w:t>
      </w:r>
      <w:r w:rsidRPr="009634AD">
        <w:rPr>
          <w:color w:val="auto"/>
          <w:sz w:val="24"/>
          <w:szCs w:val="24"/>
        </w:rPr>
        <w:t>2)  в   случае   признания   победителем  аукциона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 подведения  итогов  аукциона.</w:t>
      </w:r>
    </w:p>
    <w:p w:rsidR="00AC14F7" w:rsidRPr="00EB706F" w:rsidRDefault="00AC14F7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_____________________________________</w:t>
      </w:r>
    </w:p>
    <w:p w:rsidR="00AC14F7" w:rsidRPr="00EB706F" w:rsidRDefault="00AC14F7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</w:t>
      </w: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</w:p>
    <w:p w:rsidR="00AC14F7" w:rsidRPr="00EB706F" w:rsidRDefault="00AC14F7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__</w:t>
      </w:r>
      <w:r w:rsidRPr="00EB706F">
        <w:rPr>
          <w:color w:val="auto"/>
          <w:sz w:val="24"/>
          <w:szCs w:val="24"/>
        </w:rPr>
        <w:t>г</w:t>
      </w:r>
      <w:r>
        <w:rPr>
          <w:color w:val="auto"/>
          <w:sz w:val="24"/>
          <w:szCs w:val="24"/>
        </w:rPr>
        <w:t xml:space="preserve">                                                                       __________________</w:t>
      </w:r>
    </w:p>
    <w:p w:rsidR="00AC14F7" w:rsidRPr="00343C8A" w:rsidRDefault="00AC14F7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</w:p>
    <w:p w:rsidR="00AC14F7" w:rsidRDefault="00AC14F7" w:rsidP="00F150FA">
      <w:pPr>
        <w:widowControl/>
        <w:jc w:val="both"/>
        <w:rPr>
          <w:color w:val="auto"/>
          <w:sz w:val="24"/>
          <w:szCs w:val="24"/>
        </w:rPr>
      </w:pPr>
    </w:p>
    <w:p w:rsidR="00AC14F7" w:rsidRDefault="00AC14F7" w:rsidP="004D3EED">
      <w:pPr>
        <w:widowControl/>
        <w:jc w:val="both"/>
      </w:pPr>
    </w:p>
    <w:sectPr w:rsidR="00AC14F7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47034"/>
    <w:rsid w:val="000504CE"/>
    <w:rsid w:val="000A0B96"/>
    <w:rsid w:val="000B33F8"/>
    <w:rsid w:val="000D2A68"/>
    <w:rsid w:val="00112142"/>
    <w:rsid w:val="00114F21"/>
    <w:rsid w:val="0012496C"/>
    <w:rsid w:val="00154F2A"/>
    <w:rsid w:val="001656EB"/>
    <w:rsid w:val="00191C5E"/>
    <w:rsid w:val="00281940"/>
    <w:rsid w:val="0028567D"/>
    <w:rsid w:val="002E29CA"/>
    <w:rsid w:val="002E6EC5"/>
    <w:rsid w:val="00306DBC"/>
    <w:rsid w:val="003100A8"/>
    <w:rsid w:val="00343C8A"/>
    <w:rsid w:val="00403C3F"/>
    <w:rsid w:val="0042028C"/>
    <w:rsid w:val="004372DC"/>
    <w:rsid w:val="004C47B6"/>
    <w:rsid w:val="004D0B2A"/>
    <w:rsid w:val="004D3C72"/>
    <w:rsid w:val="004D3EED"/>
    <w:rsid w:val="00507C2F"/>
    <w:rsid w:val="00535DF9"/>
    <w:rsid w:val="00563BDD"/>
    <w:rsid w:val="005C5A87"/>
    <w:rsid w:val="005D7FF5"/>
    <w:rsid w:val="005F11B6"/>
    <w:rsid w:val="006164E9"/>
    <w:rsid w:val="006641F8"/>
    <w:rsid w:val="00680D2B"/>
    <w:rsid w:val="006B031C"/>
    <w:rsid w:val="006C5921"/>
    <w:rsid w:val="00700B47"/>
    <w:rsid w:val="0074743B"/>
    <w:rsid w:val="007D4AC9"/>
    <w:rsid w:val="007E33B7"/>
    <w:rsid w:val="00821F26"/>
    <w:rsid w:val="0082227B"/>
    <w:rsid w:val="008544F1"/>
    <w:rsid w:val="00866F58"/>
    <w:rsid w:val="008C3B57"/>
    <w:rsid w:val="008F0E24"/>
    <w:rsid w:val="009411F7"/>
    <w:rsid w:val="00944D16"/>
    <w:rsid w:val="009634AD"/>
    <w:rsid w:val="0099735F"/>
    <w:rsid w:val="009A578D"/>
    <w:rsid w:val="009B1BEC"/>
    <w:rsid w:val="009C7C50"/>
    <w:rsid w:val="00A05C4C"/>
    <w:rsid w:val="00A4667B"/>
    <w:rsid w:val="00A7192C"/>
    <w:rsid w:val="00AC14F7"/>
    <w:rsid w:val="00B119C8"/>
    <w:rsid w:val="00B979F9"/>
    <w:rsid w:val="00BD02DD"/>
    <w:rsid w:val="00C50934"/>
    <w:rsid w:val="00C66ACC"/>
    <w:rsid w:val="00CB479C"/>
    <w:rsid w:val="00D24DD5"/>
    <w:rsid w:val="00D44C21"/>
    <w:rsid w:val="00D6526C"/>
    <w:rsid w:val="00D857E9"/>
    <w:rsid w:val="00DC799B"/>
    <w:rsid w:val="00DC79C0"/>
    <w:rsid w:val="00E25A79"/>
    <w:rsid w:val="00E43AEE"/>
    <w:rsid w:val="00E522D3"/>
    <w:rsid w:val="00E70766"/>
    <w:rsid w:val="00EB706F"/>
    <w:rsid w:val="00EF6928"/>
    <w:rsid w:val="00F0593A"/>
    <w:rsid w:val="00F150FA"/>
    <w:rsid w:val="00F85AF1"/>
    <w:rsid w:val="00FA2086"/>
    <w:rsid w:val="00FB7EB5"/>
    <w:rsid w:val="00FC2BB4"/>
    <w:rsid w:val="00FE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orgi/gov/ru" TargetMode="External"/><Relationship Id="rId4" Type="http://schemas.openxmlformats.org/officeDocument/2006/relationships/hyperlink" Target="http://zpolyana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78</TotalTime>
  <Pages>1</Pages>
  <Words>420</Words>
  <Characters>2399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26</cp:revision>
  <cp:lastPrinted>2016-01-14T11:14:00Z</cp:lastPrinted>
  <dcterms:created xsi:type="dcterms:W3CDTF">2015-09-21T13:57:00Z</dcterms:created>
  <dcterms:modified xsi:type="dcterms:W3CDTF">2021-07-06T07:53:00Z</dcterms:modified>
</cp:coreProperties>
</file>