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6F" w:rsidRDefault="004D076F" w:rsidP="004E6E8C">
      <w:pPr>
        <w:jc w:val="center"/>
        <w:rPr>
          <w:b/>
          <w:color w:val="auto"/>
          <w:sz w:val="22"/>
          <w:szCs w:val="22"/>
        </w:rPr>
      </w:pPr>
    </w:p>
    <w:p w:rsidR="004D076F" w:rsidRDefault="004D076F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4D076F" w:rsidRDefault="004D076F" w:rsidP="00CD388D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 xml:space="preserve">а право </w:t>
      </w:r>
    </w:p>
    <w:p w:rsidR="004D076F" w:rsidRDefault="004D076F" w:rsidP="00CD388D">
      <w:pPr>
        <w:jc w:val="center"/>
        <w:rPr>
          <w:bCs/>
        </w:rPr>
      </w:pPr>
      <w:r w:rsidRPr="00CC252B">
        <w:rPr>
          <w:b/>
          <w:color w:val="auto"/>
          <w:sz w:val="22"/>
          <w:szCs w:val="22"/>
        </w:rPr>
        <w:t>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 xml:space="preserve">ом </w:t>
      </w:r>
      <w:r>
        <w:rPr>
          <w:b/>
          <w:sz w:val="22"/>
          <w:szCs w:val="22"/>
          <w:shd w:val="clear" w:color="auto" w:fill="FFFFFF"/>
        </w:rPr>
        <w:t xml:space="preserve">13:08:0121005:141  </w:t>
      </w:r>
    </w:p>
    <w:p w:rsidR="004D076F" w:rsidRPr="00CC252B" w:rsidRDefault="004D076F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4D076F" w:rsidRPr="00CC252B" w:rsidTr="00D6341A">
        <w:trPr>
          <w:trHeight w:val="333"/>
        </w:trPr>
        <w:tc>
          <w:tcPr>
            <w:tcW w:w="10023" w:type="dxa"/>
            <w:gridSpan w:val="2"/>
          </w:tcPr>
          <w:p w:rsidR="004D076F" w:rsidRPr="00CC252B" w:rsidRDefault="004D076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4D076F" w:rsidRPr="004E6E8C" w:rsidRDefault="004D076F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4D076F" w:rsidRPr="00CC252B" w:rsidTr="00D6341A">
        <w:trPr>
          <w:trHeight w:val="189"/>
        </w:trPr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D076F" w:rsidRPr="00CC252B" w:rsidRDefault="004D076F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4D076F" w:rsidRPr="00CC252B" w:rsidTr="00D6341A">
        <w:tc>
          <w:tcPr>
            <w:tcW w:w="3410" w:type="dxa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4D076F" w:rsidRPr="00CC252B" w:rsidRDefault="004D076F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4D076F" w:rsidRPr="00CC252B" w:rsidTr="00D6341A">
        <w:tc>
          <w:tcPr>
            <w:tcW w:w="10023" w:type="dxa"/>
            <w:gridSpan w:val="2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4D076F" w:rsidRPr="00CC252B" w:rsidTr="00A437B1">
        <w:trPr>
          <w:trHeight w:val="1995"/>
        </w:trPr>
        <w:tc>
          <w:tcPr>
            <w:tcW w:w="10023" w:type="dxa"/>
            <w:gridSpan w:val="2"/>
          </w:tcPr>
          <w:p w:rsidR="004D076F" w:rsidRPr="002C3D57" w:rsidRDefault="004D076F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11B5B">
              <w:rPr>
                <w:b/>
                <w:sz w:val="22"/>
                <w:szCs w:val="22"/>
                <w:shd w:val="clear" w:color="auto" w:fill="FFFFFF"/>
              </w:rPr>
              <w:t>- лот №1: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пр</w:t>
            </w:r>
            <w:r w:rsidRPr="00A437B1">
              <w:rPr>
                <w:sz w:val="22"/>
                <w:szCs w:val="22"/>
              </w:rPr>
              <w:t xml:space="preserve">едоставление права на заключение договора аренды на </w:t>
            </w:r>
            <w:r w:rsidRPr="00A437B1">
              <w:rPr>
                <w:sz w:val="22"/>
                <w:szCs w:val="22"/>
                <w:shd w:val="clear" w:color="auto" w:fill="FFFFFF"/>
              </w:rPr>
              <w:t>земельный участок</w:t>
            </w:r>
            <w:r>
              <w:rPr>
                <w:sz w:val="22"/>
                <w:szCs w:val="22"/>
                <w:shd w:val="clear" w:color="auto" w:fill="FFFFFF"/>
              </w:rPr>
              <w:t xml:space="preserve"> из земель </w:t>
            </w:r>
            <w:r>
              <w:rPr>
                <w:sz w:val="22"/>
                <w:szCs w:val="22"/>
              </w:rPr>
              <w:t>промышленности, энергетики, транспорта, связи, радиовещания, телевидения,  информатики, земель обеспечения космической деятельности, земель обороны, безопасности и иного специального назначения,</w:t>
            </w:r>
            <w:r>
              <w:rPr>
                <w:sz w:val="22"/>
                <w:szCs w:val="22"/>
                <w:shd w:val="clear" w:color="auto" w:fill="FFFFFF"/>
              </w:rPr>
              <w:t xml:space="preserve"> являющийся не разграниченной государственной собственностью, площадью 149009.0кв.м., с кадастровым номером 13:08:0121005:141, местоположение:</w:t>
            </w:r>
            <w:r>
              <w:rPr>
                <w:sz w:val="22"/>
                <w:szCs w:val="22"/>
              </w:rPr>
              <w:t xml:space="preserve"> установлено относительно ориентира расположенного за пределами участка, ориентир: дом  №15 по ул.Алтухова, п.Аким-Сергеевка, участок находится примерно в 3350м.от ориентира по направлению на юго-восток,  </w:t>
            </w:r>
            <w:r>
              <w:rPr>
                <w:sz w:val="22"/>
                <w:szCs w:val="22"/>
                <w:shd w:val="clear" w:color="auto" w:fill="FFFFFF"/>
              </w:rPr>
              <w:t xml:space="preserve">для размещения твёрдых бытовых отходов р.п.Зубова Поляна. </w:t>
            </w:r>
          </w:p>
        </w:tc>
      </w:tr>
      <w:tr w:rsidR="004D076F" w:rsidRPr="00CC252B" w:rsidTr="00D6341A">
        <w:trPr>
          <w:trHeight w:val="257"/>
        </w:trPr>
        <w:tc>
          <w:tcPr>
            <w:tcW w:w="10023" w:type="dxa"/>
            <w:gridSpan w:val="2"/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4D076F" w:rsidRPr="00CC252B" w:rsidRDefault="004D076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4D076F" w:rsidRDefault="004D076F" w:rsidP="00520D5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 xml:space="preserve"> кадастровая стоимость составляет </w:t>
            </w:r>
            <w:r>
              <w:rPr>
                <w:sz w:val="22"/>
                <w:szCs w:val="22"/>
              </w:rPr>
              <w:t>2689612,45</w:t>
            </w:r>
            <w: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рублей;</w:t>
            </w:r>
          </w:p>
          <w:p w:rsidR="004D076F" w:rsidRPr="00ED7F5D" w:rsidRDefault="004D076F" w:rsidP="0016107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начальный размер арендной платы составляет 1,5/100 х </w:t>
            </w:r>
            <w:r>
              <w:rPr>
                <w:sz w:val="22"/>
                <w:szCs w:val="22"/>
              </w:rPr>
              <w:t>2689612,45</w:t>
            </w:r>
            <w: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 xml:space="preserve">руб  = 40344.2 руб.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4D076F" w:rsidRPr="00CC252B" w:rsidTr="00D6341A">
        <w:trPr>
          <w:trHeight w:val="257"/>
        </w:trPr>
        <w:tc>
          <w:tcPr>
            <w:tcW w:w="10023" w:type="dxa"/>
            <w:gridSpan w:val="2"/>
          </w:tcPr>
          <w:p w:rsidR="004D076F" w:rsidRPr="00CC252B" w:rsidRDefault="004D076F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25.08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23.09.2021г.,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4D076F" w:rsidRPr="00CC252B" w:rsidTr="00D6341A">
        <w:trPr>
          <w:trHeight w:val="257"/>
        </w:trPr>
        <w:tc>
          <w:tcPr>
            <w:tcW w:w="10023" w:type="dxa"/>
            <w:gridSpan w:val="2"/>
          </w:tcPr>
          <w:p w:rsidR="004D076F" w:rsidRPr="00CC252B" w:rsidRDefault="004D076F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23.09.2021г.,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4D076F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4D076F" w:rsidRPr="00CC252B" w:rsidRDefault="004D076F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24.09.2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4D076F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4D076F" w:rsidRPr="00D61306" w:rsidRDefault="004D076F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29.09.2021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4D076F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4D076F" w:rsidRPr="00CC252B" w:rsidRDefault="004D076F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>- 8066.8 руб. Получатель платежа- УФК по Республике Мордовия (Администрация Зубово-Полянского муниципального района), ИНН 1308049890, КПП 130801001, ЕКС  40102810345370000076, КС 03232643896210000900, БИК 018952501 ОТДЕЛЕНИЕ НБ РЕСПУБЛИКА МОРДОВИЯ БАНКА РОССИИ//УФК по Республике Мордовия,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4D076F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4D076F" w:rsidRPr="00D61306" w:rsidRDefault="004D076F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>- 1210.3 руб.</w:t>
            </w:r>
          </w:p>
        </w:tc>
      </w:tr>
    </w:tbl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D076F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 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4D076F" w:rsidRPr="00CC252B" w:rsidRDefault="004D076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4D076F" w:rsidRDefault="004D076F" w:rsidP="008260A2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4D076F" w:rsidRDefault="004D076F" w:rsidP="008260A2">
      <w:pPr>
        <w:rPr>
          <w:sz w:val="22"/>
          <w:szCs w:val="22"/>
        </w:rPr>
      </w:pPr>
    </w:p>
    <w:p w:rsidR="004D076F" w:rsidRDefault="004D076F" w:rsidP="008260A2">
      <w:pPr>
        <w:rPr>
          <w:sz w:val="22"/>
          <w:szCs w:val="22"/>
        </w:rPr>
      </w:pPr>
    </w:p>
    <w:p w:rsidR="004D076F" w:rsidRDefault="004D076F" w:rsidP="008260A2">
      <w:pPr>
        <w:rPr>
          <w:sz w:val="22"/>
          <w:szCs w:val="22"/>
        </w:rPr>
      </w:pPr>
    </w:p>
    <w:p w:rsidR="004D076F" w:rsidRDefault="004D076F" w:rsidP="008260A2">
      <w:pPr>
        <w:rPr>
          <w:sz w:val="22"/>
          <w:szCs w:val="22"/>
        </w:rPr>
      </w:pPr>
    </w:p>
    <w:sectPr w:rsidR="004D076F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69DD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1073"/>
    <w:rsid w:val="00173357"/>
    <w:rsid w:val="0017778D"/>
    <w:rsid w:val="001954C5"/>
    <w:rsid w:val="001A67C2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11B5B"/>
    <w:rsid w:val="002122CD"/>
    <w:rsid w:val="00212E3C"/>
    <w:rsid w:val="00214669"/>
    <w:rsid w:val="00221A43"/>
    <w:rsid w:val="00221BF5"/>
    <w:rsid w:val="00226598"/>
    <w:rsid w:val="002274FE"/>
    <w:rsid w:val="0023274D"/>
    <w:rsid w:val="00232F91"/>
    <w:rsid w:val="00233C19"/>
    <w:rsid w:val="002357A9"/>
    <w:rsid w:val="00235A48"/>
    <w:rsid w:val="00246DD5"/>
    <w:rsid w:val="00246F64"/>
    <w:rsid w:val="0025096D"/>
    <w:rsid w:val="00250A82"/>
    <w:rsid w:val="00251DEB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0279"/>
    <w:rsid w:val="00302AEF"/>
    <w:rsid w:val="0030600E"/>
    <w:rsid w:val="00311CA6"/>
    <w:rsid w:val="0032027A"/>
    <w:rsid w:val="00321084"/>
    <w:rsid w:val="00331AFD"/>
    <w:rsid w:val="00333987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C5990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457E7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D076F"/>
    <w:rsid w:val="004E18EB"/>
    <w:rsid w:val="004E31EF"/>
    <w:rsid w:val="004E359A"/>
    <w:rsid w:val="004E6E8C"/>
    <w:rsid w:val="004F2BF7"/>
    <w:rsid w:val="004F67C8"/>
    <w:rsid w:val="005044D9"/>
    <w:rsid w:val="00520D55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B7728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55E7A"/>
    <w:rsid w:val="0066043E"/>
    <w:rsid w:val="0066247B"/>
    <w:rsid w:val="00670720"/>
    <w:rsid w:val="006752FE"/>
    <w:rsid w:val="00682371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E2FB4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2AEB"/>
    <w:rsid w:val="007767D3"/>
    <w:rsid w:val="00777BE9"/>
    <w:rsid w:val="00784844"/>
    <w:rsid w:val="007862D0"/>
    <w:rsid w:val="00794065"/>
    <w:rsid w:val="007945D2"/>
    <w:rsid w:val="00796791"/>
    <w:rsid w:val="007A12B1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25FC"/>
    <w:rsid w:val="00857F19"/>
    <w:rsid w:val="00873AAF"/>
    <w:rsid w:val="00877D8D"/>
    <w:rsid w:val="00882F27"/>
    <w:rsid w:val="00883FC7"/>
    <w:rsid w:val="00890A95"/>
    <w:rsid w:val="00891286"/>
    <w:rsid w:val="0089317E"/>
    <w:rsid w:val="00897DBB"/>
    <w:rsid w:val="008A7936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5C06"/>
    <w:rsid w:val="00910D6B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261"/>
    <w:rsid w:val="0097099A"/>
    <w:rsid w:val="00980FAF"/>
    <w:rsid w:val="009844D9"/>
    <w:rsid w:val="009850DE"/>
    <w:rsid w:val="0099139B"/>
    <w:rsid w:val="009A77C7"/>
    <w:rsid w:val="009B0C18"/>
    <w:rsid w:val="009B7618"/>
    <w:rsid w:val="009C0644"/>
    <w:rsid w:val="009C2D38"/>
    <w:rsid w:val="009C4419"/>
    <w:rsid w:val="009D1728"/>
    <w:rsid w:val="009D57E5"/>
    <w:rsid w:val="00A00635"/>
    <w:rsid w:val="00A15756"/>
    <w:rsid w:val="00A20D0B"/>
    <w:rsid w:val="00A215E7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37B1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1777F"/>
    <w:rsid w:val="00C21AEF"/>
    <w:rsid w:val="00C240D0"/>
    <w:rsid w:val="00C307FE"/>
    <w:rsid w:val="00C33B29"/>
    <w:rsid w:val="00C3617A"/>
    <w:rsid w:val="00C36657"/>
    <w:rsid w:val="00C44ACF"/>
    <w:rsid w:val="00C47A73"/>
    <w:rsid w:val="00C51E45"/>
    <w:rsid w:val="00C54C08"/>
    <w:rsid w:val="00C65D86"/>
    <w:rsid w:val="00C66C88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3530"/>
    <w:rsid w:val="00E45450"/>
    <w:rsid w:val="00E50E9C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2C1C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3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1121</TotalTime>
  <Pages>2</Pages>
  <Words>851</Words>
  <Characters>4857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96</cp:revision>
  <cp:lastPrinted>2019-03-04T14:41:00Z</cp:lastPrinted>
  <dcterms:created xsi:type="dcterms:W3CDTF">2016-08-02T08:18:00Z</dcterms:created>
  <dcterms:modified xsi:type="dcterms:W3CDTF">2021-08-24T13:48:00Z</dcterms:modified>
</cp:coreProperties>
</file>