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9DD" w:rsidRDefault="000D69DD" w:rsidP="004E6E8C">
      <w:pPr>
        <w:jc w:val="center"/>
        <w:rPr>
          <w:b/>
          <w:color w:val="auto"/>
          <w:sz w:val="22"/>
          <w:szCs w:val="22"/>
        </w:rPr>
      </w:pPr>
    </w:p>
    <w:p w:rsidR="000D69DD" w:rsidRDefault="000D69DD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0D69DD" w:rsidRDefault="000D69DD" w:rsidP="00CD388D">
      <w:pPr>
        <w:jc w:val="center"/>
        <w:rPr>
          <w:bCs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>
        <w:rPr>
          <w:b/>
          <w:shd w:val="clear" w:color="auto" w:fill="FFFFFF"/>
        </w:rPr>
        <w:t>13:08:0325001:230, 13:08:0219005:220,  13:08:0219005:221</w:t>
      </w:r>
    </w:p>
    <w:p w:rsidR="000D69DD" w:rsidRPr="00CC252B" w:rsidRDefault="000D69DD" w:rsidP="0063767E">
      <w:pPr>
        <w:jc w:val="center"/>
        <w:rPr>
          <w:bCs/>
          <w:color w:val="auto"/>
          <w:sz w:val="22"/>
          <w:szCs w:val="22"/>
        </w:rPr>
      </w:pPr>
      <w:r w:rsidRPr="00EE6C07">
        <w:rPr>
          <w:b/>
          <w:sz w:val="22"/>
          <w:szCs w:val="22"/>
          <w:shd w:val="clear" w:color="auto" w:fill="FFFFFF"/>
        </w:rPr>
        <w:t xml:space="preserve">  </w:t>
      </w: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0D69DD" w:rsidRPr="00CC252B" w:rsidTr="00D6341A">
        <w:trPr>
          <w:trHeight w:val="333"/>
        </w:trPr>
        <w:tc>
          <w:tcPr>
            <w:tcW w:w="10023" w:type="dxa"/>
            <w:gridSpan w:val="2"/>
          </w:tcPr>
          <w:p w:rsidR="000D69DD" w:rsidRPr="00CC252B" w:rsidRDefault="000D69D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0D69DD" w:rsidRPr="00CC252B" w:rsidTr="00D6341A">
        <w:tc>
          <w:tcPr>
            <w:tcW w:w="3410" w:type="dxa"/>
          </w:tcPr>
          <w:p w:rsidR="000D69DD" w:rsidRPr="00CC252B" w:rsidRDefault="000D69D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0D69DD" w:rsidRPr="00CC252B" w:rsidRDefault="000D69DD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0D69DD" w:rsidRPr="00CC252B" w:rsidTr="00D6341A">
        <w:tc>
          <w:tcPr>
            <w:tcW w:w="3410" w:type="dxa"/>
          </w:tcPr>
          <w:p w:rsidR="000D69DD" w:rsidRPr="00CC252B" w:rsidRDefault="000D69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0D69DD" w:rsidRPr="00CC252B" w:rsidRDefault="000D69DD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</w:t>
            </w:r>
            <w:r w:rsidRPr="007D3384">
              <w:rPr>
                <w:bCs/>
                <w:spacing w:val="-2"/>
                <w:sz w:val="22"/>
                <w:szCs w:val="22"/>
              </w:rPr>
              <w:t>ОГРН 1021300660523</w:t>
            </w:r>
            <w:r>
              <w:rPr>
                <w:bCs/>
                <w:spacing w:val="-2"/>
                <w:sz w:val="24"/>
                <w:szCs w:val="24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0D69DD" w:rsidRPr="00CC252B" w:rsidTr="00D6341A">
        <w:tc>
          <w:tcPr>
            <w:tcW w:w="3410" w:type="dxa"/>
          </w:tcPr>
          <w:p w:rsidR="000D69DD" w:rsidRPr="00CC252B" w:rsidRDefault="000D69D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0D69DD" w:rsidRPr="00CC252B" w:rsidRDefault="000D69D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0D69DD" w:rsidRPr="00CC252B" w:rsidTr="00D6341A">
        <w:tc>
          <w:tcPr>
            <w:tcW w:w="3410" w:type="dxa"/>
          </w:tcPr>
          <w:p w:rsidR="000D69DD" w:rsidRPr="00CC252B" w:rsidRDefault="000D69D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0D69DD" w:rsidRPr="00CC252B" w:rsidRDefault="000D69D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0D69DD" w:rsidRPr="00CC252B" w:rsidTr="00D6341A">
        <w:tc>
          <w:tcPr>
            <w:tcW w:w="3410" w:type="dxa"/>
          </w:tcPr>
          <w:p w:rsidR="000D69DD" w:rsidRPr="00CC252B" w:rsidRDefault="000D69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0D69DD" w:rsidRPr="00CC252B" w:rsidRDefault="000D69DD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0D69DD" w:rsidRPr="00CC252B" w:rsidTr="00D6341A">
        <w:tc>
          <w:tcPr>
            <w:tcW w:w="3410" w:type="dxa"/>
          </w:tcPr>
          <w:p w:rsidR="000D69DD" w:rsidRPr="00CC252B" w:rsidRDefault="000D69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0D69DD" w:rsidRPr="004E6E8C" w:rsidRDefault="000D69DD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0D69DD" w:rsidRPr="00CC252B" w:rsidTr="00D6341A">
        <w:trPr>
          <w:trHeight w:val="189"/>
        </w:trPr>
        <w:tc>
          <w:tcPr>
            <w:tcW w:w="3410" w:type="dxa"/>
          </w:tcPr>
          <w:p w:rsidR="000D69DD" w:rsidRPr="00CC252B" w:rsidRDefault="000D69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0D69DD" w:rsidRPr="00CC252B" w:rsidRDefault="000D69DD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0D69DD" w:rsidRPr="00CC252B" w:rsidTr="00D6341A">
        <w:tc>
          <w:tcPr>
            <w:tcW w:w="3410" w:type="dxa"/>
          </w:tcPr>
          <w:p w:rsidR="000D69DD" w:rsidRPr="00CC252B" w:rsidRDefault="000D69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0D69DD" w:rsidRPr="00CC252B" w:rsidRDefault="000D69DD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0D69DD" w:rsidRPr="00CC252B" w:rsidTr="00D6341A">
        <w:tc>
          <w:tcPr>
            <w:tcW w:w="10023" w:type="dxa"/>
            <w:gridSpan w:val="2"/>
          </w:tcPr>
          <w:p w:rsidR="000D69DD" w:rsidRPr="00CC252B" w:rsidRDefault="000D69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0D69DD" w:rsidRPr="00CC252B" w:rsidTr="00910D6B">
        <w:trPr>
          <w:trHeight w:val="2925"/>
        </w:trPr>
        <w:tc>
          <w:tcPr>
            <w:tcW w:w="10023" w:type="dxa"/>
            <w:gridSpan w:val="2"/>
          </w:tcPr>
          <w:p w:rsidR="000D69DD" w:rsidRPr="00CC252B" w:rsidRDefault="000D69D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0D69DD" w:rsidRPr="00211B5B" w:rsidRDefault="000D69DD" w:rsidP="00211B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211B5B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211B5B">
              <w:rPr>
                <w:b/>
                <w:sz w:val="22"/>
                <w:szCs w:val="22"/>
                <w:shd w:val="clear" w:color="auto" w:fill="FFFFFF"/>
              </w:rPr>
              <w:t xml:space="preserve">    - лот №1: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846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.0кв.м., с кадастровым номером </w:t>
            </w:r>
            <w:r w:rsidRPr="00655E7A">
              <w:rPr>
                <w:sz w:val="22"/>
                <w:szCs w:val="22"/>
                <w:shd w:val="clear" w:color="auto" w:fill="FFFFFF"/>
              </w:rPr>
              <w:t>13:08:0325001:230</w:t>
            </w:r>
            <w:r w:rsidRPr="00211B5B">
              <w:rPr>
                <w:sz w:val="22"/>
                <w:szCs w:val="22"/>
                <w:shd w:val="clear" w:color="auto" w:fill="FFFFFF"/>
              </w:rPr>
              <w:t>,</w:t>
            </w:r>
            <w:r w:rsidRPr="00211B5B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расположенный по адресу: Республика Мордовия, 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Анаевское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 сельское поселение, </w:t>
            </w:r>
            <w:r>
              <w:rPr>
                <w:sz w:val="22"/>
                <w:szCs w:val="22"/>
                <w:shd w:val="clear" w:color="auto" w:fill="FFFFFF"/>
              </w:rPr>
              <w:t>с.Промзино, ул.Озерная, 35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,  для </w:t>
            </w:r>
            <w:r>
              <w:rPr>
                <w:sz w:val="22"/>
                <w:szCs w:val="22"/>
                <w:shd w:val="clear" w:color="auto" w:fill="FFFFFF"/>
              </w:rPr>
              <w:t>ведения личного подсобного хозяйства</w:t>
            </w:r>
            <w:r w:rsidRPr="00211B5B">
              <w:rPr>
                <w:sz w:val="22"/>
                <w:szCs w:val="22"/>
                <w:shd w:val="clear" w:color="auto" w:fill="FFFFFF"/>
              </w:rPr>
              <w:t>;</w:t>
            </w:r>
          </w:p>
          <w:p w:rsidR="000D69DD" w:rsidRDefault="000D69DD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211B5B">
              <w:rPr>
                <w:b/>
                <w:sz w:val="22"/>
                <w:szCs w:val="22"/>
                <w:shd w:val="clear" w:color="auto" w:fill="FFFFFF"/>
              </w:rPr>
              <w:t xml:space="preserve">     - лот №2: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1287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.0кв.м., с кадастровым номером </w:t>
            </w:r>
            <w:r w:rsidRPr="00655E7A">
              <w:rPr>
                <w:sz w:val="22"/>
                <w:szCs w:val="22"/>
                <w:shd w:val="clear" w:color="auto" w:fill="FFFFFF"/>
              </w:rPr>
              <w:t>13:08:0219005:220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, расположенный по адресу: Республика Мордовия, 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Мордовско-Полянское сельское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 поселение, с.</w:t>
            </w:r>
            <w:r>
              <w:rPr>
                <w:sz w:val="22"/>
                <w:szCs w:val="22"/>
                <w:shd w:val="clear" w:color="auto" w:fill="FFFFFF"/>
              </w:rPr>
              <w:t>Вадово-Сосновка, ул.Песчаная, 10а</w:t>
            </w:r>
            <w:r w:rsidRPr="00211B5B">
              <w:rPr>
                <w:sz w:val="22"/>
                <w:szCs w:val="22"/>
                <w:shd w:val="clear" w:color="auto" w:fill="FFFFFF"/>
              </w:rPr>
              <w:t>, для индивидуального жилищного строительства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0D69DD" w:rsidRPr="002C3D57" w:rsidRDefault="000D69DD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211B5B">
              <w:rPr>
                <w:b/>
                <w:sz w:val="22"/>
                <w:szCs w:val="22"/>
                <w:shd w:val="clear" w:color="auto" w:fill="FFFFFF"/>
              </w:rPr>
              <w:t xml:space="preserve">     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3</w:t>
            </w:r>
            <w:r w:rsidRPr="00211B5B">
              <w:rPr>
                <w:b/>
                <w:sz w:val="22"/>
                <w:szCs w:val="22"/>
                <w:shd w:val="clear" w:color="auto" w:fill="FFFFFF"/>
              </w:rPr>
              <w:t>: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1435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.0кв.м., с кадастровым номером </w:t>
            </w:r>
            <w:r w:rsidRPr="00655E7A">
              <w:rPr>
                <w:sz w:val="22"/>
                <w:szCs w:val="22"/>
                <w:shd w:val="clear" w:color="auto" w:fill="FFFFFF"/>
              </w:rPr>
              <w:t>13:08:0219005:22</w:t>
            </w:r>
            <w:r>
              <w:rPr>
                <w:sz w:val="22"/>
                <w:szCs w:val="22"/>
                <w:shd w:val="clear" w:color="auto" w:fill="FFFFFF"/>
              </w:rPr>
              <w:t>1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, расположенный по адресу: Республика Мордовия, 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Мордовско-Полянское сельское</w:t>
            </w:r>
            <w:r w:rsidRPr="00211B5B">
              <w:rPr>
                <w:sz w:val="22"/>
                <w:szCs w:val="22"/>
                <w:shd w:val="clear" w:color="auto" w:fill="FFFFFF"/>
              </w:rPr>
              <w:t xml:space="preserve"> поселение, с.</w:t>
            </w:r>
            <w:r>
              <w:rPr>
                <w:sz w:val="22"/>
                <w:szCs w:val="22"/>
                <w:shd w:val="clear" w:color="auto" w:fill="FFFFFF"/>
              </w:rPr>
              <w:t>Вадово-Сосновка, ул.Песчаная, 11а</w:t>
            </w:r>
            <w:r w:rsidRPr="00211B5B">
              <w:rPr>
                <w:sz w:val="22"/>
                <w:szCs w:val="22"/>
                <w:shd w:val="clear" w:color="auto" w:fill="FFFFFF"/>
              </w:rPr>
              <w:t>, для индивидуального жилищного строительства.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0D69DD" w:rsidRPr="00CC252B" w:rsidTr="00D6341A">
        <w:trPr>
          <w:trHeight w:val="257"/>
        </w:trPr>
        <w:tc>
          <w:tcPr>
            <w:tcW w:w="10023" w:type="dxa"/>
            <w:gridSpan w:val="2"/>
          </w:tcPr>
          <w:p w:rsidR="000D69DD" w:rsidRPr="00CC252B" w:rsidRDefault="000D69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0D69DD" w:rsidRPr="00CC252B" w:rsidRDefault="000D69D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0D69DD" w:rsidRPr="00CC252B" w:rsidRDefault="000D69DD" w:rsidP="002D59C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 xml:space="preserve"> 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11234.88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0D69DD" w:rsidRDefault="000D69DD" w:rsidP="002D59C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11234.88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 xml:space="preserve"> 169.0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>.;</w:t>
            </w:r>
          </w:p>
          <w:p w:rsidR="000D69DD" w:rsidRPr="00CC252B" w:rsidRDefault="000D69DD" w:rsidP="002D59C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25740.0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0D69DD" w:rsidRDefault="000D69DD" w:rsidP="008348FC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25740.0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руб.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 xml:space="preserve"> 386.0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.;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</w:t>
            </w:r>
          </w:p>
          <w:p w:rsidR="000D69DD" w:rsidRPr="00CC252B" w:rsidRDefault="000D69DD" w:rsidP="0016107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3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28700.0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0D69DD" w:rsidRPr="00ED7F5D" w:rsidRDefault="000D69DD" w:rsidP="00161073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28700.0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 431.0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</w:tc>
      </w:tr>
      <w:tr w:rsidR="000D69DD" w:rsidRPr="00CC252B" w:rsidTr="00D6341A">
        <w:trPr>
          <w:trHeight w:val="257"/>
        </w:trPr>
        <w:tc>
          <w:tcPr>
            <w:tcW w:w="10023" w:type="dxa"/>
            <w:gridSpan w:val="2"/>
          </w:tcPr>
          <w:p w:rsidR="000D69DD" w:rsidRPr="00CC252B" w:rsidRDefault="000D69DD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24.08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 xml:space="preserve">до 22.09.2021г.,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0D69DD" w:rsidRPr="00CC252B" w:rsidTr="00D6341A">
        <w:trPr>
          <w:trHeight w:val="257"/>
        </w:trPr>
        <w:tc>
          <w:tcPr>
            <w:tcW w:w="10023" w:type="dxa"/>
            <w:gridSpan w:val="2"/>
          </w:tcPr>
          <w:p w:rsidR="000D69DD" w:rsidRPr="00CC252B" w:rsidRDefault="000D69DD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 с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24.08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</w:t>
            </w:r>
            <w:r>
              <w:rPr>
                <w:sz w:val="22"/>
                <w:szCs w:val="22"/>
              </w:rPr>
              <w:t xml:space="preserve">до 22.09.2021г.,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0D69DD" w:rsidRPr="00CC252B" w:rsidTr="00604692">
        <w:trPr>
          <w:trHeight w:val="720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0D69DD" w:rsidRPr="00CC252B" w:rsidRDefault="000D69DD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23.09.2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</w:tc>
      </w:tr>
      <w:tr w:rsidR="000D69DD" w:rsidRPr="00CC252B" w:rsidTr="00604692">
        <w:trPr>
          <w:trHeight w:val="795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0D69DD" w:rsidRPr="00D61306" w:rsidRDefault="000D69DD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28.09.2021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0D69DD" w:rsidRPr="00CC252B" w:rsidTr="00D57E01">
        <w:trPr>
          <w:trHeight w:val="1358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0D69DD" w:rsidRPr="00CC252B" w:rsidRDefault="000D69DD" w:rsidP="006F0A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- 34.0 руб.;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- 77.0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- 86.0 руб. Получатель платежа- УФК по Республике Мордовия (Администрация Зубово-Полянского муниципального района), ИНН 1308049890, КПП 130801001, ЕКС  40102810345370000076, КС 03232643896210000900, БИК 018952501 ОТДЕЛЕНИЕ НБ РЕСПУБЛИКА МОРДОВИЯ БАНКА РОССИИ//УФК по Республике Мордовия, л/с 05093023930, ОКТМО 89621000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</w:tr>
      <w:tr w:rsidR="000D69DD" w:rsidRPr="00CC252B" w:rsidTr="007D3384">
        <w:trPr>
          <w:trHeight w:val="750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0D69DD" w:rsidRPr="00D61306" w:rsidRDefault="000D69DD" w:rsidP="00873AAF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№1</w:t>
            </w:r>
            <w:r>
              <w:rPr>
                <w:sz w:val="22"/>
                <w:szCs w:val="22"/>
              </w:rPr>
              <w:t xml:space="preserve">- 5.0 руб.;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- 12.0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- 13.0 руб.</w:t>
            </w:r>
          </w:p>
        </w:tc>
      </w:tr>
    </w:tbl>
    <w:p w:rsidR="000D69DD" w:rsidRPr="00CC252B" w:rsidRDefault="000D69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0D69DD" w:rsidRPr="00CC252B" w:rsidRDefault="000D69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0D69DD" w:rsidRPr="00CC252B" w:rsidRDefault="000D69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0D69DD" w:rsidRPr="00CC252B" w:rsidRDefault="000D69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0D69DD" w:rsidRPr="00CC252B" w:rsidRDefault="000D69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0D69DD" w:rsidRPr="00CC252B" w:rsidRDefault="000D69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0D69DD" w:rsidRPr="00CC252B" w:rsidRDefault="000D69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0D69DD" w:rsidRPr="00CC252B" w:rsidRDefault="000D69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0D69DD" w:rsidRPr="00CC252B" w:rsidRDefault="000D69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0D69DD" w:rsidRPr="00CC252B" w:rsidRDefault="000D69DD" w:rsidP="008260A2">
      <w:pPr>
        <w:rPr>
          <w:sz w:val="22"/>
          <w:szCs w:val="22"/>
        </w:rPr>
      </w:pPr>
    </w:p>
    <w:sectPr w:rsidR="000D69DD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33B0"/>
    <w:rsid w:val="0002451D"/>
    <w:rsid w:val="000306AE"/>
    <w:rsid w:val="00037D48"/>
    <w:rsid w:val="00047233"/>
    <w:rsid w:val="00063AB9"/>
    <w:rsid w:val="00081B3E"/>
    <w:rsid w:val="00084C09"/>
    <w:rsid w:val="0009052D"/>
    <w:rsid w:val="00093ECD"/>
    <w:rsid w:val="00094AFC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D69DD"/>
    <w:rsid w:val="000D750F"/>
    <w:rsid w:val="000E1A60"/>
    <w:rsid w:val="000E6D8C"/>
    <w:rsid w:val="000F1DDC"/>
    <w:rsid w:val="000F2381"/>
    <w:rsid w:val="00101B16"/>
    <w:rsid w:val="00113309"/>
    <w:rsid w:val="00120AF4"/>
    <w:rsid w:val="00122DFB"/>
    <w:rsid w:val="001343A8"/>
    <w:rsid w:val="00135365"/>
    <w:rsid w:val="00136D15"/>
    <w:rsid w:val="0013711F"/>
    <w:rsid w:val="00140C2B"/>
    <w:rsid w:val="0014766F"/>
    <w:rsid w:val="00155BB4"/>
    <w:rsid w:val="00161073"/>
    <w:rsid w:val="00173357"/>
    <w:rsid w:val="0017778D"/>
    <w:rsid w:val="001954C5"/>
    <w:rsid w:val="001A67C2"/>
    <w:rsid w:val="001B32C2"/>
    <w:rsid w:val="001D62A8"/>
    <w:rsid w:val="001E1273"/>
    <w:rsid w:val="001E1A0B"/>
    <w:rsid w:val="001F17DC"/>
    <w:rsid w:val="001F6977"/>
    <w:rsid w:val="001F7102"/>
    <w:rsid w:val="001F727F"/>
    <w:rsid w:val="00200A00"/>
    <w:rsid w:val="0020639B"/>
    <w:rsid w:val="00211B5B"/>
    <w:rsid w:val="002122CD"/>
    <w:rsid w:val="00212E3C"/>
    <w:rsid w:val="00214669"/>
    <w:rsid w:val="00221A43"/>
    <w:rsid w:val="00221BF5"/>
    <w:rsid w:val="00226598"/>
    <w:rsid w:val="002274FE"/>
    <w:rsid w:val="00232F91"/>
    <w:rsid w:val="00233C19"/>
    <w:rsid w:val="002357A9"/>
    <w:rsid w:val="00235A48"/>
    <w:rsid w:val="00246DD5"/>
    <w:rsid w:val="00246F64"/>
    <w:rsid w:val="0025096D"/>
    <w:rsid w:val="00250A82"/>
    <w:rsid w:val="00251DEB"/>
    <w:rsid w:val="00261BF1"/>
    <w:rsid w:val="00273810"/>
    <w:rsid w:val="002777AD"/>
    <w:rsid w:val="0028221C"/>
    <w:rsid w:val="00290044"/>
    <w:rsid w:val="0029298C"/>
    <w:rsid w:val="00293BCF"/>
    <w:rsid w:val="00295FFB"/>
    <w:rsid w:val="002A0A05"/>
    <w:rsid w:val="002A0FF3"/>
    <w:rsid w:val="002A1ACD"/>
    <w:rsid w:val="002C141B"/>
    <w:rsid w:val="002C3D57"/>
    <w:rsid w:val="002C65DF"/>
    <w:rsid w:val="002D5194"/>
    <w:rsid w:val="002D53EC"/>
    <w:rsid w:val="002D59C4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2AEF"/>
    <w:rsid w:val="0030600E"/>
    <w:rsid w:val="00311CA6"/>
    <w:rsid w:val="0032027A"/>
    <w:rsid w:val="00321084"/>
    <w:rsid w:val="00331AFD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67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C5990"/>
    <w:rsid w:val="003D08E0"/>
    <w:rsid w:val="003D1A1A"/>
    <w:rsid w:val="003D361D"/>
    <w:rsid w:val="003F47F8"/>
    <w:rsid w:val="00402C13"/>
    <w:rsid w:val="00403CD3"/>
    <w:rsid w:val="00407CB4"/>
    <w:rsid w:val="00410175"/>
    <w:rsid w:val="00410A8B"/>
    <w:rsid w:val="00410B99"/>
    <w:rsid w:val="004128D5"/>
    <w:rsid w:val="00412B23"/>
    <w:rsid w:val="00413273"/>
    <w:rsid w:val="00413DC6"/>
    <w:rsid w:val="00421958"/>
    <w:rsid w:val="00422686"/>
    <w:rsid w:val="00424C24"/>
    <w:rsid w:val="004276A4"/>
    <w:rsid w:val="0044211A"/>
    <w:rsid w:val="004457E7"/>
    <w:rsid w:val="00452013"/>
    <w:rsid w:val="00452844"/>
    <w:rsid w:val="00453E6D"/>
    <w:rsid w:val="00456791"/>
    <w:rsid w:val="00457B4E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359A"/>
    <w:rsid w:val="004E6E8C"/>
    <w:rsid w:val="004F2BF7"/>
    <w:rsid w:val="004F67C8"/>
    <w:rsid w:val="005044D9"/>
    <w:rsid w:val="00530E61"/>
    <w:rsid w:val="00540EAD"/>
    <w:rsid w:val="00562632"/>
    <w:rsid w:val="005641C3"/>
    <w:rsid w:val="005643A7"/>
    <w:rsid w:val="00564ABC"/>
    <w:rsid w:val="005732CF"/>
    <w:rsid w:val="005733F5"/>
    <w:rsid w:val="00573E5F"/>
    <w:rsid w:val="0058294C"/>
    <w:rsid w:val="005956FC"/>
    <w:rsid w:val="00595B88"/>
    <w:rsid w:val="005A1958"/>
    <w:rsid w:val="005A58D6"/>
    <w:rsid w:val="005A5E73"/>
    <w:rsid w:val="005B2FD3"/>
    <w:rsid w:val="005B7728"/>
    <w:rsid w:val="005C4EFD"/>
    <w:rsid w:val="005D15E2"/>
    <w:rsid w:val="005D1F5E"/>
    <w:rsid w:val="005E2804"/>
    <w:rsid w:val="005E3F65"/>
    <w:rsid w:val="005F523C"/>
    <w:rsid w:val="005F6D0A"/>
    <w:rsid w:val="005F6EBD"/>
    <w:rsid w:val="006000BC"/>
    <w:rsid w:val="0060269E"/>
    <w:rsid w:val="00602DDA"/>
    <w:rsid w:val="0060467C"/>
    <w:rsid w:val="00604692"/>
    <w:rsid w:val="00613E1D"/>
    <w:rsid w:val="00615769"/>
    <w:rsid w:val="0063767E"/>
    <w:rsid w:val="006376F8"/>
    <w:rsid w:val="006445CD"/>
    <w:rsid w:val="00655E7A"/>
    <w:rsid w:val="0066043E"/>
    <w:rsid w:val="0066247B"/>
    <w:rsid w:val="00670720"/>
    <w:rsid w:val="006752FE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E2FB4"/>
    <w:rsid w:val="006F0A09"/>
    <w:rsid w:val="007005C1"/>
    <w:rsid w:val="0071034A"/>
    <w:rsid w:val="00710B94"/>
    <w:rsid w:val="00725233"/>
    <w:rsid w:val="007260ED"/>
    <w:rsid w:val="00730A63"/>
    <w:rsid w:val="00731650"/>
    <w:rsid w:val="0073751F"/>
    <w:rsid w:val="00751EB8"/>
    <w:rsid w:val="00753CD9"/>
    <w:rsid w:val="00762DDA"/>
    <w:rsid w:val="00765917"/>
    <w:rsid w:val="00772AEB"/>
    <w:rsid w:val="007767D3"/>
    <w:rsid w:val="00777BE9"/>
    <w:rsid w:val="00784844"/>
    <w:rsid w:val="007862D0"/>
    <w:rsid w:val="00794065"/>
    <w:rsid w:val="007945D2"/>
    <w:rsid w:val="00796791"/>
    <w:rsid w:val="007A12B1"/>
    <w:rsid w:val="007B54F5"/>
    <w:rsid w:val="007B70C2"/>
    <w:rsid w:val="007C2DF0"/>
    <w:rsid w:val="007C322F"/>
    <w:rsid w:val="007C4F0B"/>
    <w:rsid w:val="007D0BAD"/>
    <w:rsid w:val="007D3384"/>
    <w:rsid w:val="007D42F2"/>
    <w:rsid w:val="007E065B"/>
    <w:rsid w:val="007E3522"/>
    <w:rsid w:val="007F2C84"/>
    <w:rsid w:val="007F3B69"/>
    <w:rsid w:val="007F73F6"/>
    <w:rsid w:val="008058FE"/>
    <w:rsid w:val="00810004"/>
    <w:rsid w:val="008154D0"/>
    <w:rsid w:val="00816C4E"/>
    <w:rsid w:val="00817B5E"/>
    <w:rsid w:val="00821569"/>
    <w:rsid w:val="00821CF4"/>
    <w:rsid w:val="008227EF"/>
    <w:rsid w:val="008260A2"/>
    <w:rsid w:val="00826483"/>
    <w:rsid w:val="008314BA"/>
    <w:rsid w:val="008348FC"/>
    <w:rsid w:val="008475BC"/>
    <w:rsid w:val="008516BB"/>
    <w:rsid w:val="008525FC"/>
    <w:rsid w:val="00857F19"/>
    <w:rsid w:val="00873AAF"/>
    <w:rsid w:val="00877D8D"/>
    <w:rsid w:val="00882F27"/>
    <w:rsid w:val="00883FC7"/>
    <w:rsid w:val="00890A95"/>
    <w:rsid w:val="00891286"/>
    <w:rsid w:val="0089317E"/>
    <w:rsid w:val="00897DBB"/>
    <w:rsid w:val="008A7936"/>
    <w:rsid w:val="008B3A1E"/>
    <w:rsid w:val="008B4368"/>
    <w:rsid w:val="008B5C29"/>
    <w:rsid w:val="008C5DF6"/>
    <w:rsid w:val="008C73A8"/>
    <w:rsid w:val="008D45F2"/>
    <w:rsid w:val="008D5D74"/>
    <w:rsid w:val="008E33BB"/>
    <w:rsid w:val="008F056D"/>
    <w:rsid w:val="008F0897"/>
    <w:rsid w:val="00905C06"/>
    <w:rsid w:val="00910D6B"/>
    <w:rsid w:val="009124A8"/>
    <w:rsid w:val="009145A8"/>
    <w:rsid w:val="009160E2"/>
    <w:rsid w:val="009170F2"/>
    <w:rsid w:val="009250BD"/>
    <w:rsid w:val="00930002"/>
    <w:rsid w:val="00932E89"/>
    <w:rsid w:val="00937BC5"/>
    <w:rsid w:val="009449DF"/>
    <w:rsid w:val="009454D3"/>
    <w:rsid w:val="00955A80"/>
    <w:rsid w:val="00967DA2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1728"/>
    <w:rsid w:val="009D57E5"/>
    <w:rsid w:val="00A00635"/>
    <w:rsid w:val="00A15756"/>
    <w:rsid w:val="00A20D0B"/>
    <w:rsid w:val="00A215E7"/>
    <w:rsid w:val="00A23DB3"/>
    <w:rsid w:val="00A23F73"/>
    <w:rsid w:val="00A25361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549D5"/>
    <w:rsid w:val="00A63F9C"/>
    <w:rsid w:val="00A64D1C"/>
    <w:rsid w:val="00A70249"/>
    <w:rsid w:val="00A72EBE"/>
    <w:rsid w:val="00A75AEB"/>
    <w:rsid w:val="00A80259"/>
    <w:rsid w:val="00A9024B"/>
    <w:rsid w:val="00A90442"/>
    <w:rsid w:val="00A91070"/>
    <w:rsid w:val="00A92709"/>
    <w:rsid w:val="00A96FBC"/>
    <w:rsid w:val="00AA2B09"/>
    <w:rsid w:val="00AA4CB7"/>
    <w:rsid w:val="00AB40E5"/>
    <w:rsid w:val="00AB7169"/>
    <w:rsid w:val="00AC201D"/>
    <w:rsid w:val="00AC2B55"/>
    <w:rsid w:val="00AC4502"/>
    <w:rsid w:val="00AC5F3F"/>
    <w:rsid w:val="00AC73A0"/>
    <w:rsid w:val="00AF074F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27E0A"/>
    <w:rsid w:val="00B312E4"/>
    <w:rsid w:val="00B3373E"/>
    <w:rsid w:val="00B3714B"/>
    <w:rsid w:val="00B3796F"/>
    <w:rsid w:val="00B43973"/>
    <w:rsid w:val="00B56CB5"/>
    <w:rsid w:val="00B631E6"/>
    <w:rsid w:val="00B64A9F"/>
    <w:rsid w:val="00B72909"/>
    <w:rsid w:val="00B76551"/>
    <w:rsid w:val="00B77651"/>
    <w:rsid w:val="00B80A9C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D78C9"/>
    <w:rsid w:val="00BE0922"/>
    <w:rsid w:val="00BE426D"/>
    <w:rsid w:val="00BE5BA1"/>
    <w:rsid w:val="00BF726F"/>
    <w:rsid w:val="00C06356"/>
    <w:rsid w:val="00C07621"/>
    <w:rsid w:val="00C12655"/>
    <w:rsid w:val="00C16833"/>
    <w:rsid w:val="00C1777F"/>
    <w:rsid w:val="00C21AEF"/>
    <w:rsid w:val="00C240D0"/>
    <w:rsid w:val="00C307FE"/>
    <w:rsid w:val="00C33B29"/>
    <w:rsid w:val="00C3617A"/>
    <w:rsid w:val="00C36657"/>
    <w:rsid w:val="00C44ACF"/>
    <w:rsid w:val="00C47A73"/>
    <w:rsid w:val="00C51E45"/>
    <w:rsid w:val="00C54C08"/>
    <w:rsid w:val="00C65D86"/>
    <w:rsid w:val="00C66C88"/>
    <w:rsid w:val="00C76568"/>
    <w:rsid w:val="00C8271B"/>
    <w:rsid w:val="00C829B9"/>
    <w:rsid w:val="00C866AD"/>
    <w:rsid w:val="00C97A65"/>
    <w:rsid w:val="00CA6B35"/>
    <w:rsid w:val="00CC252B"/>
    <w:rsid w:val="00CC3AE8"/>
    <w:rsid w:val="00CD3071"/>
    <w:rsid w:val="00CD388D"/>
    <w:rsid w:val="00CD5FAA"/>
    <w:rsid w:val="00CF3002"/>
    <w:rsid w:val="00CF4BE2"/>
    <w:rsid w:val="00CF50C9"/>
    <w:rsid w:val="00CF6F90"/>
    <w:rsid w:val="00D029DC"/>
    <w:rsid w:val="00D04A8E"/>
    <w:rsid w:val="00D107B4"/>
    <w:rsid w:val="00D16000"/>
    <w:rsid w:val="00D22EFD"/>
    <w:rsid w:val="00D4093E"/>
    <w:rsid w:val="00D40D6A"/>
    <w:rsid w:val="00D4686C"/>
    <w:rsid w:val="00D51DB1"/>
    <w:rsid w:val="00D553B2"/>
    <w:rsid w:val="00D57601"/>
    <w:rsid w:val="00D57E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A6C80"/>
    <w:rsid w:val="00DA7667"/>
    <w:rsid w:val="00DC2776"/>
    <w:rsid w:val="00DC664C"/>
    <w:rsid w:val="00DD7699"/>
    <w:rsid w:val="00DF4A58"/>
    <w:rsid w:val="00E10A11"/>
    <w:rsid w:val="00E14202"/>
    <w:rsid w:val="00E1623D"/>
    <w:rsid w:val="00E1657D"/>
    <w:rsid w:val="00E2067D"/>
    <w:rsid w:val="00E26F3A"/>
    <w:rsid w:val="00E27486"/>
    <w:rsid w:val="00E35C85"/>
    <w:rsid w:val="00E36FD8"/>
    <w:rsid w:val="00E43530"/>
    <w:rsid w:val="00E45450"/>
    <w:rsid w:val="00E53D74"/>
    <w:rsid w:val="00E53F9D"/>
    <w:rsid w:val="00E554B5"/>
    <w:rsid w:val="00E62E46"/>
    <w:rsid w:val="00E66505"/>
    <w:rsid w:val="00E73350"/>
    <w:rsid w:val="00E77F1E"/>
    <w:rsid w:val="00E91D7F"/>
    <w:rsid w:val="00E9576B"/>
    <w:rsid w:val="00EA1067"/>
    <w:rsid w:val="00EA3137"/>
    <w:rsid w:val="00EA5938"/>
    <w:rsid w:val="00EA7A85"/>
    <w:rsid w:val="00EB15B9"/>
    <w:rsid w:val="00EB3640"/>
    <w:rsid w:val="00EB46C4"/>
    <w:rsid w:val="00EB5724"/>
    <w:rsid w:val="00ED734A"/>
    <w:rsid w:val="00ED7F5D"/>
    <w:rsid w:val="00EE1089"/>
    <w:rsid w:val="00EE6C07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725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D3341"/>
    <w:rsid w:val="00FE0B67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17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1097</TotalTime>
  <Pages>2</Pages>
  <Words>988</Words>
  <Characters>5635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93</cp:revision>
  <cp:lastPrinted>2019-03-04T14:41:00Z</cp:lastPrinted>
  <dcterms:created xsi:type="dcterms:W3CDTF">2016-08-02T08:18:00Z</dcterms:created>
  <dcterms:modified xsi:type="dcterms:W3CDTF">2021-08-20T13:02:00Z</dcterms:modified>
</cp:coreProperties>
</file>