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2D4" w:rsidRDefault="001112D4" w:rsidP="00C44C42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</w:t>
      </w:r>
    </w:p>
    <w:p w:rsidR="001112D4" w:rsidRDefault="001112D4" w:rsidP="00F87CBE">
      <w:pPr>
        <w:jc w:val="center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извещает </w:t>
      </w: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 xml:space="preserve">, по составу участников, 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</w:t>
      </w:r>
    </w:p>
    <w:p w:rsidR="001112D4" w:rsidRDefault="001112D4" w:rsidP="00F87CBE">
      <w:pPr>
        <w:jc w:val="center"/>
        <w:rPr>
          <w:b/>
          <w:sz w:val="22"/>
          <w:szCs w:val="22"/>
        </w:rPr>
      </w:pPr>
      <w:r w:rsidRPr="00AB2456">
        <w:rPr>
          <w:b/>
          <w:sz w:val="22"/>
          <w:szCs w:val="22"/>
        </w:rPr>
        <w:t xml:space="preserve">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 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</w:p>
    <w:p w:rsidR="001112D4" w:rsidRPr="00CF31D9" w:rsidRDefault="001112D4" w:rsidP="00F87CBE">
      <w:pPr>
        <w:jc w:val="center"/>
        <w:rPr>
          <w:b/>
          <w:sz w:val="22"/>
          <w:szCs w:val="22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 w:rsidRPr="00CF31D9">
        <w:rPr>
          <w:b/>
          <w:bCs/>
          <w:color w:val="auto"/>
          <w:sz w:val="22"/>
          <w:szCs w:val="22"/>
        </w:rPr>
        <w:t xml:space="preserve"> </w:t>
      </w:r>
      <w:r w:rsidRPr="00CF31D9">
        <w:rPr>
          <w:b/>
          <w:sz w:val="22"/>
          <w:szCs w:val="22"/>
          <w:shd w:val="clear" w:color="auto" w:fill="FFFFFF"/>
        </w:rPr>
        <w:t>с кадастровым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13:08:04</w:t>
      </w:r>
      <w:r>
        <w:rPr>
          <w:b/>
          <w:sz w:val="22"/>
          <w:szCs w:val="22"/>
          <w:shd w:val="clear" w:color="auto" w:fill="FFFFFF"/>
        </w:rPr>
        <w:t>17001:1145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1112D4" w:rsidRPr="00CF31D9" w:rsidTr="006146B2">
        <w:trPr>
          <w:trHeight w:val="333"/>
        </w:trPr>
        <w:tc>
          <w:tcPr>
            <w:tcW w:w="9923" w:type="dxa"/>
            <w:gridSpan w:val="2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sz w:val="22"/>
                <w:szCs w:val="22"/>
              </w:rPr>
              <w:t>,</w:t>
            </w:r>
            <w:r w:rsidRPr="00CF31D9">
              <w:rPr>
                <w:sz w:val="22"/>
                <w:szCs w:val="22"/>
              </w:rPr>
              <w:t xml:space="preserve">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1112D4" w:rsidRPr="00CF31D9" w:rsidTr="006146B2">
        <w:trPr>
          <w:trHeight w:val="189"/>
        </w:trPr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1112D4" w:rsidRPr="00CF31D9" w:rsidTr="006146B2">
        <w:tc>
          <w:tcPr>
            <w:tcW w:w="3310" w:type="dxa"/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1112D4" w:rsidRPr="00CF31D9" w:rsidRDefault="001112D4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Селяев Василий Иванович</w:t>
            </w:r>
          </w:p>
        </w:tc>
      </w:tr>
      <w:tr w:rsidR="001112D4" w:rsidRPr="00CF31D9" w:rsidTr="006146B2">
        <w:tc>
          <w:tcPr>
            <w:tcW w:w="9923" w:type="dxa"/>
            <w:gridSpan w:val="2"/>
          </w:tcPr>
          <w:p w:rsidR="001112D4" w:rsidRPr="00CF31D9" w:rsidRDefault="001112D4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1112D4" w:rsidRPr="00CF31D9" w:rsidTr="006146B2">
        <w:trPr>
          <w:trHeight w:val="257"/>
        </w:trPr>
        <w:tc>
          <w:tcPr>
            <w:tcW w:w="9923" w:type="dxa"/>
            <w:gridSpan w:val="2"/>
          </w:tcPr>
          <w:p w:rsidR="001112D4" w:rsidRPr="00CF31D9" w:rsidRDefault="001112D4" w:rsidP="00197FCE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 xml:space="preserve">одажа на открытом, </w:t>
            </w:r>
            <w:r w:rsidRPr="00F9068B">
              <w:rPr>
                <w:color w:val="auto"/>
                <w:sz w:val="22"/>
                <w:szCs w:val="22"/>
              </w:rPr>
              <w:t>по составу участников,</w:t>
            </w:r>
            <w:r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аукционе по продаже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 xml:space="preserve">ка : </w:t>
            </w:r>
            <w:r w:rsidRPr="001A3C2B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>
              <w:rPr>
                <w:b/>
                <w:bCs/>
                <w:color w:val="auto"/>
                <w:sz w:val="22"/>
                <w:szCs w:val="22"/>
              </w:rPr>
              <w:t>-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 w:rsidRPr="003A295C">
              <w:rPr>
                <w:sz w:val="22"/>
                <w:szCs w:val="22"/>
              </w:rPr>
              <w:t>земельный участок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из земель населённых пунктов</w:t>
            </w:r>
            <w:r w:rsidRPr="003A295C">
              <w:rPr>
                <w:sz w:val="22"/>
                <w:szCs w:val="22"/>
              </w:rPr>
              <w:t>,</w:t>
            </w:r>
            <w:r w:rsidRPr="003A295C">
              <w:rPr>
                <w:sz w:val="22"/>
                <w:szCs w:val="22"/>
                <w:shd w:val="clear" w:color="auto" w:fill="FFFFFF"/>
              </w:rPr>
              <w:t xml:space="preserve"> являющегося не разграниченной государственной собственностью района, площадью</w:t>
            </w:r>
            <w:r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634337">
              <w:rPr>
                <w:sz w:val="22"/>
                <w:szCs w:val="22"/>
                <w:shd w:val="clear" w:color="auto" w:fill="FFFFFF"/>
              </w:rPr>
              <w:t>31</w:t>
            </w:r>
            <w:r w:rsidRPr="0087053F">
              <w:rPr>
                <w:sz w:val="22"/>
                <w:szCs w:val="22"/>
                <w:shd w:val="clear" w:color="auto" w:fill="FFFFFF"/>
              </w:rPr>
              <w:t xml:space="preserve">.0 кв.м., с кадастровым номером </w:t>
            </w:r>
            <w:r w:rsidRPr="00634337">
              <w:rPr>
                <w:sz w:val="22"/>
                <w:szCs w:val="22"/>
                <w:shd w:val="clear" w:color="auto" w:fill="FFFFFF"/>
              </w:rPr>
              <w:t>13:08:0417001:1145,</w:t>
            </w:r>
            <w:r w:rsidRPr="0087053F">
              <w:rPr>
                <w:sz w:val="22"/>
                <w:szCs w:val="22"/>
                <w:shd w:val="clear" w:color="auto" w:fill="FFFFFF"/>
              </w:rPr>
              <w:t xml:space="preserve"> расположенный по адресу: Республика Мордовия, Зубово-Полянский муниципальный район, </w:t>
            </w:r>
            <w:r>
              <w:rPr>
                <w:sz w:val="22"/>
                <w:szCs w:val="22"/>
                <w:shd w:val="clear" w:color="auto" w:fill="FFFFFF"/>
              </w:rPr>
              <w:t>Леплейское</w:t>
            </w:r>
            <w:r w:rsidRPr="0087053F">
              <w:rPr>
                <w:sz w:val="22"/>
                <w:szCs w:val="22"/>
                <w:shd w:val="clear" w:color="auto" w:fill="FFFFFF"/>
              </w:rPr>
              <w:t xml:space="preserve"> сельское поселение, п.</w:t>
            </w:r>
            <w:r>
              <w:rPr>
                <w:sz w:val="22"/>
                <w:szCs w:val="22"/>
                <w:shd w:val="clear" w:color="auto" w:fill="FFFFFF"/>
              </w:rPr>
              <w:t>Леплей</w:t>
            </w:r>
            <w:r w:rsidRPr="0087053F">
              <w:rPr>
                <w:sz w:val="22"/>
                <w:szCs w:val="22"/>
              </w:rPr>
              <w:t>, ул.</w:t>
            </w:r>
            <w:r>
              <w:rPr>
                <w:sz w:val="22"/>
                <w:szCs w:val="22"/>
              </w:rPr>
              <w:t>Дежурова, 3 б</w:t>
            </w:r>
            <w:r w:rsidRPr="0087053F">
              <w:rPr>
                <w:sz w:val="22"/>
                <w:szCs w:val="22"/>
              </w:rPr>
              <w:t>, для размещения индивидуального гаража</w:t>
            </w:r>
            <w:r>
              <w:rPr>
                <w:sz w:val="24"/>
                <w:szCs w:val="24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1112D4" w:rsidRPr="00CF31D9" w:rsidTr="00092865">
        <w:trPr>
          <w:trHeight w:val="6953"/>
        </w:trPr>
        <w:tc>
          <w:tcPr>
            <w:tcW w:w="9923" w:type="dxa"/>
            <w:gridSpan w:val="2"/>
            <w:tcBorders>
              <w:bottom w:val="nil"/>
            </w:tcBorders>
          </w:tcPr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1112D4" w:rsidRPr="00CF31D9" w:rsidRDefault="001112D4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1112D4" w:rsidRPr="00CF31D9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</w:t>
            </w:r>
            <w:r>
              <w:rPr>
                <w:color w:val="auto"/>
                <w:sz w:val="22"/>
                <w:szCs w:val="22"/>
                <w:lang w:eastAsia="en-US"/>
              </w:rPr>
              <w:t>7743.8 руб. (семь тысяч семьсот сорок три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я восемь копеек)</w:t>
            </w:r>
          </w:p>
          <w:p w:rsidR="001112D4" w:rsidRPr="00CF31D9" w:rsidRDefault="001112D4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1112D4" w:rsidRPr="00122CE6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24.08.2021 г. до 22.09.2021 г., с 9-00 по 18-00 часов (время московское), в отделе по управлению муниципальным имуществом и земельным отношениям. </w:t>
            </w:r>
          </w:p>
          <w:p w:rsidR="001112D4" w:rsidRDefault="001112D4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24.08.2021 г. до 22.09.2021 г., с 9-00 по 18-00 часов (время московское), в отделе муниципального имущества и земельных отношений. </w:t>
            </w:r>
          </w:p>
          <w:p w:rsidR="001112D4" w:rsidRPr="00AF5753" w:rsidRDefault="001112D4" w:rsidP="00AF5753">
            <w:pPr>
              <w:jc w:val="both"/>
              <w:rPr>
                <w:b/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23.09.2021г.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1112D4" w:rsidRPr="00CF31D9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27.09.2021г.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  <w:p w:rsidR="001112D4" w:rsidRDefault="001112D4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1112D4" w:rsidRPr="00BA3BFD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197FCE">
              <w:rPr>
                <w:b/>
                <w:color w:val="auto"/>
                <w:sz w:val="22"/>
                <w:szCs w:val="22"/>
                <w:lang w:eastAsia="en-US"/>
              </w:rPr>
              <w:t>Лот №1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:  </w:t>
            </w:r>
            <w:r>
              <w:rPr>
                <w:color w:val="auto"/>
                <w:sz w:val="22"/>
                <w:szCs w:val="22"/>
                <w:lang w:eastAsia="en-US"/>
              </w:rPr>
              <w:t>1549.0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руб.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одна тысяча пятьсот сорок девять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рубл</w:t>
            </w:r>
            <w:r>
              <w:rPr>
                <w:color w:val="auto"/>
                <w:sz w:val="22"/>
                <w:szCs w:val="22"/>
                <w:lang w:eastAsia="en-US"/>
              </w:rPr>
              <w:t>ей).</w:t>
            </w:r>
          </w:p>
          <w:p w:rsidR="001112D4" w:rsidRPr="00BA3BFD" w:rsidRDefault="001112D4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</w:t>
            </w:r>
            <w:r>
              <w:rPr>
                <w:sz w:val="22"/>
                <w:szCs w:val="22"/>
              </w:rPr>
              <w:t xml:space="preserve"> платежа- УФК по Республике Мордовия (</w:t>
            </w:r>
            <w:r w:rsidRPr="00CF31D9">
              <w:rPr>
                <w:sz w:val="22"/>
                <w:szCs w:val="22"/>
              </w:rPr>
              <w:t>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</w:t>
            </w:r>
            <w:r>
              <w:rPr>
                <w:sz w:val="22"/>
                <w:szCs w:val="22"/>
              </w:rPr>
              <w:t>)</w:t>
            </w:r>
            <w:r w:rsidRPr="00CF31D9">
              <w:rPr>
                <w:sz w:val="22"/>
                <w:szCs w:val="22"/>
              </w:rPr>
              <w:t xml:space="preserve">, ИНН 1308049890, КПП 130801001, </w:t>
            </w:r>
            <w:r>
              <w:rPr>
                <w:sz w:val="22"/>
                <w:szCs w:val="22"/>
              </w:rPr>
              <w:t xml:space="preserve">ЕКС  40102810345370000076, КС 03232643896210000900, БИК 018952501 ОТДЕЛЕНИЕ НБ РЕСПУБЛИКА МОРДОВИЯ БАНКА РОССИИ//УФК по Республике Мордовия, </w:t>
            </w:r>
            <w:r w:rsidRPr="00CF31D9">
              <w:rPr>
                <w:sz w:val="22"/>
                <w:szCs w:val="22"/>
              </w:rPr>
              <w:t>л/с 05093023930</w:t>
            </w:r>
            <w:r>
              <w:rPr>
                <w:sz w:val="22"/>
                <w:szCs w:val="22"/>
              </w:rPr>
              <w:t>, ОКТМО 89621000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1112D4" w:rsidRDefault="001112D4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1112D4" w:rsidRPr="00CF31D9" w:rsidRDefault="001112D4" w:rsidP="006731E3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232.0 руб.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двести тридцать два рубля).</w:t>
            </w:r>
          </w:p>
        </w:tc>
      </w:tr>
    </w:tbl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1112D4" w:rsidRPr="00CF31D9" w:rsidRDefault="001112D4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1112D4" w:rsidRPr="00CF31D9" w:rsidRDefault="001112D4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1112D4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53102"/>
    <w:rsid w:val="00062973"/>
    <w:rsid w:val="0006367D"/>
    <w:rsid w:val="000753B3"/>
    <w:rsid w:val="00075A13"/>
    <w:rsid w:val="00076DAE"/>
    <w:rsid w:val="0009096D"/>
    <w:rsid w:val="00092865"/>
    <w:rsid w:val="000A3D5E"/>
    <w:rsid w:val="000A6412"/>
    <w:rsid w:val="000C268B"/>
    <w:rsid w:val="000D5934"/>
    <w:rsid w:val="000E21C6"/>
    <w:rsid w:val="00102223"/>
    <w:rsid w:val="001112D4"/>
    <w:rsid w:val="0011244B"/>
    <w:rsid w:val="00115722"/>
    <w:rsid w:val="00122CE6"/>
    <w:rsid w:val="0014296D"/>
    <w:rsid w:val="00143014"/>
    <w:rsid w:val="00146DD1"/>
    <w:rsid w:val="00152B91"/>
    <w:rsid w:val="00166E02"/>
    <w:rsid w:val="001675E2"/>
    <w:rsid w:val="00171E7A"/>
    <w:rsid w:val="00180D08"/>
    <w:rsid w:val="00191129"/>
    <w:rsid w:val="001914F4"/>
    <w:rsid w:val="00197FCE"/>
    <w:rsid w:val="001A3C2B"/>
    <w:rsid w:val="001B2B66"/>
    <w:rsid w:val="001B32C2"/>
    <w:rsid w:val="001C05CD"/>
    <w:rsid w:val="001D1C39"/>
    <w:rsid w:val="001E7977"/>
    <w:rsid w:val="001F6ABA"/>
    <w:rsid w:val="0020226C"/>
    <w:rsid w:val="00217665"/>
    <w:rsid w:val="00221B5B"/>
    <w:rsid w:val="00237C35"/>
    <w:rsid w:val="00263FE7"/>
    <w:rsid w:val="00264A7B"/>
    <w:rsid w:val="00270D8F"/>
    <w:rsid w:val="00277B62"/>
    <w:rsid w:val="00285086"/>
    <w:rsid w:val="00293FEA"/>
    <w:rsid w:val="002A5911"/>
    <w:rsid w:val="002B7BF6"/>
    <w:rsid w:val="002C6220"/>
    <w:rsid w:val="002D5194"/>
    <w:rsid w:val="002D7C0F"/>
    <w:rsid w:val="002E4581"/>
    <w:rsid w:val="002E6C58"/>
    <w:rsid w:val="002F4952"/>
    <w:rsid w:val="00311CA6"/>
    <w:rsid w:val="00332A7E"/>
    <w:rsid w:val="003409DE"/>
    <w:rsid w:val="003654D5"/>
    <w:rsid w:val="00381773"/>
    <w:rsid w:val="003A0458"/>
    <w:rsid w:val="003A295C"/>
    <w:rsid w:val="003A6DE9"/>
    <w:rsid w:val="003B13B5"/>
    <w:rsid w:val="003B2801"/>
    <w:rsid w:val="003D0D82"/>
    <w:rsid w:val="003D200C"/>
    <w:rsid w:val="003E4FB9"/>
    <w:rsid w:val="003E780A"/>
    <w:rsid w:val="003F1DA1"/>
    <w:rsid w:val="00401438"/>
    <w:rsid w:val="004102B9"/>
    <w:rsid w:val="00453BEC"/>
    <w:rsid w:val="00484491"/>
    <w:rsid w:val="004844F6"/>
    <w:rsid w:val="00493A63"/>
    <w:rsid w:val="004B3828"/>
    <w:rsid w:val="004B6AF4"/>
    <w:rsid w:val="004D12A3"/>
    <w:rsid w:val="004D3D66"/>
    <w:rsid w:val="004D5FB5"/>
    <w:rsid w:val="00511CBC"/>
    <w:rsid w:val="005220BD"/>
    <w:rsid w:val="00530104"/>
    <w:rsid w:val="00533366"/>
    <w:rsid w:val="00537EA9"/>
    <w:rsid w:val="00563E94"/>
    <w:rsid w:val="0059116D"/>
    <w:rsid w:val="005A1958"/>
    <w:rsid w:val="005A69D8"/>
    <w:rsid w:val="005C0C85"/>
    <w:rsid w:val="005C6F0D"/>
    <w:rsid w:val="005D54E7"/>
    <w:rsid w:val="005D749E"/>
    <w:rsid w:val="005E12CB"/>
    <w:rsid w:val="005F3164"/>
    <w:rsid w:val="005F569E"/>
    <w:rsid w:val="006146B2"/>
    <w:rsid w:val="00634337"/>
    <w:rsid w:val="006445CD"/>
    <w:rsid w:val="006613E7"/>
    <w:rsid w:val="006731E3"/>
    <w:rsid w:val="00677DA6"/>
    <w:rsid w:val="00687809"/>
    <w:rsid w:val="00694D36"/>
    <w:rsid w:val="006A139F"/>
    <w:rsid w:val="006B3D02"/>
    <w:rsid w:val="006D1375"/>
    <w:rsid w:val="006F40FE"/>
    <w:rsid w:val="0070355A"/>
    <w:rsid w:val="00712B9C"/>
    <w:rsid w:val="0072795A"/>
    <w:rsid w:val="00762212"/>
    <w:rsid w:val="00772732"/>
    <w:rsid w:val="007A66B7"/>
    <w:rsid w:val="007E3C14"/>
    <w:rsid w:val="007F0E58"/>
    <w:rsid w:val="00802367"/>
    <w:rsid w:val="00805B68"/>
    <w:rsid w:val="00825FE8"/>
    <w:rsid w:val="008260A2"/>
    <w:rsid w:val="00846AA0"/>
    <w:rsid w:val="00861E8C"/>
    <w:rsid w:val="00862243"/>
    <w:rsid w:val="00863F5F"/>
    <w:rsid w:val="00864D6F"/>
    <w:rsid w:val="00865C0B"/>
    <w:rsid w:val="0087053F"/>
    <w:rsid w:val="0087163A"/>
    <w:rsid w:val="00876976"/>
    <w:rsid w:val="008864F2"/>
    <w:rsid w:val="008872C4"/>
    <w:rsid w:val="008B354A"/>
    <w:rsid w:val="008B37F1"/>
    <w:rsid w:val="008D58D3"/>
    <w:rsid w:val="008E036D"/>
    <w:rsid w:val="008E3B15"/>
    <w:rsid w:val="008E52D8"/>
    <w:rsid w:val="00911FF3"/>
    <w:rsid w:val="00930002"/>
    <w:rsid w:val="00946F72"/>
    <w:rsid w:val="009528F5"/>
    <w:rsid w:val="00962193"/>
    <w:rsid w:val="00966877"/>
    <w:rsid w:val="00975E09"/>
    <w:rsid w:val="00994182"/>
    <w:rsid w:val="009976D1"/>
    <w:rsid w:val="009F299D"/>
    <w:rsid w:val="00A146AF"/>
    <w:rsid w:val="00A31893"/>
    <w:rsid w:val="00A43356"/>
    <w:rsid w:val="00A450F5"/>
    <w:rsid w:val="00A53522"/>
    <w:rsid w:val="00A61357"/>
    <w:rsid w:val="00A63F9C"/>
    <w:rsid w:val="00A81BC8"/>
    <w:rsid w:val="00AB2456"/>
    <w:rsid w:val="00AC3CE8"/>
    <w:rsid w:val="00AD4BE9"/>
    <w:rsid w:val="00AD4D00"/>
    <w:rsid w:val="00AE208F"/>
    <w:rsid w:val="00AE3745"/>
    <w:rsid w:val="00AF5753"/>
    <w:rsid w:val="00B24557"/>
    <w:rsid w:val="00B5507C"/>
    <w:rsid w:val="00B60525"/>
    <w:rsid w:val="00B65BAC"/>
    <w:rsid w:val="00B83E7C"/>
    <w:rsid w:val="00B846E8"/>
    <w:rsid w:val="00B9289F"/>
    <w:rsid w:val="00B9445E"/>
    <w:rsid w:val="00BA3BFD"/>
    <w:rsid w:val="00BE029F"/>
    <w:rsid w:val="00BE2119"/>
    <w:rsid w:val="00BF60A6"/>
    <w:rsid w:val="00C02808"/>
    <w:rsid w:val="00C03448"/>
    <w:rsid w:val="00C05CB4"/>
    <w:rsid w:val="00C44C42"/>
    <w:rsid w:val="00C6400E"/>
    <w:rsid w:val="00C66430"/>
    <w:rsid w:val="00CC431A"/>
    <w:rsid w:val="00CC749F"/>
    <w:rsid w:val="00CD30B1"/>
    <w:rsid w:val="00CF31D9"/>
    <w:rsid w:val="00CF50C9"/>
    <w:rsid w:val="00CF7E76"/>
    <w:rsid w:val="00D333AE"/>
    <w:rsid w:val="00D35D20"/>
    <w:rsid w:val="00D41293"/>
    <w:rsid w:val="00D4716A"/>
    <w:rsid w:val="00D845AB"/>
    <w:rsid w:val="00DA7F83"/>
    <w:rsid w:val="00DC0EFF"/>
    <w:rsid w:val="00DF32EA"/>
    <w:rsid w:val="00E07ADE"/>
    <w:rsid w:val="00E1597E"/>
    <w:rsid w:val="00E16907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87235"/>
    <w:rsid w:val="00E9737F"/>
    <w:rsid w:val="00EA44EE"/>
    <w:rsid w:val="00ED4F98"/>
    <w:rsid w:val="00EE1F79"/>
    <w:rsid w:val="00EF02D0"/>
    <w:rsid w:val="00EF4D98"/>
    <w:rsid w:val="00EF661E"/>
    <w:rsid w:val="00F07A18"/>
    <w:rsid w:val="00F11827"/>
    <w:rsid w:val="00F11C49"/>
    <w:rsid w:val="00F351FB"/>
    <w:rsid w:val="00F44424"/>
    <w:rsid w:val="00F71E3E"/>
    <w:rsid w:val="00F84A76"/>
    <w:rsid w:val="00F87CBE"/>
    <w:rsid w:val="00F9068B"/>
    <w:rsid w:val="00FA1B77"/>
    <w:rsid w:val="00FB5C10"/>
    <w:rsid w:val="00FB6534"/>
    <w:rsid w:val="00FC0381"/>
    <w:rsid w:val="00FD2600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159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E52D8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441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1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262</TotalTime>
  <Pages>2</Pages>
  <Words>794</Words>
  <Characters>4527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33</cp:revision>
  <cp:lastPrinted>2020-06-23T11:32:00Z</cp:lastPrinted>
  <dcterms:created xsi:type="dcterms:W3CDTF">2016-08-22T14:33:00Z</dcterms:created>
  <dcterms:modified xsi:type="dcterms:W3CDTF">2021-08-20T13:36:00Z</dcterms:modified>
</cp:coreProperties>
</file>