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2B7" w:rsidRDefault="008E12B7" w:rsidP="004E6E8C">
      <w:pPr>
        <w:jc w:val="center"/>
        <w:rPr>
          <w:b/>
          <w:color w:val="auto"/>
          <w:sz w:val="22"/>
          <w:szCs w:val="22"/>
        </w:rPr>
      </w:pPr>
    </w:p>
    <w:p w:rsidR="008E12B7" w:rsidRDefault="008E12B7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8E12B7" w:rsidRPr="00B47B16" w:rsidRDefault="008E12B7" w:rsidP="00B47B16">
      <w:pPr>
        <w:jc w:val="center"/>
        <w:rPr>
          <w:b/>
          <w:bCs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B47B16">
        <w:rPr>
          <w:b/>
          <w:sz w:val="22"/>
          <w:szCs w:val="22"/>
          <w:shd w:val="clear" w:color="auto" w:fill="FFFFFF"/>
        </w:rPr>
        <w:t>13:08:04</w:t>
      </w:r>
      <w:r>
        <w:rPr>
          <w:b/>
          <w:sz w:val="22"/>
          <w:szCs w:val="22"/>
          <w:shd w:val="clear" w:color="auto" w:fill="FFFFFF"/>
        </w:rPr>
        <w:t>1</w:t>
      </w:r>
      <w:r w:rsidRPr="00B47B16">
        <w:rPr>
          <w:b/>
          <w:sz w:val="22"/>
          <w:szCs w:val="22"/>
          <w:shd w:val="clear" w:color="auto" w:fill="FFFFFF"/>
        </w:rPr>
        <w:t>700</w:t>
      </w:r>
      <w:r>
        <w:rPr>
          <w:b/>
          <w:sz w:val="22"/>
          <w:szCs w:val="22"/>
          <w:shd w:val="clear" w:color="auto" w:fill="FFFFFF"/>
        </w:rPr>
        <w:t>2</w:t>
      </w:r>
      <w:r w:rsidRPr="00B47B16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995 </w:t>
      </w:r>
    </w:p>
    <w:p w:rsidR="008E12B7" w:rsidRDefault="008E12B7" w:rsidP="00CD388D">
      <w:pPr>
        <w:jc w:val="center"/>
        <w:rPr>
          <w:bCs/>
        </w:rPr>
      </w:pPr>
    </w:p>
    <w:p w:rsidR="008E12B7" w:rsidRPr="00CC252B" w:rsidRDefault="008E12B7" w:rsidP="0063767E">
      <w:pPr>
        <w:jc w:val="center"/>
        <w:rPr>
          <w:bCs/>
          <w:color w:val="auto"/>
          <w:sz w:val="22"/>
          <w:szCs w:val="22"/>
        </w:rPr>
      </w:pPr>
      <w:r w:rsidRPr="00EE6C07">
        <w:rPr>
          <w:b/>
          <w:sz w:val="22"/>
          <w:szCs w:val="22"/>
          <w:shd w:val="clear" w:color="auto" w:fill="FFFFFF"/>
        </w:rPr>
        <w:t xml:space="preserve"> 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8E12B7" w:rsidRPr="00CC252B" w:rsidTr="00D6341A">
        <w:trPr>
          <w:trHeight w:val="333"/>
        </w:trPr>
        <w:tc>
          <w:tcPr>
            <w:tcW w:w="10023" w:type="dxa"/>
            <w:gridSpan w:val="2"/>
          </w:tcPr>
          <w:p w:rsidR="008E12B7" w:rsidRPr="00CC252B" w:rsidRDefault="008E12B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8E12B7" w:rsidRPr="00CC252B" w:rsidTr="00D6341A"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E12B7" w:rsidRPr="00CC252B" w:rsidRDefault="008E12B7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8E12B7" w:rsidRPr="00CC252B" w:rsidTr="00D6341A"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E12B7" w:rsidRPr="00CC252B" w:rsidRDefault="008E12B7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Банк: ОТДЕЛЕНИЕ  - НБ РЕСПУБЛИКА МОРДОВИЯ БАНКА РОССИИ // УФК по Республике Мордовия г.Саранск, </w:t>
            </w:r>
            <w:r w:rsidRPr="00CC252B">
              <w:rPr>
                <w:sz w:val="22"/>
                <w:szCs w:val="22"/>
              </w:rPr>
              <w:t>БИК 0</w:t>
            </w:r>
            <w:r>
              <w:rPr>
                <w:sz w:val="22"/>
                <w:szCs w:val="22"/>
              </w:rPr>
              <w:t>1895250</w:t>
            </w:r>
            <w:r w:rsidRPr="00CC252B">
              <w:rPr>
                <w:sz w:val="22"/>
                <w:szCs w:val="22"/>
              </w:rPr>
              <w:t>1,</w:t>
            </w:r>
            <w:r>
              <w:rPr>
                <w:sz w:val="22"/>
                <w:szCs w:val="22"/>
              </w:rPr>
              <w:t xml:space="preserve">  </w:t>
            </w:r>
            <w:r w:rsidRPr="00553DE7">
              <w:rPr>
                <w:bCs/>
                <w:spacing w:val="-2"/>
                <w:sz w:val="22"/>
                <w:szCs w:val="22"/>
              </w:rPr>
              <w:t xml:space="preserve">ЕКС в </w:t>
            </w:r>
            <w:r>
              <w:rPr>
                <w:bCs/>
                <w:spacing w:val="-2"/>
                <w:sz w:val="22"/>
                <w:szCs w:val="22"/>
              </w:rPr>
              <w:t>О</w:t>
            </w:r>
            <w:r w:rsidRPr="00553DE7">
              <w:rPr>
                <w:bCs/>
                <w:spacing w:val="-2"/>
                <w:sz w:val="22"/>
                <w:szCs w:val="22"/>
              </w:rPr>
              <w:t>перационном департаменте</w:t>
            </w:r>
            <w:r>
              <w:rPr>
                <w:bCs/>
                <w:spacing w:val="-2"/>
                <w:sz w:val="24"/>
                <w:szCs w:val="24"/>
              </w:rPr>
              <w:t xml:space="preserve">  Банка России: </w:t>
            </w:r>
            <w:r w:rsidRPr="00CC252B"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>1</w:t>
            </w:r>
            <w:r w:rsidRPr="00CC252B">
              <w:rPr>
                <w:sz w:val="22"/>
                <w:szCs w:val="22"/>
              </w:rPr>
              <w:t>02810</w:t>
            </w:r>
            <w:r>
              <w:rPr>
                <w:sz w:val="22"/>
                <w:szCs w:val="22"/>
              </w:rPr>
              <w:t xml:space="preserve">345370000076, КС в УФК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 Республике Мордовия: 03232643896210000900</w:t>
            </w:r>
            <w:r w:rsidRPr="00CC252B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КБК:  0, </w:t>
            </w:r>
            <w:r w:rsidRPr="00CC252B">
              <w:rPr>
                <w:sz w:val="22"/>
                <w:szCs w:val="22"/>
              </w:rPr>
              <w:t>л/с</w:t>
            </w:r>
            <w:r>
              <w:rPr>
                <w:sz w:val="22"/>
                <w:szCs w:val="22"/>
              </w:rPr>
              <w:t>: 05093023930</w:t>
            </w:r>
            <w:r w:rsidRPr="00CC252B">
              <w:rPr>
                <w:sz w:val="22"/>
                <w:szCs w:val="22"/>
              </w:rPr>
              <w:t xml:space="preserve"> </w:t>
            </w:r>
          </w:p>
        </w:tc>
      </w:tr>
      <w:tr w:rsidR="008E12B7" w:rsidRPr="00CC252B" w:rsidTr="00D6341A"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E12B7" w:rsidRPr="00CC252B" w:rsidRDefault="008E12B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8E12B7" w:rsidRPr="00CC252B" w:rsidTr="00D6341A"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E12B7" w:rsidRPr="00CC252B" w:rsidRDefault="008E12B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8E12B7" w:rsidRPr="00CC252B" w:rsidTr="00D6341A"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E12B7" w:rsidRPr="00CC252B" w:rsidRDefault="008E12B7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E12B7" w:rsidRPr="00CC252B" w:rsidTr="00D6341A"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E12B7" w:rsidRPr="004E6E8C" w:rsidRDefault="008E12B7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E12B7" w:rsidRPr="00CC252B" w:rsidTr="00D6341A">
        <w:trPr>
          <w:trHeight w:val="189"/>
        </w:trPr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E12B7" w:rsidRPr="00CC252B" w:rsidRDefault="008E12B7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8E12B7" w:rsidRPr="00CC252B" w:rsidTr="00D6341A">
        <w:tc>
          <w:tcPr>
            <w:tcW w:w="3410" w:type="dxa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E12B7" w:rsidRPr="00CC252B" w:rsidRDefault="008E12B7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8E12B7" w:rsidRPr="00CC252B" w:rsidTr="00D6341A">
        <w:tc>
          <w:tcPr>
            <w:tcW w:w="10023" w:type="dxa"/>
            <w:gridSpan w:val="2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E12B7" w:rsidRPr="00CC252B" w:rsidTr="00E20B7B">
        <w:trPr>
          <w:trHeight w:val="1565"/>
        </w:trPr>
        <w:tc>
          <w:tcPr>
            <w:tcW w:w="10023" w:type="dxa"/>
            <w:gridSpan w:val="2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8E12B7" w:rsidRPr="002C3D57" w:rsidRDefault="008E12B7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       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>- лот №1: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381</w:t>
            </w:r>
            <w:r w:rsidRPr="004F2930">
              <w:rPr>
                <w:sz w:val="22"/>
                <w:szCs w:val="22"/>
                <w:shd w:val="clear" w:color="auto" w:fill="FFFFFF"/>
              </w:rPr>
              <w:t>.0кв.м., с кадастровым номером 13:08:04</w:t>
            </w:r>
            <w:r>
              <w:rPr>
                <w:sz w:val="22"/>
                <w:szCs w:val="22"/>
                <w:shd w:val="clear" w:color="auto" w:fill="FFFFFF"/>
              </w:rPr>
              <w:t>17002</w:t>
            </w:r>
            <w:r w:rsidRPr="004F2930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995</w:t>
            </w:r>
            <w:r w:rsidRPr="004F2930">
              <w:rPr>
                <w:sz w:val="22"/>
                <w:szCs w:val="22"/>
                <w:shd w:val="clear" w:color="auto" w:fill="FFFFFF"/>
              </w:rPr>
              <w:t>,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Леплейское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сельское поселение, п.</w:t>
            </w:r>
            <w:r>
              <w:rPr>
                <w:sz w:val="22"/>
                <w:szCs w:val="22"/>
                <w:shd w:val="clear" w:color="auto" w:fill="FFFFFF"/>
              </w:rPr>
              <w:t>Ударный, ул.Лесная, 14 б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,  для размещения </w:t>
            </w:r>
            <w:r>
              <w:rPr>
                <w:sz w:val="22"/>
                <w:szCs w:val="22"/>
                <w:shd w:val="clear" w:color="auto" w:fill="FFFFFF"/>
              </w:rPr>
              <w:t>объектов материально-технического снабжения (бань, гаражей, сараев, хозяйственных построек).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8E12B7" w:rsidRPr="00CC252B" w:rsidTr="00D6341A">
        <w:trPr>
          <w:trHeight w:val="257"/>
        </w:trPr>
        <w:tc>
          <w:tcPr>
            <w:tcW w:w="10023" w:type="dxa"/>
            <w:gridSpan w:val="2"/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E12B7" w:rsidRPr="00CC252B" w:rsidRDefault="008E12B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8E12B7" w:rsidRPr="00E02D9F" w:rsidRDefault="008E12B7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>-лот №1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25812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.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75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E12B7" w:rsidRPr="00ED7F5D" w:rsidRDefault="008E12B7" w:rsidP="006553B8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Начальный размер арендной платы составляет 1,5/100 х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25812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.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75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  руб  =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387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.0 руб.</w:t>
            </w:r>
          </w:p>
        </w:tc>
      </w:tr>
      <w:tr w:rsidR="008E12B7" w:rsidRPr="00CC252B" w:rsidTr="00D6341A">
        <w:trPr>
          <w:trHeight w:val="257"/>
        </w:trPr>
        <w:tc>
          <w:tcPr>
            <w:tcW w:w="10023" w:type="dxa"/>
            <w:gridSpan w:val="2"/>
          </w:tcPr>
          <w:p w:rsidR="008E12B7" w:rsidRPr="00CC252B" w:rsidRDefault="008E12B7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08.07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09.08.2021г.,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8E12B7" w:rsidRPr="00CC252B" w:rsidTr="00D6341A">
        <w:trPr>
          <w:trHeight w:val="257"/>
        </w:trPr>
        <w:tc>
          <w:tcPr>
            <w:tcW w:w="10023" w:type="dxa"/>
            <w:gridSpan w:val="2"/>
          </w:tcPr>
          <w:p w:rsidR="008E12B7" w:rsidRPr="00CC252B" w:rsidRDefault="008E12B7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08.07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до 09.08.2021г.,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8E12B7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8E12B7" w:rsidRPr="00CC252B" w:rsidRDefault="008E12B7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10.08.2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8E12B7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8E12B7" w:rsidRPr="00D61306" w:rsidRDefault="008E12B7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16.08.2021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</w:t>
            </w:r>
            <w:r>
              <w:rPr>
                <w:sz w:val="22"/>
                <w:szCs w:val="22"/>
              </w:rPr>
              <w:t>3</w:t>
            </w:r>
            <w:r w:rsidRPr="00CC252B">
              <w:rPr>
                <w:sz w:val="22"/>
                <w:szCs w:val="22"/>
              </w:rPr>
              <w:t>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8E12B7" w:rsidRPr="00CC252B" w:rsidTr="00D57E01">
        <w:trPr>
          <w:trHeight w:val="1358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8E12B7" w:rsidRPr="00CC252B" w:rsidRDefault="008E12B7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>- 77.0 руб. Получатель платежа- УФК по Республике Мордовия (Администрация Зубово-Полянского муниципального района), ИНН 1308049890, КПП 130801001, ЕКС  40102810345370000076, КС 03232643896210000900, БИК 018952501 ОТДЕЛЕНИЕ НБ РЕСПУБЛИКА МОРДОВИЯ БАНКА РОССИИ//УФК по Республике Мордовия, г.Саранск, л/с 05093023930,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</w:tr>
      <w:tr w:rsidR="008E12B7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8E12B7" w:rsidRPr="00D61306" w:rsidRDefault="008E12B7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 xml:space="preserve">- 12.0 руб. </w:t>
            </w:r>
          </w:p>
        </w:tc>
      </w:tr>
    </w:tbl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E12B7" w:rsidRPr="00CC252B" w:rsidRDefault="008E12B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E12B7" w:rsidRPr="00CC252B" w:rsidRDefault="008E12B7" w:rsidP="008260A2">
      <w:pPr>
        <w:rPr>
          <w:sz w:val="22"/>
          <w:szCs w:val="22"/>
        </w:rPr>
      </w:pPr>
    </w:p>
    <w:sectPr w:rsidR="008E12B7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6E18"/>
    <w:rsid w:val="00037D48"/>
    <w:rsid w:val="00047233"/>
    <w:rsid w:val="0005428B"/>
    <w:rsid w:val="00063AB9"/>
    <w:rsid w:val="000803EE"/>
    <w:rsid w:val="00081B3E"/>
    <w:rsid w:val="00084C09"/>
    <w:rsid w:val="0009052D"/>
    <w:rsid w:val="00093ECD"/>
    <w:rsid w:val="00094AFC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43A8"/>
    <w:rsid w:val="00135365"/>
    <w:rsid w:val="00136D15"/>
    <w:rsid w:val="0013711F"/>
    <w:rsid w:val="00140C2B"/>
    <w:rsid w:val="0014766F"/>
    <w:rsid w:val="00155BB4"/>
    <w:rsid w:val="00163025"/>
    <w:rsid w:val="00173357"/>
    <w:rsid w:val="0017778D"/>
    <w:rsid w:val="001954C5"/>
    <w:rsid w:val="001A67C2"/>
    <w:rsid w:val="001B32C2"/>
    <w:rsid w:val="001D62A8"/>
    <w:rsid w:val="001E1273"/>
    <w:rsid w:val="001E1A0B"/>
    <w:rsid w:val="001E508F"/>
    <w:rsid w:val="001F17DC"/>
    <w:rsid w:val="001F6977"/>
    <w:rsid w:val="001F7102"/>
    <w:rsid w:val="001F727F"/>
    <w:rsid w:val="00200A00"/>
    <w:rsid w:val="0020639B"/>
    <w:rsid w:val="00207759"/>
    <w:rsid w:val="002122CD"/>
    <w:rsid w:val="00212E3C"/>
    <w:rsid w:val="00214669"/>
    <w:rsid w:val="00221A43"/>
    <w:rsid w:val="00221BF5"/>
    <w:rsid w:val="00226598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67C97"/>
    <w:rsid w:val="00273810"/>
    <w:rsid w:val="002777AD"/>
    <w:rsid w:val="00280986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59C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1AFD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67F"/>
    <w:rsid w:val="00371AC8"/>
    <w:rsid w:val="00372CA0"/>
    <w:rsid w:val="003772EB"/>
    <w:rsid w:val="0039050B"/>
    <w:rsid w:val="003909B4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2C13"/>
    <w:rsid w:val="00403CD3"/>
    <w:rsid w:val="00407CB4"/>
    <w:rsid w:val="00410175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52013"/>
    <w:rsid w:val="00452844"/>
    <w:rsid w:val="00453E6D"/>
    <w:rsid w:val="00456791"/>
    <w:rsid w:val="00457B4E"/>
    <w:rsid w:val="0046052A"/>
    <w:rsid w:val="004757AF"/>
    <w:rsid w:val="00482C67"/>
    <w:rsid w:val="004845E7"/>
    <w:rsid w:val="00484A06"/>
    <w:rsid w:val="00486627"/>
    <w:rsid w:val="00497FBF"/>
    <w:rsid w:val="004A3C30"/>
    <w:rsid w:val="004A4427"/>
    <w:rsid w:val="004A72BA"/>
    <w:rsid w:val="004B55B1"/>
    <w:rsid w:val="004C1731"/>
    <w:rsid w:val="004C4792"/>
    <w:rsid w:val="004E18EB"/>
    <w:rsid w:val="004E31EF"/>
    <w:rsid w:val="004E6E8C"/>
    <w:rsid w:val="004F2930"/>
    <w:rsid w:val="004F2BF7"/>
    <w:rsid w:val="004F67C8"/>
    <w:rsid w:val="005044D9"/>
    <w:rsid w:val="00530E61"/>
    <w:rsid w:val="00540EAD"/>
    <w:rsid w:val="00550C53"/>
    <w:rsid w:val="00553DE7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D1F5E"/>
    <w:rsid w:val="005E2804"/>
    <w:rsid w:val="005E3F65"/>
    <w:rsid w:val="005F523C"/>
    <w:rsid w:val="005F6D0A"/>
    <w:rsid w:val="005F6EBD"/>
    <w:rsid w:val="006000BC"/>
    <w:rsid w:val="0060269E"/>
    <w:rsid w:val="00602DDA"/>
    <w:rsid w:val="0060467C"/>
    <w:rsid w:val="00604692"/>
    <w:rsid w:val="00613E1D"/>
    <w:rsid w:val="00615769"/>
    <w:rsid w:val="006171D3"/>
    <w:rsid w:val="0063767E"/>
    <w:rsid w:val="006376F8"/>
    <w:rsid w:val="006445CD"/>
    <w:rsid w:val="006553B8"/>
    <w:rsid w:val="0066043E"/>
    <w:rsid w:val="00670720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34A"/>
    <w:rsid w:val="00710B94"/>
    <w:rsid w:val="00725233"/>
    <w:rsid w:val="007260ED"/>
    <w:rsid w:val="00727F46"/>
    <w:rsid w:val="00730A63"/>
    <w:rsid w:val="00731650"/>
    <w:rsid w:val="0073751F"/>
    <w:rsid w:val="00744054"/>
    <w:rsid w:val="00746176"/>
    <w:rsid w:val="00746B7C"/>
    <w:rsid w:val="00751EB8"/>
    <w:rsid w:val="00753CD9"/>
    <w:rsid w:val="00757090"/>
    <w:rsid w:val="00762DDA"/>
    <w:rsid w:val="00765917"/>
    <w:rsid w:val="007767D3"/>
    <w:rsid w:val="00777BE9"/>
    <w:rsid w:val="00780EA0"/>
    <w:rsid w:val="00784844"/>
    <w:rsid w:val="007862D0"/>
    <w:rsid w:val="00794065"/>
    <w:rsid w:val="007945D2"/>
    <w:rsid w:val="00796791"/>
    <w:rsid w:val="007A12B1"/>
    <w:rsid w:val="007A6EEB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9B7"/>
    <w:rsid w:val="007F3B69"/>
    <w:rsid w:val="007F73F6"/>
    <w:rsid w:val="0080571D"/>
    <w:rsid w:val="008058FE"/>
    <w:rsid w:val="00807CA2"/>
    <w:rsid w:val="00810004"/>
    <w:rsid w:val="008154D0"/>
    <w:rsid w:val="00816C4E"/>
    <w:rsid w:val="00817B5E"/>
    <w:rsid w:val="00821569"/>
    <w:rsid w:val="00821CF4"/>
    <w:rsid w:val="008227EF"/>
    <w:rsid w:val="008260A2"/>
    <w:rsid w:val="00826483"/>
    <w:rsid w:val="008314BA"/>
    <w:rsid w:val="008348FC"/>
    <w:rsid w:val="008475BC"/>
    <w:rsid w:val="008516BB"/>
    <w:rsid w:val="00857F19"/>
    <w:rsid w:val="00871564"/>
    <w:rsid w:val="00873AAF"/>
    <w:rsid w:val="00882F27"/>
    <w:rsid w:val="00883FC7"/>
    <w:rsid w:val="00890A95"/>
    <w:rsid w:val="00891286"/>
    <w:rsid w:val="00897DBB"/>
    <w:rsid w:val="008A7936"/>
    <w:rsid w:val="008B3A1E"/>
    <w:rsid w:val="008B4368"/>
    <w:rsid w:val="008B5C29"/>
    <w:rsid w:val="008C5B03"/>
    <w:rsid w:val="008C5DF6"/>
    <w:rsid w:val="008C73A8"/>
    <w:rsid w:val="008D45F2"/>
    <w:rsid w:val="008D5D74"/>
    <w:rsid w:val="008E12B7"/>
    <w:rsid w:val="008E33BB"/>
    <w:rsid w:val="008F056D"/>
    <w:rsid w:val="008F0897"/>
    <w:rsid w:val="008F5D2F"/>
    <w:rsid w:val="0090145C"/>
    <w:rsid w:val="00904CBE"/>
    <w:rsid w:val="00905C06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67DA2"/>
    <w:rsid w:val="0097099A"/>
    <w:rsid w:val="00980FAF"/>
    <w:rsid w:val="009810B0"/>
    <w:rsid w:val="009844D9"/>
    <w:rsid w:val="009850DE"/>
    <w:rsid w:val="0099139B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17601"/>
    <w:rsid w:val="00A20D0B"/>
    <w:rsid w:val="00A215E7"/>
    <w:rsid w:val="00A22F03"/>
    <w:rsid w:val="00A23DB3"/>
    <w:rsid w:val="00A23F73"/>
    <w:rsid w:val="00A25361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8420E"/>
    <w:rsid w:val="00A9024B"/>
    <w:rsid w:val="00A90442"/>
    <w:rsid w:val="00A91070"/>
    <w:rsid w:val="00A91C25"/>
    <w:rsid w:val="00A92709"/>
    <w:rsid w:val="00A96FBC"/>
    <w:rsid w:val="00AA2B09"/>
    <w:rsid w:val="00AA4CB7"/>
    <w:rsid w:val="00AB40E5"/>
    <w:rsid w:val="00AB7169"/>
    <w:rsid w:val="00AC201D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44B9E"/>
    <w:rsid w:val="00B47B16"/>
    <w:rsid w:val="00B56CB5"/>
    <w:rsid w:val="00B631E6"/>
    <w:rsid w:val="00B64A9F"/>
    <w:rsid w:val="00B72909"/>
    <w:rsid w:val="00B76551"/>
    <w:rsid w:val="00B77651"/>
    <w:rsid w:val="00B80A9C"/>
    <w:rsid w:val="00B857FB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1FF9"/>
    <w:rsid w:val="00C12655"/>
    <w:rsid w:val="00C16833"/>
    <w:rsid w:val="00C21AEF"/>
    <w:rsid w:val="00C24DBA"/>
    <w:rsid w:val="00C307FE"/>
    <w:rsid w:val="00C33B29"/>
    <w:rsid w:val="00C36657"/>
    <w:rsid w:val="00C40B9C"/>
    <w:rsid w:val="00C40DEE"/>
    <w:rsid w:val="00C4372D"/>
    <w:rsid w:val="00C44ACF"/>
    <w:rsid w:val="00C47A73"/>
    <w:rsid w:val="00C54C08"/>
    <w:rsid w:val="00C65D86"/>
    <w:rsid w:val="00C751E2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388D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1AB"/>
    <w:rsid w:val="00D22EFD"/>
    <w:rsid w:val="00D4093E"/>
    <w:rsid w:val="00D40D6A"/>
    <w:rsid w:val="00D4686C"/>
    <w:rsid w:val="00D473C8"/>
    <w:rsid w:val="00D51DB1"/>
    <w:rsid w:val="00D553B2"/>
    <w:rsid w:val="00D57359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9592F"/>
    <w:rsid w:val="00DA6C80"/>
    <w:rsid w:val="00DA7667"/>
    <w:rsid w:val="00DC2776"/>
    <w:rsid w:val="00DC664C"/>
    <w:rsid w:val="00DD7699"/>
    <w:rsid w:val="00DF4A58"/>
    <w:rsid w:val="00E02D9F"/>
    <w:rsid w:val="00E10A11"/>
    <w:rsid w:val="00E14202"/>
    <w:rsid w:val="00E1623D"/>
    <w:rsid w:val="00E1657D"/>
    <w:rsid w:val="00E2067D"/>
    <w:rsid w:val="00E20B7B"/>
    <w:rsid w:val="00E264C6"/>
    <w:rsid w:val="00E26F3A"/>
    <w:rsid w:val="00E27486"/>
    <w:rsid w:val="00E35C85"/>
    <w:rsid w:val="00E36FD8"/>
    <w:rsid w:val="00E43530"/>
    <w:rsid w:val="00E45450"/>
    <w:rsid w:val="00E53D74"/>
    <w:rsid w:val="00E53F9D"/>
    <w:rsid w:val="00E554B5"/>
    <w:rsid w:val="00E62E46"/>
    <w:rsid w:val="00E66505"/>
    <w:rsid w:val="00E73350"/>
    <w:rsid w:val="00E77F1E"/>
    <w:rsid w:val="00E91D7F"/>
    <w:rsid w:val="00E9576B"/>
    <w:rsid w:val="00EA1067"/>
    <w:rsid w:val="00EA313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18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1253</TotalTime>
  <Pages>2</Pages>
  <Words>823</Words>
  <Characters>4693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103</cp:revision>
  <cp:lastPrinted>2019-03-04T14:41:00Z</cp:lastPrinted>
  <dcterms:created xsi:type="dcterms:W3CDTF">2016-08-02T08:18:00Z</dcterms:created>
  <dcterms:modified xsi:type="dcterms:W3CDTF">2021-07-09T14:25:00Z</dcterms:modified>
</cp:coreProperties>
</file>