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 xml:space="preserve">АДМИНИСТРАЦИЯ </w:t>
      </w: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  <w:r>
        <w:rPr>
          <w:bCs/>
          <w:color w:val="1E1E1E"/>
          <w:sz w:val="28"/>
          <w:szCs w:val="28"/>
        </w:rPr>
        <w:t>ПИЧПАНДИНСКОГО</w:t>
      </w:r>
      <w:r w:rsidRPr="00352A63">
        <w:rPr>
          <w:bCs/>
          <w:color w:val="1E1E1E"/>
          <w:sz w:val="28"/>
          <w:szCs w:val="28"/>
        </w:rPr>
        <w:t xml:space="preserve"> СЕЛЬСКОГО ПОСЕЛЕНИЯ</w:t>
      </w: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ЗУБОВО-ПОЛЯНСКОГО МУНИЦИПАЛЬНОГО РАЙОНА</w:t>
      </w: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РЕСПУБЛИКИ МОРДОВИЯ</w:t>
      </w: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AF0568" w:rsidRPr="00352A63" w:rsidRDefault="00AF0568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ПОСТАНОВЛЕНИЕ</w:t>
      </w:r>
    </w:p>
    <w:p w:rsidR="00AF0568" w:rsidRPr="00352A63" w:rsidRDefault="00AF0568" w:rsidP="00D30FCF">
      <w:pPr>
        <w:ind w:firstLine="96"/>
        <w:jc w:val="both"/>
        <w:rPr>
          <w:b/>
          <w:bCs/>
          <w:color w:val="1E1E1E"/>
          <w:sz w:val="28"/>
          <w:szCs w:val="28"/>
        </w:rPr>
      </w:pPr>
    </w:p>
    <w:p w:rsidR="00AF0568" w:rsidRPr="00352A63" w:rsidRDefault="00AF0568" w:rsidP="00B17461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   10.06. </w:t>
      </w:r>
      <w:smartTag w:uri="urn:schemas-microsoft-com:office:smarttags" w:element="metricconverter">
        <w:smartTagPr>
          <w:attr w:name="ProductID" w:val="2021 г"/>
        </w:smartTagPr>
        <w:r w:rsidRPr="00352A63">
          <w:rPr>
            <w:bCs/>
            <w:color w:val="000000"/>
            <w:sz w:val="28"/>
            <w:szCs w:val="28"/>
          </w:rPr>
          <w:t>2021 г</w:t>
        </w:r>
      </w:smartTag>
      <w:r w:rsidRPr="00352A63">
        <w:rPr>
          <w:bCs/>
          <w:color w:val="000000"/>
          <w:sz w:val="28"/>
          <w:szCs w:val="28"/>
        </w:rPr>
        <w:t xml:space="preserve">.                                          </w:t>
      </w:r>
      <w:r>
        <w:rPr>
          <w:bCs/>
          <w:color w:val="000000"/>
          <w:sz w:val="28"/>
          <w:szCs w:val="28"/>
        </w:rPr>
        <w:t xml:space="preserve">                        № 8</w:t>
      </w:r>
    </w:p>
    <w:p w:rsidR="00AF0568" w:rsidRPr="00352A63" w:rsidRDefault="00AF0568" w:rsidP="00B17461">
      <w:pPr>
        <w:jc w:val="both"/>
        <w:rPr>
          <w:bCs/>
          <w:color w:val="000000"/>
          <w:sz w:val="28"/>
          <w:szCs w:val="28"/>
        </w:rPr>
      </w:pPr>
    </w:p>
    <w:p w:rsidR="00AF0568" w:rsidRPr="00352A63" w:rsidRDefault="00AF0568" w:rsidP="00B17461">
      <w:pPr>
        <w:jc w:val="both"/>
        <w:rPr>
          <w:bCs/>
          <w:color w:val="000000"/>
          <w:sz w:val="28"/>
          <w:szCs w:val="28"/>
        </w:rPr>
      </w:pPr>
    </w:p>
    <w:p w:rsidR="00AF0568" w:rsidRPr="00352A63" w:rsidRDefault="00AF0568" w:rsidP="00B17461">
      <w:pPr>
        <w:jc w:val="both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 xml:space="preserve">О создании  маневренной группы на территории </w:t>
      </w:r>
      <w:r>
        <w:rPr>
          <w:bCs/>
          <w:color w:val="000000"/>
          <w:sz w:val="28"/>
          <w:szCs w:val="28"/>
        </w:rPr>
        <w:t>Пичпандинского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 Зубово-Полянского муниципального района  Республики Мордовия</w:t>
      </w:r>
    </w:p>
    <w:p w:rsidR="00AF0568" w:rsidRPr="00352A63" w:rsidRDefault="00AF0568" w:rsidP="00B17461">
      <w:pPr>
        <w:ind w:firstLine="709"/>
        <w:jc w:val="both"/>
        <w:rPr>
          <w:sz w:val="28"/>
          <w:szCs w:val="28"/>
        </w:rPr>
      </w:pPr>
    </w:p>
    <w:p w:rsidR="00AF0568" w:rsidRPr="00352A63" w:rsidRDefault="00AF0568" w:rsidP="00B17461">
      <w:pPr>
        <w:ind w:firstLine="709"/>
        <w:jc w:val="both"/>
        <w:rPr>
          <w:sz w:val="28"/>
          <w:szCs w:val="28"/>
        </w:rPr>
      </w:pPr>
    </w:p>
    <w:p w:rsidR="00AF0568" w:rsidRPr="00352A63" w:rsidRDefault="00AF0568" w:rsidP="00B17461">
      <w:pPr>
        <w:ind w:firstLine="709"/>
        <w:jc w:val="both"/>
        <w:rPr>
          <w:sz w:val="28"/>
          <w:szCs w:val="28"/>
        </w:rPr>
      </w:pPr>
    </w:p>
    <w:p w:rsidR="00AF0568" w:rsidRPr="00352A63" w:rsidRDefault="00AF0568" w:rsidP="00B17461">
      <w:pPr>
        <w:shd w:val="clear" w:color="auto" w:fill="FFFFFF"/>
        <w:spacing w:line="276" w:lineRule="auto"/>
        <w:ind w:firstLine="851"/>
        <w:jc w:val="both"/>
        <w:rPr>
          <w:sz w:val="28"/>
          <w:szCs w:val="28"/>
        </w:rPr>
      </w:pPr>
      <w:r w:rsidRPr="00352A63">
        <w:rPr>
          <w:sz w:val="28"/>
          <w:szCs w:val="28"/>
        </w:rPr>
        <w:t xml:space="preserve"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 техногенного характера», Федеральным законом от 06.10.2003 года № 131-ФЗ «Об общих принципах организации местного самоуправления в Российской Федерации», руководствуясь Уставом </w:t>
      </w:r>
      <w:r>
        <w:rPr>
          <w:sz w:val="28"/>
          <w:szCs w:val="28"/>
        </w:rPr>
        <w:t>Пичпандинского</w:t>
      </w:r>
      <w:r w:rsidRPr="00352A63">
        <w:rPr>
          <w:sz w:val="28"/>
          <w:szCs w:val="28"/>
        </w:rPr>
        <w:t xml:space="preserve">  сельского поселения  Администрация  сельского поселения</w:t>
      </w:r>
    </w:p>
    <w:p w:rsidR="00AF0568" w:rsidRPr="00352A63" w:rsidRDefault="00AF0568" w:rsidP="00B17461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 ПОСТАНОВЛЯЕТ:</w:t>
      </w:r>
    </w:p>
    <w:p w:rsidR="00AF0568" w:rsidRPr="00352A63" w:rsidRDefault="00AF0568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1. Создать маневренную  группу </w:t>
      </w:r>
      <w:r w:rsidRPr="00352A63">
        <w:rPr>
          <w:bCs/>
          <w:color w:val="000000"/>
          <w:sz w:val="28"/>
          <w:szCs w:val="28"/>
        </w:rPr>
        <w:t xml:space="preserve">на территории </w:t>
      </w:r>
      <w:r>
        <w:rPr>
          <w:bCs/>
          <w:color w:val="000000"/>
          <w:sz w:val="28"/>
          <w:szCs w:val="28"/>
        </w:rPr>
        <w:t>Пичпандинского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 Зубово-Полянского муниципального района  Республики Мордовия</w:t>
      </w:r>
    </w:p>
    <w:p w:rsidR="00AF0568" w:rsidRPr="00352A63" w:rsidRDefault="00AF0568" w:rsidP="00AE3C1D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1.1 Утвердить состав маневренной  группы (приложение №1).</w:t>
      </w:r>
    </w:p>
    <w:p w:rsidR="00AF0568" w:rsidRPr="00352A63" w:rsidRDefault="00AF0568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2. Утвердить Общее положение, основные цели и основные задачи группы (приложение № 2).</w:t>
      </w:r>
    </w:p>
    <w:p w:rsidR="00AF0568" w:rsidRPr="00352A63" w:rsidRDefault="00AF0568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3. </w:t>
      </w:r>
      <w:r w:rsidRPr="00352A63">
        <w:rPr>
          <w:sz w:val="28"/>
          <w:szCs w:val="28"/>
        </w:rPr>
        <w:t xml:space="preserve">Опубликовать(обнародовать)  настоящее Постановление в газете </w:t>
      </w:r>
      <w:r>
        <w:rPr>
          <w:sz w:val="28"/>
          <w:szCs w:val="28"/>
        </w:rPr>
        <w:t>Пичпандинского сельского поселения «Созидание</w:t>
      </w:r>
      <w:r w:rsidRPr="00352A63">
        <w:rPr>
          <w:sz w:val="28"/>
          <w:szCs w:val="28"/>
        </w:rPr>
        <w:t xml:space="preserve">», разместить на официальном сайте администрации сельского поселения </w:t>
      </w:r>
    </w:p>
    <w:p w:rsidR="00AF0568" w:rsidRPr="00352A63" w:rsidRDefault="00AF0568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sz w:val="28"/>
          <w:szCs w:val="28"/>
        </w:rPr>
        <w:t xml:space="preserve"> 4</w:t>
      </w:r>
      <w:r w:rsidRPr="00352A63">
        <w:rPr>
          <w:color w:val="000000"/>
          <w:sz w:val="28"/>
          <w:szCs w:val="28"/>
        </w:rPr>
        <w:t>. Контроль за исполнением данного постановления оставляю за собой.</w:t>
      </w:r>
    </w:p>
    <w:p w:rsidR="00AF0568" w:rsidRPr="00352A63" w:rsidRDefault="00AF0568" w:rsidP="00AE3C1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5. Настоящее Постановление вступает в силу после его официального опубликования (обнародования). </w:t>
      </w:r>
    </w:p>
    <w:p w:rsidR="00AF0568" w:rsidRPr="00352A63" w:rsidRDefault="00AF0568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AF0568" w:rsidRPr="00352A63" w:rsidRDefault="00AF0568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AF0568" w:rsidRDefault="00AF0568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Пичпандинского</w:t>
      </w:r>
      <w:r w:rsidRPr="00352A63">
        <w:rPr>
          <w:sz w:val="28"/>
          <w:szCs w:val="28"/>
        </w:rPr>
        <w:t xml:space="preserve"> </w:t>
      </w:r>
    </w:p>
    <w:p w:rsidR="00AF0568" w:rsidRPr="00352A63" w:rsidRDefault="00AF0568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К.С.Федорова</w:t>
      </w:r>
    </w:p>
    <w:p w:rsidR="00AF0568" w:rsidRPr="00352A63" w:rsidRDefault="00AF0568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AF0568" w:rsidRPr="00352A63" w:rsidRDefault="00AF0568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AF0568" w:rsidRDefault="00AF0568" w:rsidP="00B17461">
      <w:pPr>
        <w:shd w:val="clear" w:color="auto" w:fill="FFFFFF"/>
        <w:jc w:val="right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>ПРИЛОЖЕНИЕ № 1</w:t>
      </w:r>
    </w:p>
    <w:p w:rsidR="00AF0568" w:rsidRPr="00455DF6" w:rsidRDefault="00AF0568" w:rsidP="00B17461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AF0568" w:rsidRPr="00455DF6" w:rsidRDefault="00AF0568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>
        <w:rPr>
          <w:color w:val="000000"/>
        </w:rPr>
        <w:t>Пичпандинского</w:t>
      </w:r>
      <w:r w:rsidRPr="00455DF6">
        <w:rPr>
          <w:color w:val="000000"/>
        </w:rPr>
        <w:t xml:space="preserve"> сельского поселения</w:t>
      </w:r>
    </w:p>
    <w:p w:rsidR="00AF0568" w:rsidRPr="00455DF6" w:rsidRDefault="00AF0568" w:rsidP="00B17461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№8 от  10. 06.2021г.</w:t>
      </w:r>
      <w:r w:rsidRPr="00455DF6">
        <w:rPr>
          <w:bCs/>
          <w:color w:val="000000"/>
        </w:rPr>
        <w:t xml:space="preserve">  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352A63" w:rsidRDefault="00AF0568" w:rsidP="00B1746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52A63">
        <w:rPr>
          <w:b/>
          <w:color w:val="000000"/>
          <w:sz w:val="28"/>
          <w:szCs w:val="28"/>
        </w:rPr>
        <w:t xml:space="preserve">Состав </w:t>
      </w:r>
    </w:p>
    <w:p w:rsidR="00AF0568" w:rsidRPr="00352A63" w:rsidRDefault="00AF0568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маневренной  </w:t>
      </w:r>
      <w:r w:rsidRPr="00352A63">
        <w:rPr>
          <w:bCs/>
          <w:color w:val="000000"/>
          <w:sz w:val="28"/>
          <w:szCs w:val="28"/>
        </w:rPr>
        <w:t xml:space="preserve"> группы </w:t>
      </w:r>
      <w:r>
        <w:rPr>
          <w:bCs/>
          <w:color w:val="000000"/>
          <w:sz w:val="28"/>
          <w:szCs w:val="28"/>
        </w:rPr>
        <w:t>Пичпандинского</w:t>
      </w:r>
      <w:r w:rsidRPr="00352A63">
        <w:rPr>
          <w:bCs/>
          <w:color w:val="000000"/>
          <w:sz w:val="28"/>
          <w:szCs w:val="28"/>
        </w:rPr>
        <w:t xml:space="preserve">   сельского поселения</w:t>
      </w:r>
    </w:p>
    <w:p w:rsidR="00AF0568" w:rsidRPr="00352A63" w:rsidRDefault="00AF0568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>Зубово-Полянского муниципального района  Республики Мордовия</w:t>
      </w:r>
    </w:p>
    <w:p w:rsidR="00AF0568" w:rsidRPr="00352A63" w:rsidRDefault="00AF05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AF0568" w:rsidRPr="00352A63" w:rsidRDefault="00AF05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AF0568" w:rsidRPr="00352A63" w:rsidRDefault="00AF0568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2719"/>
        <w:gridCol w:w="4985"/>
      </w:tblGrid>
      <w:tr w:rsidR="00AF0568" w:rsidRPr="00352A63" w:rsidTr="00D0103A">
        <w:trPr>
          <w:trHeight w:val="822"/>
        </w:trPr>
        <w:tc>
          <w:tcPr>
            <w:tcW w:w="1867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Руководитель</w:t>
            </w:r>
          </w:p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группы</w:t>
            </w:r>
          </w:p>
        </w:tc>
        <w:tc>
          <w:tcPr>
            <w:tcW w:w="2719" w:type="dxa"/>
          </w:tcPr>
          <w:p w:rsidR="00AF0568" w:rsidRPr="00D0103A" w:rsidRDefault="00AF0568" w:rsidP="005C203E">
            <w:pPr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Федорова Кристина Сергеевна</w:t>
            </w:r>
          </w:p>
        </w:tc>
        <w:tc>
          <w:tcPr>
            <w:tcW w:w="4985" w:type="dxa"/>
          </w:tcPr>
          <w:p w:rsidR="00AF0568" w:rsidRPr="00D0103A" w:rsidRDefault="00AF0568" w:rsidP="00D0103A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D0103A">
              <w:rPr>
                <w:sz w:val="28"/>
                <w:szCs w:val="28"/>
              </w:rPr>
              <w:t xml:space="preserve">Глава Пичпандинского сельского поселения </w:t>
            </w:r>
          </w:p>
          <w:p w:rsidR="00AF0568" w:rsidRPr="00D0103A" w:rsidRDefault="00AF0568" w:rsidP="00D0103A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F0568" w:rsidRPr="00352A63" w:rsidTr="00D0103A">
        <w:tc>
          <w:tcPr>
            <w:tcW w:w="1867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19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Дружинина Вера Петровна</w:t>
            </w:r>
          </w:p>
        </w:tc>
        <w:tc>
          <w:tcPr>
            <w:tcW w:w="4985" w:type="dxa"/>
          </w:tcPr>
          <w:p w:rsidR="00AF0568" w:rsidRPr="00D0103A" w:rsidRDefault="00AF0568" w:rsidP="00D0103A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 xml:space="preserve">Заместитель </w:t>
            </w:r>
            <w:r w:rsidRPr="00D0103A">
              <w:rPr>
                <w:sz w:val="28"/>
                <w:szCs w:val="28"/>
              </w:rPr>
              <w:t xml:space="preserve">главы Пичпандинского сельского поселения </w:t>
            </w:r>
          </w:p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F0568" w:rsidRPr="00352A63" w:rsidTr="00D0103A">
        <w:tc>
          <w:tcPr>
            <w:tcW w:w="1867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19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Жидякова Раиса Ивановна</w:t>
            </w:r>
          </w:p>
        </w:tc>
        <w:tc>
          <w:tcPr>
            <w:tcW w:w="4985" w:type="dxa"/>
          </w:tcPr>
          <w:p w:rsidR="00AF0568" w:rsidRPr="00D0103A" w:rsidRDefault="00AF0568" w:rsidP="00AE3C1D">
            <w:pPr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Пичпандинская сельская библиотека, библиотекарь  (по согласованию)</w:t>
            </w:r>
          </w:p>
        </w:tc>
      </w:tr>
      <w:tr w:rsidR="00AF0568" w:rsidRPr="00352A63" w:rsidTr="00D0103A">
        <w:tc>
          <w:tcPr>
            <w:tcW w:w="1867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19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Федоров Николай Архипович</w:t>
            </w:r>
          </w:p>
        </w:tc>
        <w:tc>
          <w:tcPr>
            <w:tcW w:w="4985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Директор Пичпандинского СДК (по согласованию)</w:t>
            </w:r>
          </w:p>
        </w:tc>
      </w:tr>
      <w:tr w:rsidR="00AF0568" w:rsidRPr="00352A63" w:rsidTr="00D0103A">
        <w:tc>
          <w:tcPr>
            <w:tcW w:w="1867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719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Мучкина Екатерина Владимировна</w:t>
            </w:r>
          </w:p>
        </w:tc>
        <w:tc>
          <w:tcPr>
            <w:tcW w:w="4985" w:type="dxa"/>
          </w:tcPr>
          <w:p w:rsidR="00AF0568" w:rsidRPr="00D0103A" w:rsidRDefault="00AF0568" w:rsidP="00D0103A">
            <w:pPr>
              <w:jc w:val="center"/>
              <w:rPr>
                <w:color w:val="000000"/>
                <w:sz w:val="28"/>
                <w:szCs w:val="28"/>
              </w:rPr>
            </w:pPr>
            <w:r w:rsidRPr="00D0103A">
              <w:rPr>
                <w:color w:val="000000"/>
                <w:sz w:val="28"/>
                <w:szCs w:val="28"/>
              </w:rPr>
              <w:t>МКУ «ЦОМБУ Зубово-Полянского муниципального района(по согласованию)</w:t>
            </w:r>
          </w:p>
        </w:tc>
      </w:tr>
    </w:tbl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AF0568" w:rsidRPr="00455DF6" w:rsidRDefault="00AF0568" w:rsidP="00A218A8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 xml:space="preserve">                             </w:t>
      </w: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Pr="00455DF6" w:rsidRDefault="00AF0568" w:rsidP="00B17461">
      <w:pPr>
        <w:shd w:val="clear" w:color="auto" w:fill="FFFFFF"/>
        <w:jc w:val="center"/>
        <w:rPr>
          <w:color w:val="000000"/>
        </w:rPr>
      </w:pPr>
    </w:p>
    <w:p w:rsidR="00AF0568" w:rsidRDefault="00AF0568" w:rsidP="00A218A8">
      <w:pPr>
        <w:shd w:val="clear" w:color="auto" w:fill="FFFFFF"/>
        <w:rPr>
          <w:color w:val="000000"/>
        </w:rPr>
      </w:pPr>
    </w:p>
    <w:p w:rsidR="00AF0568" w:rsidRDefault="00AF0568" w:rsidP="00A218A8">
      <w:pPr>
        <w:shd w:val="clear" w:color="auto" w:fill="FFFFFF"/>
        <w:rPr>
          <w:color w:val="000000"/>
        </w:rPr>
      </w:pPr>
    </w:p>
    <w:p w:rsidR="00AF0568" w:rsidRDefault="00AF0568" w:rsidP="00B17461">
      <w:pPr>
        <w:shd w:val="clear" w:color="auto" w:fill="FFFFFF"/>
        <w:jc w:val="right"/>
        <w:rPr>
          <w:color w:val="000000"/>
        </w:rPr>
      </w:pPr>
    </w:p>
    <w:p w:rsidR="00AF0568" w:rsidRDefault="00AF0568" w:rsidP="00B17461">
      <w:pPr>
        <w:shd w:val="clear" w:color="auto" w:fill="FFFFFF"/>
        <w:jc w:val="right"/>
        <w:rPr>
          <w:color w:val="000000"/>
        </w:rPr>
      </w:pPr>
    </w:p>
    <w:p w:rsidR="00AF0568" w:rsidRPr="00455DF6" w:rsidRDefault="00AF0568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 2</w:t>
      </w:r>
    </w:p>
    <w:p w:rsidR="00AF0568" w:rsidRPr="00455DF6" w:rsidRDefault="00AF0568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AF0568" w:rsidRPr="00455DF6" w:rsidRDefault="00AF0568" w:rsidP="00A218A8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>
        <w:rPr>
          <w:color w:val="000000"/>
        </w:rPr>
        <w:t>Пичпандинского</w:t>
      </w:r>
      <w:r w:rsidRPr="00455DF6">
        <w:rPr>
          <w:color w:val="000000"/>
        </w:rPr>
        <w:t xml:space="preserve"> сельского поселения</w:t>
      </w:r>
    </w:p>
    <w:p w:rsidR="00AF0568" w:rsidRPr="00383835" w:rsidRDefault="00AF0568" w:rsidP="00383835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№10  от 10.06. 2021г.</w:t>
      </w:r>
      <w:r w:rsidRPr="00455DF6">
        <w:rPr>
          <w:bCs/>
          <w:color w:val="000000"/>
        </w:rPr>
        <w:t xml:space="preserve">                              </w:t>
      </w:r>
      <w:r>
        <w:rPr>
          <w:bCs/>
          <w:color w:val="000000"/>
        </w:rPr>
        <w:t xml:space="preserve">                             </w:t>
      </w:r>
    </w:p>
    <w:p w:rsidR="00AF0568" w:rsidRPr="00455DF6" w:rsidRDefault="00AF0568" w:rsidP="00A218A8">
      <w:pPr>
        <w:shd w:val="clear" w:color="auto" w:fill="FFFFFF"/>
        <w:rPr>
          <w:color w:val="000000"/>
        </w:rPr>
      </w:pPr>
      <w:r w:rsidRPr="00455DF6">
        <w:rPr>
          <w:color w:val="000000"/>
        </w:rPr>
        <w:t> </w:t>
      </w:r>
    </w:p>
    <w:p w:rsidR="00AF0568" w:rsidRPr="007F1F1F" w:rsidRDefault="00AF0568" w:rsidP="00A218A8">
      <w:pPr>
        <w:jc w:val="center"/>
        <w:rPr>
          <w:b/>
          <w:sz w:val="28"/>
          <w:szCs w:val="28"/>
        </w:rPr>
      </w:pPr>
      <w:smartTag w:uri="urn:schemas-microsoft-com:office:smarttags" w:element="place">
        <w:r w:rsidRPr="00F865BA">
          <w:rPr>
            <w:b/>
            <w:spacing w:val="-8"/>
            <w:sz w:val="28"/>
            <w:szCs w:val="28"/>
            <w:lang w:val="en-US"/>
          </w:rPr>
          <w:t>I</w:t>
        </w:r>
        <w:r w:rsidRPr="00F865BA">
          <w:rPr>
            <w:b/>
            <w:spacing w:val="-8"/>
            <w:sz w:val="28"/>
            <w:szCs w:val="28"/>
          </w:rPr>
          <w:t>.</w:t>
        </w:r>
      </w:smartTag>
      <w:r w:rsidRPr="00F865BA">
        <w:rPr>
          <w:b/>
          <w:spacing w:val="-8"/>
          <w:sz w:val="28"/>
          <w:szCs w:val="28"/>
        </w:rPr>
        <w:t xml:space="preserve"> Общие положения</w:t>
      </w:r>
    </w:p>
    <w:p w:rsidR="00AF0568" w:rsidRDefault="00AF05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7"/>
          <w:sz w:val="28"/>
          <w:szCs w:val="28"/>
        </w:rPr>
        <w:t xml:space="preserve">1. </w:t>
      </w:r>
      <w:r w:rsidRPr="008300B2">
        <w:rPr>
          <w:spacing w:val="-7"/>
          <w:sz w:val="28"/>
          <w:szCs w:val="28"/>
        </w:rPr>
        <w:t>Маневренная группа является нештатным рабочим органом Администрации</w:t>
      </w:r>
      <w:r>
        <w:rPr>
          <w:spacing w:val="-7"/>
          <w:sz w:val="28"/>
          <w:szCs w:val="28"/>
        </w:rPr>
        <w:t xml:space="preserve"> Пичпандинского сельского поселения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8300B2">
        <w:rPr>
          <w:spacing w:val="-7"/>
          <w:sz w:val="28"/>
          <w:szCs w:val="28"/>
        </w:rPr>
        <w:t xml:space="preserve">, который функционирует в период </w:t>
      </w:r>
      <w:r>
        <w:rPr>
          <w:spacing w:val="-6"/>
          <w:sz w:val="28"/>
          <w:szCs w:val="28"/>
        </w:rPr>
        <w:t xml:space="preserve">действия </w:t>
      </w:r>
      <w:r w:rsidRPr="008300B2">
        <w:rPr>
          <w:spacing w:val="-6"/>
          <w:sz w:val="28"/>
          <w:szCs w:val="28"/>
        </w:rPr>
        <w:t xml:space="preserve"> пожаров и предназначен для профилактики, мониторинга и защиты </w:t>
      </w:r>
      <w:r w:rsidRPr="008300B2">
        <w:rPr>
          <w:sz w:val="28"/>
          <w:szCs w:val="28"/>
        </w:rPr>
        <w:t>населенных пунктов от лесных пожаров.</w:t>
      </w:r>
    </w:p>
    <w:p w:rsidR="00AF0568" w:rsidRDefault="00AF0568" w:rsidP="00A218A8">
      <w:pPr>
        <w:ind w:firstLine="708"/>
        <w:jc w:val="both"/>
        <w:rPr>
          <w:spacing w:val="-7"/>
          <w:sz w:val="28"/>
          <w:szCs w:val="28"/>
        </w:rPr>
      </w:pPr>
      <w:r>
        <w:rPr>
          <w:spacing w:val="-25"/>
          <w:sz w:val="28"/>
          <w:szCs w:val="28"/>
        </w:rPr>
        <w:t xml:space="preserve">2.  </w:t>
      </w:r>
      <w:r w:rsidRPr="008300B2">
        <w:rPr>
          <w:spacing w:val="-7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состав маневренной группы входя</w:t>
      </w:r>
      <w:r w:rsidRPr="008300B2">
        <w:rPr>
          <w:spacing w:val="-7"/>
          <w:sz w:val="28"/>
          <w:szCs w:val="28"/>
        </w:rPr>
        <w:t xml:space="preserve">т </w:t>
      </w:r>
      <w:r>
        <w:rPr>
          <w:spacing w:val="-7"/>
          <w:sz w:val="28"/>
          <w:szCs w:val="28"/>
        </w:rPr>
        <w:t>работники Администрации сельского поселения и руководители учреждений, расположенных на территории Пичпандинского сельского поселения( по согласованию)</w:t>
      </w:r>
    </w:p>
    <w:p w:rsidR="00AF0568" w:rsidRPr="0032013A" w:rsidRDefault="00AF0568" w:rsidP="00A218A8">
      <w:pPr>
        <w:jc w:val="both"/>
        <w:rPr>
          <w:bCs/>
          <w:color w:val="000000"/>
          <w:sz w:val="28"/>
          <w:szCs w:val="28"/>
        </w:rPr>
      </w:pPr>
      <w:r w:rsidRPr="008300B2">
        <w:rPr>
          <w:spacing w:val="-8"/>
          <w:sz w:val="28"/>
          <w:szCs w:val="28"/>
        </w:rPr>
        <w:t xml:space="preserve">Руководителем маневренной группы </w:t>
      </w:r>
      <w:r w:rsidRPr="0032013A">
        <w:rPr>
          <w:spacing w:val="-8"/>
          <w:sz w:val="28"/>
          <w:szCs w:val="28"/>
        </w:rPr>
        <w:t xml:space="preserve">назначается  </w:t>
      </w:r>
      <w:r w:rsidRPr="0032013A">
        <w:rPr>
          <w:sz w:val="28"/>
          <w:szCs w:val="28"/>
        </w:rPr>
        <w:t>Глава Пичпандинского сельского поселения.</w:t>
      </w:r>
    </w:p>
    <w:p w:rsidR="00AF0568" w:rsidRDefault="00AF05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3. </w:t>
      </w:r>
      <w:r w:rsidRPr="008300B2">
        <w:rPr>
          <w:spacing w:val="-6"/>
          <w:sz w:val="28"/>
          <w:szCs w:val="28"/>
        </w:rPr>
        <w:t>Маневренная группа принимает оперативные меры по предупреждению</w:t>
      </w:r>
      <w:r w:rsidRPr="008300B2">
        <w:rPr>
          <w:spacing w:val="-6"/>
          <w:sz w:val="28"/>
          <w:szCs w:val="28"/>
        </w:rPr>
        <w:br/>
      </w:r>
      <w:r w:rsidRPr="008300B2">
        <w:rPr>
          <w:spacing w:val="-5"/>
          <w:sz w:val="28"/>
          <w:szCs w:val="28"/>
        </w:rPr>
        <w:t>возникновения и развития лесных пожаров, снижени</w:t>
      </w:r>
      <w:r>
        <w:rPr>
          <w:spacing w:val="-5"/>
          <w:sz w:val="28"/>
          <w:szCs w:val="28"/>
        </w:rPr>
        <w:t xml:space="preserve">ю масштабов их последствий </w:t>
      </w:r>
      <w:r w:rsidRPr="008300B2">
        <w:rPr>
          <w:spacing w:val="-5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 w:rsidRPr="008300B2">
        <w:rPr>
          <w:sz w:val="28"/>
          <w:szCs w:val="28"/>
        </w:rPr>
        <w:t>организации работ по их ликвидации.</w:t>
      </w:r>
    </w:p>
    <w:p w:rsidR="00AF0568" w:rsidRDefault="00AF0568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4. </w:t>
      </w:r>
      <w:r w:rsidRPr="008300B2">
        <w:rPr>
          <w:spacing w:val="-7"/>
          <w:sz w:val="28"/>
          <w:szCs w:val="28"/>
        </w:rPr>
        <w:t>Решениями КЧС и ОПБ</w:t>
      </w:r>
      <w:r w:rsidRPr="00F865BA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pacing w:val="-7"/>
          <w:sz w:val="28"/>
          <w:szCs w:val="28"/>
        </w:rPr>
        <w:t xml:space="preserve">, </w:t>
      </w:r>
      <w:r w:rsidRPr="008300B2">
        <w:rPr>
          <w:sz w:val="28"/>
          <w:szCs w:val="28"/>
        </w:rPr>
        <w:t>настоящим Положением.</w:t>
      </w:r>
    </w:p>
    <w:p w:rsidR="00AF0568" w:rsidRDefault="00AF0568" w:rsidP="0005476D">
      <w:pPr>
        <w:ind w:firstLine="709"/>
        <w:jc w:val="both"/>
        <w:rPr>
          <w:spacing w:val="-25"/>
          <w:sz w:val="28"/>
          <w:szCs w:val="28"/>
        </w:rPr>
      </w:pPr>
      <w:r w:rsidRPr="008300B2">
        <w:rPr>
          <w:spacing w:val="-19"/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Обеспечение маневренной группы мате</w:t>
      </w:r>
      <w:r>
        <w:rPr>
          <w:spacing w:val="-7"/>
          <w:sz w:val="28"/>
          <w:szCs w:val="28"/>
        </w:rPr>
        <w:t xml:space="preserve">риально-техническими средствами </w:t>
      </w:r>
      <w:r w:rsidRPr="008300B2">
        <w:rPr>
          <w:spacing w:val="-7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 w:rsidRPr="008300B2">
        <w:rPr>
          <w:spacing w:val="-1"/>
          <w:sz w:val="28"/>
          <w:szCs w:val="28"/>
        </w:rPr>
        <w:t>имуществом осуществляется установленным порядком. Материально-технические</w:t>
      </w:r>
      <w:r>
        <w:rPr>
          <w:spacing w:val="-1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средства и имущество выделя</w:t>
      </w:r>
      <w:r>
        <w:rPr>
          <w:spacing w:val="-7"/>
          <w:sz w:val="28"/>
          <w:szCs w:val="28"/>
        </w:rPr>
        <w:t xml:space="preserve">ется в распоряжение маневренной группы во </w:t>
      </w:r>
      <w:r w:rsidRPr="008300B2">
        <w:rPr>
          <w:spacing w:val="-7"/>
          <w:sz w:val="28"/>
          <w:szCs w:val="28"/>
        </w:rPr>
        <w:t>временное</w:t>
      </w:r>
      <w:r w:rsidRPr="008300B2">
        <w:rPr>
          <w:spacing w:val="-7"/>
          <w:sz w:val="28"/>
          <w:szCs w:val="28"/>
        </w:rPr>
        <w:br/>
      </w:r>
      <w:r w:rsidRPr="008300B2">
        <w:rPr>
          <w:sz w:val="28"/>
          <w:szCs w:val="28"/>
        </w:rPr>
        <w:t>пользование.</w:t>
      </w:r>
    </w:p>
    <w:p w:rsidR="00AF0568" w:rsidRDefault="00AF0568" w:rsidP="00A218A8">
      <w:pPr>
        <w:ind w:firstLine="708"/>
        <w:rPr>
          <w:sz w:val="28"/>
          <w:szCs w:val="28"/>
        </w:rPr>
      </w:pPr>
      <w:r w:rsidRPr="005071BF">
        <w:rPr>
          <w:sz w:val="28"/>
          <w:szCs w:val="28"/>
        </w:rPr>
        <w:t>6.  Развертывание ма</w:t>
      </w:r>
      <w:r>
        <w:rPr>
          <w:sz w:val="28"/>
          <w:szCs w:val="28"/>
        </w:rPr>
        <w:t>невренной группы осуществляет её руководитель, либо лицо, его замещающее.</w:t>
      </w:r>
    </w:p>
    <w:p w:rsidR="00AF0568" w:rsidRPr="00455DF6" w:rsidRDefault="00AF0568" w:rsidP="00383835">
      <w:pPr>
        <w:jc w:val="both"/>
      </w:pPr>
    </w:p>
    <w:p w:rsidR="00AF0568" w:rsidRPr="005071BF" w:rsidRDefault="00AF0568" w:rsidP="009709D5">
      <w:pPr>
        <w:jc w:val="center"/>
        <w:rPr>
          <w:b/>
          <w:sz w:val="28"/>
          <w:szCs w:val="28"/>
        </w:rPr>
      </w:pPr>
      <w:r w:rsidRPr="005071BF">
        <w:rPr>
          <w:b/>
          <w:sz w:val="28"/>
          <w:szCs w:val="28"/>
          <w:lang w:val="en-US"/>
        </w:rPr>
        <w:t>II</w:t>
      </w:r>
      <w:r w:rsidRPr="005071BF">
        <w:rPr>
          <w:b/>
          <w:sz w:val="28"/>
          <w:szCs w:val="28"/>
        </w:rPr>
        <w:t>. Задачи маневренной группы</w:t>
      </w:r>
    </w:p>
    <w:p w:rsidR="00AF0568" w:rsidRPr="005071BF" w:rsidRDefault="00AF05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Задачами маневренной группы являются: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</w:r>
      <w:r>
        <w:rPr>
          <w:spacing w:val="-6"/>
          <w:sz w:val="28"/>
          <w:szCs w:val="28"/>
        </w:rPr>
        <w:t xml:space="preserve">мониторинг </w:t>
      </w:r>
      <w:r w:rsidRPr="005071BF">
        <w:rPr>
          <w:spacing w:val="-6"/>
          <w:sz w:val="28"/>
          <w:szCs w:val="28"/>
        </w:rPr>
        <w:t>пожарной обстановки;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профилактические мероприятия, направленные на работу с населением по </w:t>
      </w:r>
      <w:r w:rsidRPr="005071BF">
        <w:rPr>
          <w:sz w:val="28"/>
          <w:szCs w:val="28"/>
        </w:rPr>
        <w:t>соблюдению правил пожарной безопасности;</w:t>
      </w:r>
    </w:p>
    <w:p w:rsidR="00AF0568" w:rsidRPr="005071BF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организация патрулирования, выявление несанкционированных палов сухой </w:t>
      </w:r>
      <w:r w:rsidRPr="005071BF">
        <w:rPr>
          <w:sz w:val="28"/>
          <w:szCs w:val="28"/>
        </w:rPr>
        <w:t>растительности, сжигания мусора;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pacing w:val="-2"/>
          <w:sz w:val="28"/>
          <w:szCs w:val="28"/>
        </w:rPr>
        <w:t>организация взаимодействия с населе</w:t>
      </w:r>
      <w:r>
        <w:rPr>
          <w:spacing w:val="-2"/>
          <w:sz w:val="28"/>
          <w:szCs w:val="28"/>
        </w:rPr>
        <w:t xml:space="preserve">нием, организациями для решения </w:t>
      </w:r>
      <w:r w:rsidRPr="005071BF">
        <w:rPr>
          <w:spacing w:val="-2"/>
          <w:sz w:val="28"/>
          <w:szCs w:val="28"/>
        </w:rPr>
        <w:t>неотложных вопросов по обеспечению пожарной безопасности или выполнении</w:t>
      </w:r>
      <w:r>
        <w:rPr>
          <w:spacing w:val="-2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мероприятий, связанных с ликвидацией возникших очагов пожара </w:t>
      </w:r>
      <w:r>
        <w:rPr>
          <w:spacing w:val="-5"/>
          <w:sz w:val="28"/>
          <w:szCs w:val="28"/>
        </w:rPr>
        <w:t xml:space="preserve">на </w:t>
      </w:r>
      <w:r w:rsidRPr="005071BF">
        <w:rPr>
          <w:spacing w:val="-5"/>
          <w:sz w:val="28"/>
          <w:szCs w:val="28"/>
        </w:rPr>
        <w:t>территории</w:t>
      </w:r>
      <w:r>
        <w:rPr>
          <w:spacing w:val="-5"/>
          <w:sz w:val="28"/>
          <w:szCs w:val="28"/>
        </w:rPr>
        <w:t xml:space="preserve"> Пичпандинского сельского поселения</w:t>
      </w:r>
      <w:r w:rsidRPr="005071BF">
        <w:rPr>
          <w:spacing w:val="-5"/>
          <w:sz w:val="28"/>
          <w:szCs w:val="28"/>
        </w:rPr>
        <w:br/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5071BF">
        <w:rPr>
          <w:spacing w:val="-6"/>
          <w:sz w:val="28"/>
          <w:szCs w:val="28"/>
        </w:rPr>
        <w:t xml:space="preserve"> и угрозе перехода лесных пожаров</w:t>
      </w:r>
      <w:r>
        <w:rPr>
          <w:spacing w:val="-6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на населённые пункты </w:t>
      </w:r>
      <w:r>
        <w:rPr>
          <w:spacing w:val="-5"/>
          <w:sz w:val="28"/>
          <w:szCs w:val="28"/>
        </w:rPr>
        <w:t xml:space="preserve">Пичпандинского сельского поселения </w:t>
      </w:r>
      <w:r>
        <w:rPr>
          <w:sz w:val="28"/>
          <w:szCs w:val="28"/>
        </w:rPr>
        <w:t>Зубово-Полянского муниципального района Республики Мордовия.</w:t>
      </w:r>
    </w:p>
    <w:p w:rsidR="00AF0568" w:rsidRPr="00455DF6" w:rsidRDefault="00AF0568" w:rsidP="00383835">
      <w:pPr>
        <w:jc w:val="both"/>
      </w:pPr>
    </w:p>
    <w:p w:rsidR="00AF0568" w:rsidRPr="005071BF" w:rsidRDefault="00AF0568" w:rsidP="009709D5">
      <w:pPr>
        <w:jc w:val="center"/>
        <w:rPr>
          <w:b/>
          <w:sz w:val="28"/>
          <w:szCs w:val="28"/>
        </w:rPr>
      </w:pPr>
      <w:r w:rsidRPr="005071BF">
        <w:rPr>
          <w:b/>
          <w:spacing w:val="-8"/>
          <w:sz w:val="28"/>
          <w:szCs w:val="28"/>
          <w:lang w:val="en-US"/>
        </w:rPr>
        <w:t>III</w:t>
      </w:r>
      <w:r w:rsidRPr="005071BF">
        <w:rPr>
          <w:b/>
          <w:spacing w:val="-8"/>
          <w:sz w:val="28"/>
          <w:szCs w:val="28"/>
        </w:rPr>
        <w:t>. Функции маневренной группы</w:t>
      </w:r>
    </w:p>
    <w:p w:rsidR="00AF0568" w:rsidRPr="005071BF" w:rsidRDefault="00AF05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Маневренная группа в соответствии с возложенными на него задачами выполняет следующие функции: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5071BF">
        <w:rPr>
          <w:spacing w:val="-4"/>
          <w:sz w:val="28"/>
          <w:szCs w:val="28"/>
        </w:rPr>
        <w:t>ведет непрерывный учет данных и</w:t>
      </w:r>
      <w:r>
        <w:rPr>
          <w:spacing w:val="-4"/>
          <w:sz w:val="28"/>
          <w:szCs w:val="28"/>
        </w:rPr>
        <w:t xml:space="preserve"> контроль </w:t>
      </w:r>
      <w:r w:rsidRPr="005071BF">
        <w:rPr>
          <w:spacing w:val="-4"/>
          <w:sz w:val="28"/>
          <w:szCs w:val="28"/>
        </w:rPr>
        <w:t>пожарной обстановки</w:t>
      </w:r>
      <w:r w:rsidRPr="005071BF">
        <w:rPr>
          <w:sz w:val="28"/>
          <w:szCs w:val="28"/>
        </w:rPr>
        <w:t>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организует взаимодействие по вопросам предупреждения и ликвидации лесных </w:t>
      </w:r>
      <w:r w:rsidRPr="005071BF">
        <w:rPr>
          <w:spacing w:val="-6"/>
          <w:sz w:val="28"/>
          <w:szCs w:val="28"/>
        </w:rPr>
        <w:t>пожаров с заинтересованными органами исполнительной власти</w:t>
      </w:r>
      <w:r w:rsidRPr="005071BF">
        <w:rPr>
          <w:sz w:val="28"/>
          <w:szCs w:val="28"/>
        </w:rPr>
        <w:t>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  <w:t>организует в установленном порядке привлеч</w:t>
      </w:r>
      <w:r>
        <w:rPr>
          <w:sz w:val="28"/>
          <w:szCs w:val="28"/>
        </w:rPr>
        <w:t xml:space="preserve">ение общественных объединений и </w:t>
      </w:r>
      <w:r w:rsidRPr="005071BF">
        <w:rPr>
          <w:sz w:val="28"/>
          <w:szCs w:val="28"/>
        </w:rPr>
        <w:t>отдельных граждан, имеющих соответствую</w:t>
      </w:r>
      <w:r>
        <w:rPr>
          <w:sz w:val="28"/>
          <w:szCs w:val="28"/>
        </w:rPr>
        <w:t xml:space="preserve">щие знания и опыт, к проведению </w:t>
      </w:r>
      <w:r w:rsidRPr="005071BF">
        <w:rPr>
          <w:sz w:val="28"/>
          <w:szCs w:val="28"/>
        </w:rPr>
        <w:t>мероприятий по ликвидации угроз;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3"/>
          <w:sz w:val="28"/>
          <w:szCs w:val="28"/>
        </w:rPr>
        <w:t xml:space="preserve">участвует в подготовке материалов для средств массовой информации об </w:t>
      </w:r>
      <w:r>
        <w:rPr>
          <w:spacing w:val="-4"/>
          <w:sz w:val="28"/>
          <w:szCs w:val="28"/>
        </w:rPr>
        <w:t xml:space="preserve">обстановке в зоне </w:t>
      </w:r>
      <w:r w:rsidRPr="005071BF">
        <w:rPr>
          <w:spacing w:val="-4"/>
          <w:sz w:val="28"/>
          <w:szCs w:val="28"/>
        </w:rPr>
        <w:t xml:space="preserve"> пожара и действиях сил и средств </w:t>
      </w:r>
      <w:r>
        <w:rPr>
          <w:spacing w:val="-4"/>
          <w:sz w:val="28"/>
          <w:szCs w:val="28"/>
        </w:rPr>
        <w:t xml:space="preserve">Зубово-Полянского </w:t>
      </w:r>
      <w:r w:rsidRPr="005071BF">
        <w:rPr>
          <w:spacing w:val="-4"/>
          <w:sz w:val="28"/>
          <w:szCs w:val="28"/>
        </w:rPr>
        <w:t xml:space="preserve"> </w:t>
      </w:r>
      <w:r w:rsidRPr="005071BF">
        <w:rPr>
          <w:sz w:val="28"/>
          <w:szCs w:val="28"/>
        </w:rPr>
        <w:t>районного звена ТП РСЧС по его ликвидации;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>вырабатывает предложения по</w:t>
      </w:r>
      <w:r>
        <w:rPr>
          <w:sz w:val="28"/>
          <w:szCs w:val="28"/>
        </w:rPr>
        <w:t xml:space="preserve"> локализации и ликвидации </w:t>
      </w:r>
      <w:r w:rsidRPr="005071BF">
        <w:rPr>
          <w:sz w:val="28"/>
          <w:szCs w:val="28"/>
        </w:rPr>
        <w:t xml:space="preserve"> пожаров, применению сил и средств </w:t>
      </w:r>
      <w:r>
        <w:rPr>
          <w:sz w:val="28"/>
          <w:szCs w:val="28"/>
        </w:rPr>
        <w:t>Зубово-Полянского</w:t>
      </w:r>
      <w:r w:rsidRPr="005071BF">
        <w:rPr>
          <w:sz w:val="28"/>
          <w:szCs w:val="28"/>
        </w:rPr>
        <w:t xml:space="preserve"> районного звена ТП РСЧС, защите населенных пунктов;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20C4">
        <w:rPr>
          <w:sz w:val="28"/>
          <w:szCs w:val="28"/>
        </w:rPr>
        <w:t>контролируе</w:t>
      </w:r>
      <w:r>
        <w:rPr>
          <w:sz w:val="28"/>
          <w:szCs w:val="28"/>
        </w:rPr>
        <w:t xml:space="preserve">т оповещение населения о пожарах, готовит предложения по </w:t>
      </w:r>
      <w:r w:rsidRPr="000420C4">
        <w:rPr>
          <w:sz w:val="28"/>
          <w:szCs w:val="28"/>
        </w:rPr>
        <w:t>планированию и организации эвакуации насел</w:t>
      </w:r>
      <w:r>
        <w:rPr>
          <w:sz w:val="28"/>
          <w:szCs w:val="28"/>
        </w:rPr>
        <w:t>ения, материальных и культурных ценностей села в безопасные места</w:t>
      </w:r>
      <w:r w:rsidRPr="000420C4">
        <w:rPr>
          <w:sz w:val="28"/>
          <w:szCs w:val="28"/>
        </w:rPr>
        <w:t>;</w:t>
      </w:r>
    </w:p>
    <w:p w:rsidR="00AF0568" w:rsidRPr="000420C4" w:rsidRDefault="00AF0568" w:rsidP="009709D5">
      <w:pPr>
        <w:ind w:firstLine="708"/>
        <w:jc w:val="both"/>
        <w:rPr>
          <w:sz w:val="28"/>
          <w:szCs w:val="28"/>
        </w:rPr>
      </w:pPr>
      <w:r w:rsidRPr="000420C4">
        <w:rPr>
          <w:sz w:val="28"/>
          <w:szCs w:val="28"/>
        </w:rPr>
        <w:t>-</w:t>
      </w:r>
      <w:r w:rsidRPr="000420C4">
        <w:rPr>
          <w:sz w:val="28"/>
          <w:szCs w:val="28"/>
        </w:rPr>
        <w:tab/>
        <w:t xml:space="preserve">обобщает </w:t>
      </w:r>
      <w:r>
        <w:rPr>
          <w:sz w:val="28"/>
          <w:szCs w:val="28"/>
        </w:rPr>
        <w:t xml:space="preserve">опыт работы по ликвидации </w:t>
      </w:r>
      <w:r w:rsidRPr="000420C4">
        <w:rPr>
          <w:sz w:val="28"/>
          <w:szCs w:val="28"/>
        </w:rPr>
        <w:t xml:space="preserve"> пожаров, вырабатыва</w:t>
      </w:r>
      <w:r>
        <w:rPr>
          <w:sz w:val="28"/>
          <w:szCs w:val="28"/>
        </w:rPr>
        <w:t xml:space="preserve">ет </w:t>
      </w:r>
      <w:r w:rsidRPr="000420C4">
        <w:rPr>
          <w:sz w:val="28"/>
          <w:szCs w:val="28"/>
        </w:rPr>
        <w:t>предложения по совершенствованию системы реагирования на чрезвычайные ситуации.</w:t>
      </w:r>
    </w:p>
    <w:p w:rsidR="00AF0568" w:rsidRDefault="00AF0568" w:rsidP="009709D5">
      <w:pPr>
        <w:jc w:val="center"/>
        <w:rPr>
          <w:b/>
          <w:bCs/>
          <w:spacing w:val="-9"/>
          <w:sz w:val="28"/>
          <w:szCs w:val="28"/>
        </w:rPr>
      </w:pPr>
    </w:p>
    <w:p w:rsidR="00AF0568" w:rsidRPr="000420C4" w:rsidRDefault="00AF0568" w:rsidP="009709D5">
      <w:pPr>
        <w:jc w:val="center"/>
        <w:rPr>
          <w:sz w:val="28"/>
          <w:szCs w:val="28"/>
        </w:rPr>
      </w:pPr>
      <w:r w:rsidRPr="000420C4">
        <w:rPr>
          <w:b/>
          <w:bCs/>
          <w:spacing w:val="-9"/>
          <w:sz w:val="28"/>
          <w:szCs w:val="28"/>
          <w:lang w:val="en-US"/>
        </w:rPr>
        <w:t>IV</w:t>
      </w:r>
      <w:r w:rsidRPr="000420C4">
        <w:rPr>
          <w:b/>
          <w:bCs/>
          <w:spacing w:val="-9"/>
          <w:sz w:val="28"/>
          <w:szCs w:val="28"/>
        </w:rPr>
        <w:t xml:space="preserve">. Порядок формирования, подготовки </w:t>
      </w:r>
      <w:r w:rsidRPr="000420C4">
        <w:rPr>
          <w:spacing w:val="-9"/>
          <w:sz w:val="28"/>
          <w:szCs w:val="28"/>
        </w:rPr>
        <w:t xml:space="preserve">и </w:t>
      </w:r>
      <w:r w:rsidRPr="000420C4">
        <w:rPr>
          <w:b/>
          <w:bCs/>
          <w:spacing w:val="-9"/>
          <w:sz w:val="28"/>
          <w:szCs w:val="28"/>
        </w:rPr>
        <w:t xml:space="preserve">работы </w:t>
      </w:r>
      <w:r w:rsidRPr="000420C4">
        <w:rPr>
          <w:b/>
          <w:bCs/>
          <w:sz w:val="28"/>
          <w:szCs w:val="28"/>
        </w:rPr>
        <w:t>маневренной группы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420C4">
        <w:rPr>
          <w:spacing w:val="-5"/>
          <w:sz w:val="28"/>
          <w:szCs w:val="28"/>
        </w:rPr>
        <w:t xml:space="preserve">Дежурство личного состава в маневренной группе определяется месячным </w:t>
      </w:r>
      <w:r w:rsidRPr="000420C4">
        <w:rPr>
          <w:sz w:val="28"/>
          <w:szCs w:val="28"/>
        </w:rPr>
        <w:t>графиком, составляемый руководителем м</w:t>
      </w:r>
      <w:r>
        <w:rPr>
          <w:sz w:val="28"/>
          <w:szCs w:val="28"/>
        </w:rPr>
        <w:t>аневренной группы.</w:t>
      </w:r>
    </w:p>
    <w:p w:rsidR="00AF0568" w:rsidRDefault="00AF0568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20C4">
        <w:rPr>
          <w:sz w:val="28"/>
          <w:szCs w:val="28"/>
        </w:rPr>
        <w:t xml:space="preserve">При осложнении </w:t>
      </w:r>
      <w:r>
        <w:rPr>
          <w:sz w:val="28"/>
          <w:szCs w:val="28"/>
        </w:rPr>
        <w:t xml:space="preserve">оперативной обстановки </w:t>
      </w:r>
      <w:r w:rsidRPr="000420C4">
        <w:rPr>
          <w:sz w:val="28"/>
          <w:szCs w:val="28"/>
        </w:rPr>
        <w:t xml:space="preserve"> пожарами на терр</w:t>
      </w:r>
      <w:r>
        <w:rPr>
          <w:sz w:val="28"/>
          <w:szCs w:val="28"/>
        </w:rPr>
        <w:t>итории</w:t>
      </w:r>
      <w:r w:rsidRPr="00042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Пичпандинского сельского поселения Зубово-Полянского муниципального района Республики Мордовия </w:t>
      </w:r>
      <w:r w:rsidRPr="000420C4">
        <w:rPr>
          <w:sz w:val="28"/>
          <w:szCs w:val="28"/>
        </w:rPr>
        <w:t xml:space="preserve">или возникновении ЧС, обусловленной лесными пожарами, маневренная группа усиливается в круглосуточном режиме личным составом организаций, входящих в состав группы. Порядок усиления и </w:t>
      </w:r>
      <w:r w:rsidRPr="000420C4">
        <w:rPr>
          <w:spacing w:val="-6"/>
          <w:sz w:val="28"/>
          <w:szCs w:val="28"/>
        </w:rPr>
        <w:t xml:space="preserve">количество членов маневренной группы устанавливаются руководителем группы, либо </w:t>
      </w:r>
      <w:r w:rsidRPr="000420C4">
        <w:rPr>
          <w:sz w:val="28"/>
          <w:szCs w:val="28"/>
        </w:rPr>
        <w:t>лицом, его замещающим.</w:t>
      </w:r>
    </w:p>
    <w:p w:rsidR="00AF0568" w:rsidRPr="003169DF" w:rsidRDefault="00AF0568" w:rsidP="00B17461">
      <w:pPr>
        <w:ind w:firstLine="851"/>
        <w:jc w:val="both"/>
        <w:rPr>
          <w:sz w:val="28"/>
          <w:szCs w:val="28"/>
        </w:rPr>
      </w:pPr>
    </w:p>
    <w:p w:rsidR="00AF0568" w:rsidRPr="003169DF" w:rsidRDefault="00AF0568" w:rsidP="00B1746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AF0568" w:rsidRPr="003169DF" w:rsidSect="00352A63">
      <w:pgSz w:w="11906" w:h="16838"/>
      <w:pgMar w:top="540" w:right="850" w:bottom="71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461"/>
    <w:rsid w:val="000420C4"/>
    <w:rsid w:val="0005476D"/>
    <w:rsid w:val="000E6986"/>
    <w:rsid w:val="0013090E"/>
    <w:rsid w:val="0018378D"/>
    <w:rsid w:val="001A7F12"/>
    <w:rsid w:val="002247C3"/>
    <w:rsid w:val="00267B32"/>
    <w:rsid w:val="00303FDA"/>
    <w:rsid w:val="003169DF"/>
    <w:rsid w:val="0032013A"/>
    <w:rsid w:val="003331DB"/>
    <w:rsid w:val="00352A63"/>
    <w:rsid w:val="00383835"/>
    <w:rsid w:val="0038523E"/>
    <w:rsid w:val="003915E2"/>
    <w:rsid w:val="003C4583"/>
    <w:rsid w:val="00450A9B"/>
    <w:rsid w:val="00455DF6"/>
    <w:rsid w:val="004907D3"/>
    <w:rsid w:val="004D3E1D"/>
    <w:rsid w:val="005071BF"/>
    <w:rsid w:val="00523975"/>
    <w:rsid w:val="00531BA8"/>
    <w:rsid w:val="00554CEA"/>
    <w:rsid w:val="005A71AF"/>
    <w:rsid w:val="005B1387"/>
    <w:rsid w:val="005C203E"/>
    <w:rsid w:val="006D3511"/>
    <w:rsid w:val="006E5E00"/>
    <w:rsid w:val="00746518"/>
    <w:rsid w:val="007C0E04"/>
    <w:rsid w:val="007F031F"/>
    <w:rsid w:val="007F1F1F"/>
    <w:rsid w:val="008300B2"/>
    <w:rsid w:val="008E39E5"/>
    <w:rsid w:val="00933682"/>
    <w:rsid w:val="009709D5"/>
    <w:rsid w:val="00A218A8"/>
    <w:rsid w:val="00AE3C1D"/>
    <w:rsid w:val="00AF0568"/>
    <w:rsid w:val="00B13D47"/>
    <w:rsid w:val="00B17461"/>
    <w:rsid w:val="00B72EA2"/>
    <w:rsid w:val="00BA40B9"/>
    <w:rsid w:val="00C078C0"/>
    <w:rsid w:val="00C24409"/>
    <w:rsid w:val="00CD501C"/>
    <w:rsid w:val="00D0103A"/>
    <w:rsid w:val="00D30FCF"/>
    <w:rsid w:val="00D47D46"/>
    <w:rsid w:val="00DD0494"/>
    <w:rsid w:val="00E17317"/>
    <w:rsid w:val="00E82F4A"/>
    <w:rsid w:val="00E83C0E"/>
    <w:rsid w:val="00F8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17461"/>
    <w:rPr>
      <w:rFonts w:eastAsia="Times New Roman"/>
    </w:rPr>
  </w:style>
  <w:style w:type="table" w:styleId="TableGrid">
    <w:name w:val="Table Grid"/>
    <w:basedOn w:val="TableNormal"/>
    <w:uiPriority w:val="99"/>
    <w:locked/>
    <w:rsid w:val="00AE3C1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00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4</Pages>
  <Words>979</Words>
  <Characters>5584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15</cp:revision>
  <cp:lastPrinted>2021-04-19T13:51:00Z</cp:lastPrinted>
  <dcterms:created xsi:type="dcterms:W3CDTF">2021-02-04T01:15:00Z</dcterms:created>
  <dcterms:modified xsi:type="dcterms:W3CDTF">2021-06-16T12:29:00Z</dcterms:modified>
</cp:coreProperties>
</file>