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02" w:rsidRDefault="00053102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053102" w:rsidRDefault="00053102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053102" w:rsidRDefault="00053102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053102" w:rsidRPr="00CF31D9" w:rsidRDefault="00053102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17001:825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053102" w:rsidRPr="00CF31D9" w:rsidTr="006146B2">
        <w:trPr>
          <w:trHeight w:val="333"/>
        </w:trPr>
        <w:tc>
          <w:tcPr>
            <w:tcW w:w="9923" w:type="dxa"/>
            <w:gridSpan w:val="2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053102" w:rsidRPr="00CF31D9" w:rsidTr="006146B2">
        <w:trPr>
          <w:trHeight w:val="189"/>
        </w:trPr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053102" w:rsidRPr="00CF31D9" w:rsidTr="006146B2">
        <w:tc>
          <w:tcPr>
            <w:tcW w:w="3310" w:type="dxa"/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053102" w:rsidRPr="00CF31D9" w:rsidRDefault="00053102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053102" w:rsidRPr="00CF31D9" w:rsidTr="006146B2">
        <w:tc>
          <w:tcPr>
            <w:tcW w:w="9923" w:type="dxa"/>
            <w:gridSpan w:val="2"/>
          </w:tcPr>
          <w:p w:rsidR="00053102" w:rsidRPr="00CF31D9" w:rsidRDefault="00053102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053102" w:rsidRPr="00CF31D9" w:rsidTr="006146B2">
        <w:trPr>
          <w:trHeight w:val="257"/>
        </w:trPr>
        <w:tc>
          <w:tcPr>
            <w:tcW w:w="9923" w:type="dxa"/>
            <w:gridSpan w:val="2"/>
          </w:tcPr>
          <w:p w:rsidR="00053102" w:rsidRPr="00CF31D9" w:rsidRDefault="00053102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3A295C">
              <w:rPr>
                <w:sz w:val="22"/>
                <w:szCs w:val="22"/>
              </w:rPr>
              <w:t>земельный участок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из земель населённых пунктов</w:t>
            </w:r>
            <w:r w:rsidRPr="003A295C">
              <w:rPr>
                <w:sz w:val="22"/>
                <w:szCs w:val="22"/>
              </w:rPr>
              <w:t>,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являющегося не разграниченной государственной собственностью района, площадью </w:t>
            </w:r>
            <w:r w:rsidRPr="00A31893">
              <w:rPr>
                <w:sz w:val="24"/>
                <w:szCs w:val="24"/>
                <w:shd w:val="clear" w:color="auto" w:fill="FFFFFF"/>
              </w:rPr>
              <w:t>827.0 кв.м., с кадастровым номером 13:08:0417001:825, местоположение установлено относительно ориентира расположенного в границах участка, почтовый адрес ориентира: Республика Мордовия, Зубово-Полянский район, п.Леплей</w:t>
            </w:r>
            <w:r w:rsidRPr="00A31893">
              <w:rPr>
                <w:sz w:val="24"/>
                <w:szCs w:val="24"/>
              </w:rPr>
              <w:t>, ул.Песочная, 4 б, с видом разрешённого использования: для размещения дома индивидуальной жилой застройки</w:t>
            </w:r>
            <w:r>
              <w:rPr>
                <w:sz w:val="24"/>
                <w:szCs w:val="24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053102" w:rsidRPr="00CF31D9" w:rsidTr="00E1597E">
        <w:trPr>
          <w:trHeight w:val="7275"/>
        </w:trPr>
        <w:tc>
          <w:tcPr>
            <w:tcW w:w="9923" w:type="dxa"/>
            <w:gridSpan w:val="2"/>
            <w:tcBorders>
              <w:bottom w:val="nil"/>
            </w:tcBorders>
          </w:tcPr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053102" w:rsidRPr="00CF31D9" w:rsidRDefault="00053102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053102" w:rsidRPr="00CF31D9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</w:t>
            </w:r>
            <w:r>
              <w:rPr>
                <w:color w:val="auto"/>
                <w:sz w:val="22"/>
                <w:szCs w:val="22"/>
                <w:lang w:eastAsia="en-US"/>
              </w:rPr>
              <w:t>13554.53 (тринадцать тысяч пятьсот пятьдесят четыре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я пятьдесят три копейки)</w:t>
            </w:r>
          </w:p>
          <w:p w:rsidR="00053102" w:rsidRPr="00CF31D9" w:rsidRDefault="00053102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053102" w:rsidRPr="00122CE6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08.06.2021 г. до 08.07.2021 г., с 9-00 по 18-00 часов (время московское), в отделе по управлению муниципальным имуществом и земельным отношениям. </w:t>
            </w:r>
          </w:p>
          <w:p w:rsidR="00053102" w:rsidRDefault="00053102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08.06.2021 г. до 08.07.2021 г., с 9-00 по 18-00 часов (время московское), в отделе муниципального имущества и земельных отношений. </w:t>
            </w:r>
          </w:p>
          <w:p w:rsidR="00053102" w:rsidRPr="00AF5753" w:rsidRDefault="00053102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09.07.2021г.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053102" w:rsidRPr="00CF31D9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14.07.2021г.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053102" w:rsidRDefault="00053102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053102" w:rsidRPr="00BA3BFD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203.0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двести три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я).</w:t>
            </w:r>
          </w:p>
          <w:p w:rsidR="00053102" w:rsidRPr="00BA3BFD" w:rsidRDefault="00053102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 xml:space="preserve"> платежа- УФК по Республике Мордовия (</w:t>
            </w:r>
            <w:r w:rsidRPr="00CF31D9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</w:t>
            </w:r>
            <w:r>
              <w:rPr>
                <w:sz w:val="22"/>
                <w:szCs w:val="22"/>
              </w:rPr>
              <w:t>)</w:t>
            </w:r>
            <w:r w:rsidRPr="00CF31D9">
              <w:rPr>
                <w:sz w:val="22"/>
                <w:szCs w:val="22"/>
              </w:rPr>
              <w:t xml:space="preserve">, ИНН 1308049890, КПП 130801001, </w:t>
            </w:r>
            <w:r>
              <w:rPr>
                <w:sz w:val="22"/>
                <w:szCs w:val="22"/>
              </w:rPr>
              <w:t xml:space="preserve">ЕКС  40102810345370000076, КС 03100643000000010900, БИК 018952501 ОТДЕЛЕНИЕ НБ РЕСПУБЛИКА МОРДОВИЯ БАНКА РОССИИ//УФК по Республике Мордовия, </w:t>
            </w:r>
            <w:r w:rsidRPr="00CF31D9">
              <w:rPr>
                <w:sz w:val="22"/>
                <w:szCs w:val="22"/>
              </w:rPr>
              <w:t>л/с 05093023930</w:t>
            </w:r>
            <w:r>
              <w:rPr>
                <w:sz w:val="22"/>
                <w:szCs w:val="22"/>
              </w:rPr>
              <w:t>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053102" w:rsidRDefault="00053102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053102" w:rsidRPr="00CF31D9" w:rsidRDefault="00053102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41.0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сорок один рубль)</w:t>
            </w:r>
          </w:p>
        </w:tc>
      </w:tr>
    </w:tbl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053102" w:rsidRPr="00CF31D9" w:rsidRDefault="0005310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053102" w:rsidRPr="00CF31D9" w:rsidRDefault="0005310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053102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53102"/>
    <w:rsid w:val="00062973"/>
    <w:rsid w:val="0006367D"/>
    <w:rsid w:val="000753B3"/>
    <w:rsid w:val="00075A13"/>
    <w:rsid w:val="00076DAE"/>
    <w:rsid w:val="0009096D"/>
    <w:rsid w:val="000A3D5E"/>
    <w:rsid w:val="000A6412"/>
    <w:rsid w:val="000C268B"/>
    <w:rsid w:val="000D5934"/>
    <w:rsid w:val="000E21C6"/>
    <w:rsid w:val="00102223"/>
    <w:rsid w:val="0011244B"/>
    <w:rsid w:val="00115722"/>
    <w:rsid w:val="00122CE6"/>
    <w:rsid w:val="0014296D"/>
    <w:rsid w:val="00143014"/>
    <w:rsid w:val="00146DD1"/>
    <w:rsid w:val="00152B91"/>
    <w:rsid w:val="00166E02"/>
    <w:rsid w:val="001675E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77B62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409DE"/>
    <w:rsid w:val="003654D5"/>
    <w:rsid w:val="00381773"/>
    <w:rsid w:val="003A0458"/>
    <w:rsid w:val="003A295C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53BEC"/>
    <w:rsid w:val="00484491"/>
    <w:rsid w:val="004844F6"/>
    <w:rsid w:val="004B3828"/>
    <w:rsid w:val="004B6AF4"/>
    <w:rsid w:val="004D12A3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A69D8"/>
    <w:rsid w:val="005C0C85"/>
    <w:rsid w:val="005C6F0D"/>
    <w:rsid w:val="005D54E7"/>
    <w:rsid w:val="005E12CB"/>
    <w:rsid w:val="005F3164"/>
    <w:rsid w:val="006146B2"/>
    <w:rsid w:val="006445CD"/>
    <w:rsid w:val="006613E7"/>
    <w:rsid w:val="006731E3"/>
    <w:rsid w:val="00677DA6"/>
    <w:rsid w:val="00687809"/>
    <w:rsid w:val="00694D36"/>
    <w:rsid w:val="006A139F"/>
    <w:rsid w:val="006B3D02"/>
    <w:rsid w:val="006D1375"/>
    <w:rsid w:val="0070355A"/>
    <w:rsid w:val="00712B9C"/>
    <w:rsid w:val="0072795A"/>
    <w:rsid w:val="00762212"/>
    <w:rsid w:val="007A66B7"/>
    <w:rsid w:val="007E3C14"/>
    <w:rsid w:val="007F0E58"/>
    <w:rsid w:val="00802367"/>
    <w:rsid w:val="00825FE8"/>
    <w:rsid w:val="008260A2"/>
    <w:rsid w:val="00846AA0"/>
    <w:rsid w:val="00861E8C"/>
    <w:rsid w:val="00862243"/>
    <w:rsid w:val="00863F5F"/>
    <w:rsid w:val="00864D6F"/>
    <w:rsid w:val="00865C0B"/>
    <w:rsid w:val="0087163A"/>
    <w:rsid w:val="00876976"/>
    <w:rsid w:val="008864F2"/>
    <w:rsid w:val="008872C4"/>
    <w:rsid w:val="008B354A"/>
    <w:rsid w:val="008B37F1"/>
    <w:rsid w:val="008D58D3"/>
    <w:rsid w:val="008E036D"/>
    <w:rsid w:val="008E3B15"/>
    <w:rsid w:val="008E52D8"/>
    <w:rsid w:val="00911FF3"/>
    <w:rsid w:val="00930002"/>
    <w:rsid w:val="00946F72"/>
    <w:rsid w:val="009528F5"/>
    <w:rsid w:val="00962193"/>
    <w:rsid w:val="00966877"/>
    <w:rsid w:val="00975E09"/>
    <w:rsid w:val="00994182"/>
    <w:rsid w:val="009976D1"/>
    <w:rsid w:val="009F299D"/>
    <w:rsid w:val="00A146AF"/>
    <w:rsid w:val="00A31893"/>
    <w:rsid w:val="00A43356"/>
    <w:rsid w:val="00A450F5"/>
    <w:rsid w:val="00A53522"/>
    <w:rsid w:val="00A61357"/>
    <w:rsid w:val="00A63F9C"/>
    <w:rsid w:val="00A81BC8"/>
    <w:rsid w:val="00AB2456"/>
    <w:rsid w:val="00AC3CE8"/>
    <w:rsid w:val="00AD4BE9"/>
    <w:rsid w:val="00AD4D00"/>
    <w:rsid w:val="00AE208F"/>
    <w:rsid w:val="00AE3745"/>
    <w:rsid w:val="00AF5753"/>
    <w:rsid w:val="00B24557"/>
    <w:rsid w:val="00B5507C"/>
    <w:rsid w:val="00B60525"/>
    <w:rsid w:val="00B65BAC"/>
    <w:rsid w:val="00B83E7C"/>
    <w:rsid w:val="00B846E8"/>
    <w:rsid w:val="00B9289F"/>
    <w:rsid w:val="00B9445E"/>
    <w:rsid w:val="00BA3BFD"/>
    <w:rsid w:val="00BE029F"/>
    <w:rsid w:val="00BE2119"/>
    <w:rsid w:val="00BF60A6"/>
    <w:rsid w:val="00C02808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33AE"/>
    <w:rsid w:val="00D35D20"/>
    <w:rsid w:val="00D41293"/>
    <w:rsid w:val="00D4716A"/>
    <w:rsid w:val="00D845AB"/>
    <w:rsid w:val="00DA7F83"/>
    <w:rsid w:val="00DC0EFF"/>
    <w:rsid w:val="00DF32EA"/>
    <w:rsid w:val="00E1597E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2D8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23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224</TotalTime>
  <Pages>2</Pages>
  <Words>803</Words>
  <Characters>4580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27</cp:revision>
  <cp:lastPrinted>2020-06-23T11:32:00Z</cp:lastPrinted>
  <dcterms:created xsi:type="dcterms:W3CDTF">2016-08-22T14:33:00Z</dcterms:created>
  <dcterms:modified xsi:type="dcterms:W3CDTF">2021-06-07T13:43:00Z</dcterms:modified>
</cp:coreProperties>
</file>