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36C" w:rsidRPr="00527C28" w:rsidRDefault="0076236C" w:rsidP="00280D5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  <w:r w:rsidRPr="00527C28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 xml:space="preserve">                          </w:t>
      </w:r>
    </w:p>
    <w:p w:rsidR="0076236C" w:rsidRDefault="0076236C"/>
    <w:p w:rsidR="0076236C" w:rsidRPr="00F74ECC" w:rsidRDefault="0076236C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left:0;text-align:left;margin-left:222.15pt;margin-top:-18.85pt;width:57.7pt;height:59.55pt;z-index:251658240;visibility:visible">
            <v:imagedata r:id="rId5" o:title=""/>
            <w10:wrap type="square"/>
          </v:shape>
        </w:pict>
      </w:r>
    </w:p>
    <w:p w:rsidR="0076236C" w:rsidRDefault="0076236C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6236C" w:rsidRPr="00F74ECC" w:rsidRDefault="0076236C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6236C" w:rsidRPr="00F74EC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6236C" w:rsidRPr="00F74EC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6236C" w:rsidRPr="00F74EC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6236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6236C" w:rsidRPr="00F74EC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6236C" w:rsidRPr="00F74ECC" w:rsidRDefault="0076236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76236C" w:rsidRPr="006D2D01" w:rsidRDefault="0076236C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6236C" w:rsidRDefault="0076236C" w:rsidP="00527C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от «   23 »  апреля  2021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№ 2</w:t>
      </w:r>
    </w:p>
    <w:p w:rsidR="0076236C" w:rsidRDefault="0076236C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36C" w:rsidRDefault="0076236C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36C" w:rsidRPr="002B6E1E" w:rsidRDefault="0076236C" w:rsidP="002B6E1E">
      <w:pPr>
        <w:pStyle w:val="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E1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принятии части бюджетных полномочий сельских поселений Зубово-Полянского муниципального района Республики Мордовия </w:t>
      </w:r>
      <w:r w:rsidRPr="002B6E1E">
        <w:rPr>
          <w:rFonts w:ascii="Times New Roman" w:hAnsi="Times New Roman" w:cs="Times New Roman"/>
          <w:b/>
          <w:sz w:val="28"/>
          <w:szCs w:val="28"/>
        </w:rPr>
        <w:t>в части  невыясненных поступлений, зачисляемых в бюджеты сельских поселений,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76236C" w:rsidRDefault="0076236C" w:rsidP="001B0226"/>
    <w:p w:rsidR="0076236C" w:rsidRPr="003C5875" w:rsidRDefault="0076236C" w:rsidP="003C5875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Pr="001B0226">
        <w:rPr>
          <w:rFonts w:ascii="Times New Roman" w:hAnsi="Times New Roman" w:cs="Times New Roman"/>
          <w:sz w:val="28"/>
          <w:szCs w:val="28"/>
        </w:rPr>
        <w:t>Рассмотрев решения представительных органов местного самоуправления сельских поселений, входящих в состав Зубово-Полянского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1B0226">
        <w:rPr>
          <w:rFonts w:ascii="Times New Roman" w:hAnsi="Times New Roman" w:cs="Times New Roman"/>
          <w:sz w:val="28"/>
          <w:szCs w:val="28"/>
        </w:rPr>
        <w:t xml:space="preserve"> и руководствуясь частью 4 статьи 15 Федерального закона от 06.10.2003 г. № 131-ФЗ «Об общих принципах организации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226">
        <w:rPr>
          <w:rFonts w:ascii="Times New Roman" w:hAnsi="Times New Roman" w:cs="Times New Roman"/>
          <w:sz w:val="28"/>
          <w:szCs w:val="28"/>
        </w:rPr>
        <w:t>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226">
        <w:rPr>
          <w:rFonts w:ascii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</w:t>
      </w:r>
    </w:p>
    <w:p w:rsidR="0076236C" w:rsidRDefault="0076236C" w:rsidP="001B0226">
      <w:pPr>
        <w:rPr>
          <w:rFonts w:ascii="Times New Roman" w:hAnsi="Times New Roman" w:cs="Times New Roman"/>
          <w:b/>
          <w:sz w:val="28"/>
          <w:szCs w:val="28"/>
        </w:rPr>
      </w:pPr>
      <w:r w:rsidRPr="001B0226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76236C" w:rsidRDefault="0076236C" w:rsidP="001C2B37">
      <w:pPr>
        <w:pStyle w:val="a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B0226">
        <w:rPr>
          <w:rFonts w:ascii="Times New Roman" w:hAnsi="Times New Roman" w:cs="Times New Roman"/>
          <w:sz w:val="28"/>
          <w:szCs w:val="28"/>
        </w:rPr>
        <w:t xml:space="preserve">Администрации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1B0226">
        <w:rPr>
          <w:rFonts w:ascii="Times New Roman" w:hAnsi="Times New Roman" w:cs="Times New Roman"/>
          <w:sz w:val="28"/>
          <w:szCs w:val="28"/>
        </w:rPr>
        <w:t>принять к осущест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B0226">
        <w:rPr>
          <w:rFonts w:ascii="Times New Roman" w:hAnsi="Times New Roman" w:cs="Times New Roman"/>
          <w:sz w:val="28"/>
          <w:szCs w:val="28"/>
        </w:rPr>
        <w:t>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226">
        <w:rPr>
          <w:rFonts w:ascii="Times New Roman" w:hAnsi="Times New Roman" w:cs="Times New Roman"/>
          <w:sz w:val="28"/>
          <w:szCs w:val="28"/>
        </w:rPr>
        <w:t>исполнение части бюджетных полномочий сельских поселений, входящих в состав Зубово-Полянского муниципального района в части  невыясненных поступлений, зачисляемых в бюджеты сельских поселений,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76236C" w:rsidRDefault="0076236C" w:rsidP="001C2B37">
      <w:pPr>
        <w:jc w:val="both"/>
      </w:pPr>
    </w:p>
    <w:p w:rsidR="0076236C" w:rsidRPr="00D374BD" w:rsidRDefault="0076236C" w:rsidP="001C2B37">
      <w:pPr>
        <w:jc w:val="both"/>
      </w:pPr>
    </w:p>
    <w:p w:rsidR="0076236C" w:rsidRDefault="0076236C" w:rsidP="001C2B37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B0226">
        <w:rPr>
          <w:rFonts w:ascii="Times New Roman" w:hAnsi="Times New Roman" w:cs="Times New Roman"/>
          <w:sz w:val="28"/>
          <w:szCs w:val="28"/>
        </w:rPr>
        <w:t>Возложить непосредственное исполнение передаваемых бюджетных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 на Финансовое управление администрации Зубово-Полянского муниципального района Республики Мордовия.</w:t>
      </w:r>
    </w:p>
    <w:p w:rsidR="0076236C" w:rsidRDefault="0076236C" w:rsidP="001C2B37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6236C" w:rsidRDefault="0076236C" w:rsidP="001C2B37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Данное решение подлежит официальному опубликованию и размещению на сайте органов местного самоуправления Зубово-Полянского муниципального района Республики Мордовия.</w:t>
      </w:r>
    </w:p>
    <w:p w:rsidR="0076236C" w:rsidRDefault="0076236C" w:rsidP="001C2B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6E1E">
        <w:rPr>
          <w:rFonts w:ascii="Times New Roman" w:hAnsi="Times New Roman" w:cs="Times New Roman"/>
          <w:b/>
          <w:sz w:val="28"/>
          <w:szCs w:val="28"/>
        </w:rPr>
        <w:t>Глава Зубово-Полянского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2B6E1E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6E1E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2B6E1E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   </w:t>
      </w: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6E1E">
        <w:rPr>
          <w:rFonts w:ascii="Times New Roman" w:hAnsi="Times New Roman" w:cs="Times New Roman"/>
          <w:b/>
          <w:sz w:val="28"/>
          <w:szCs w:val="28"/>
        </w:rPr>
        <w:t xml:space="preserve">Республики  Мордовия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2B6E1E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      </w:t>
      </w: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6236C" w:rsidRPr="002B6E1E" w:rsidRDefault="0076236C" w:rsidP="00D374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2B6E1E">
        <w:rPr>
          <w:rFonts w:ascii="Times New Roman" w:hAnsi="Times New Roman" w:cs="Times New Roman"/>
          <w:b/>
          <w:sz w:val="28"/>
          <w:szCs w:val="28"/>
        </w:rPr>
        <w:t xml:space="preserve">В.А.Поршин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2B6E1E">
        <w:rPr>
          <w:rFonts w:ascii="Times New Roman" w:hAnsi="Times New Roman" w:cs="Times New Roman"/>
          <w:b/>
          <w:sz w:val="28"/>
          <w:szCs w:val="28"/>
        </w:rPr>
        <w:t xml:space="preserve">В.И.Дмитриев    </w:t>
      </w:r>
    </w:p>
    <w:p w:rsidR="0076236C" w:rsidRPr="002B6E1E" w:rsidRDefault="0076236C" w:rsidP="00D374BD">
      <w:pPr>
        <w:spacing w:after="0" w:line="240" w:lineRule="auto"/>
        <w:rPr>
          <w:b/>
        </w:rPr>
      </w:pPr>
    </w:p>
    <w:p w:rsidR="0076236C" w:rsidRPr="001B0226" w:rsidRDefault="0076236C" w:rsidP="00D374BD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76236C" w:rsidRPr="001B0226" w:rsidRDefault="0076236C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36C" w:rsidRDefault="0076236C" w:rsidP="006330E6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p w:rsidR="0076236C" w:rsidRDefault="0076236C" w:rsidP="001169B9">
      <w:pPr>
        <w:tabs>
          <w:tab w:val="left" w:pos="8171"/>
        </w:tabs>
      </w:pPr>
    </w:p>
    <w:p w:rsidR="0076236C" w:rsidRDefault="0076236C" w:rsidP="001169B9">
      <w:pPr>
        <w:tabs>
          <w:tab w:val="left" w:pos="817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</w:t>
      </w:r>
      <w:r w:rsidRPr="001169B9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76236C" w:rsidRDefault="0076236C" w:rsidP="001169B9">
      <w:pPr>
        <w:tabs>
          <w:tab w:val="left" w:pos="817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к решению Совета депутатов</w:t>
      </w:r>
    </w:p>
    <w:p w:rsidR="0076236C" w:rsidRDefault="0076236C" w:rsidP="001169B9">
      <w:pPr>
        <w:tabs>
          <w:tab w:val="left" w:pos="817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Зубово-Полянского муниципального </w:t>
      </w:r>
    </w:p>
    <w:p w:rsidR="0076236C" w:rsidRDefault="0076236C" w:rsidP="001169B9">
      <w:pPr>
        <w:tabs>
          <w:tab w:val="left" w:pos="8171"/>
        </w:tabs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от  «  23 »  апреля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8"/>
            <w:szCs w:val="28"/>
          </w:rPr>
          <w:t>2021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№2 </w:t>
      </w:r>
    </w:p>
    <w:p w:rsidR="0076236C" w:rsidRDefault="0076236C" w:rsidP="001169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9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76236C" w:rsidRDefault="0076236C" w:rsidP="001169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236C" w:rsidRDefault="0076236C" w:rsidP="001169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660EE1">
        <w:rPr>
          <w:rFonts w:ascii="Times New Roman" w:hAnsi="Times New Roman" w:cs="Times New Roman"/>
          <w:b/>
          <w:sz w:val="28"/>
          <w:szCs w:val="28"/>
        </w:rPr>
        <w:t xml:space="preserve">ПЕРЕЧЕНЬ             </w:t>
      </w:r>
    </w:p>
    <w:p w:rsidR="0076236C" w:rsidRDefault="0076236C" w:rsidP="00660EE1">
      <w:pPr>
        <w:pStyle w:val="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сельских поселений, </w:t>
      </w:r>
      <w:r w:rsidRPr="00660EE1">
        <w:rPr>
          <w:rFonts w:ascii="Times New Roman" w:hAnsi="Times New Roman" w:cs="Times New Roman"/>
          <w:b/>
          <w:sz w:val="28"/>
          <w:szCs w:val="28"/>
        </w:rPr>
        <w:t>от которых принимаются полномочия    в части  невыясненных поступлений, зачисляемых в бюджеты сельских поселений,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</w:p>
    <w:p w:rsidR="0076236C" w:rsidRDefault="0076236C" w:rsidP="00660EE1"/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 w:rsidRPr="00660EE1">
        <w:rPr>
          <w:rFonts w:ascii="Times New Roman" w:hAnsi="Times New Roman" w:cs="Times New Roman"/>
          <w:sz w:val="28"/>
          <w:szCs w:val="28"/>
        </w:rPr>
        <w:t xml:space="preserve">1.Анаевское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Ачадовское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Вышинское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Горенское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Дубительское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6.Жуковское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Зарубкинское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660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Леплейское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9.Мордовско-Пимбурское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10.Мордовско-Полянское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11.Нововыселское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12.Новопотьминское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13.Пичпандинское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14.Сосновское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15.Старобадиковское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16.Тарханско-Потьминское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17.Уголковское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18.Ширингушское </w:t>
      </w:r>
      <w:r w:rsidRPr="00660EE1">
        <w:rPr>
          <w:rFonts w:ascii="Times New Roman" w:hAnsi="Times New Roman" w:cs="Times New Roman"/>
          <w:sz w:val="28"/>
          <w:szCs w:val="28"/>
        </w:rPr>
        <w:t xml:space="preserve"> сельское поселение 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0EE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236C" w:rsidRDefault="0076236C" w:rsidP="00660EE1">
      <w:pPr>
        <w:rPr>
          <w:rFonts w:ascii="Times New Roman" w:hAnsi="Times New Roman" w:cs="Times New Roman"/>
          <w:sz w:val="28"/>
          <w:szCs w:val="28"/>
        </w:rPr>
      </w:pPr>
    </w:p>
    <w:p w:rsidR="0076236C" w:rsidRPr="00660EE1" w:rsidRDefault="0076236C" w:rsidP="00660EE1">
      <w:pPr>
        <w:rPr>
          <w:rFonts w:ascii="Times New Roman" w:hAnsi="Times New Roman" w:cs="Times New Roman"/>
          <w:sz w:val="28"/>
          <w:szCs w:val="28"/>
        </w:rPr>
      </w:pPr>
    </w:p>
    <w:p w:rsidR="0076236C" w:rsidRPr="00660EE1" w:rsidRDefault="0076236C" w:rsidP="00660E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36C" w:rsidRDefault="0076236C"/>
    <w:p w:rsidR="0076236C" w:rsidRDefault="0076236C"/>
    <w:p w:rsidR="0076236C" w:rsidRDefault="0076236C"/>
    <w:p w:rsidR="0076236C" w:rsidRDefault="0076236C"/>
    <w:p w:rsidR="0076236C" w:rsidRDefault="0076236C"/>
    <w:sectPr w:rsidR="0076236C" w:rsidSect="00D374B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96D1714"/>
    <w:multiLevelType w:val="hybridMultilevel"/>
    <w:tmpl w:val="BAF6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9DF2D92"/>
    <w:multiLevelType w:val="hybridMultilevel"/>
    <w:tmpl w:val="901860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B5470"/>
    <w:rsid w:val="000C1DCA"/>
    <w:rsid w:val="000E682E"/>
    <w:rsid w:val="001169B9"/>
    <w:rsid w:val="001241E0"/>
    <w:rsid w:val="0019136C"/>
    <w:rsid w:val="00192565"/>
    <w:rsid w:val="001B0226"/>
    <w:rsid w:val="001C2B37"/>
    <w:rsid w:val="001D0B1B"/>
    <w:rsid w:val="001E45B2"/>
    <w:rsid w:val="00275E03"/>
    <w:rsid w:val="00275F50"/>
    <w:rsid w:val="00280D5F"/>
    <w:rsid w:val="002B6E1E"/>
    <w:rsid w:val="002C1937"/>
    <w:rsid w:val="002E094F"/>
    <w:rsid w:val="002E35A4"/>
    <w:rsid w:val="002E7F2F"/>
    <w:rsid w:val="0034383F"/>
    <w:rsid w:val="00344A5F"/>
    <w:rsid w:val="003A6CB2"/>
    <w:rsid w:val="003C5875"/>
    <w:rsid w:val="003E701E"/>
    <w:rsid w:val="003F3A90"/>
    <w:rsid w:val="0042601E"/>
    <w:rsid w:val="00435132"/>
    <w:rsid w:val="004B15B3"/>
    <w:rsid w:val="004F7412"/>
    <w:rsid w:val="00514AE8"/>
    <w:rsid w:val="00527C28"/>
    <w:rsid w:val="005434E8"/>
    <w:rsid w:val="0054373C"/>
    <w:rsid w:val="00571732"/>
    <w:rsid w:val="005A10F8"/>
    <w:rsid w:val="005B7804"/>
    <w:rsid w:val="005D1A15"/>
    <w:rsid w:val="00626C4D"/>
    <w:rsid w:val="006330E6"/>
    <w:rsid w:val="00636B16"/>
    <w:rsid w:val="0064756C"/>
    <w:rsid w:val="00654139"/>
    <w:rsid w:val="00660EE1"/>
    <w:rsid w:val="00664E13"/>
    <w:rsid w:val="00676595"/>
    <w:rsid w:val="006A5E0D"/>
    <w:rsid w:val="006D2D01"/>
    <w:rsid w:val="0074086A"/>
    <w:rsid w:val="0076236C"/>
    <w:rsid w:val="0076737E"/>
    <w:rsid w:val="007C0317"/>
    <w:rsid w:val="007D6077"/>
    <w:rsid w:val="007E0FB5"/>
    <w:rsid w:val="00802E60"/>
    <w:rsid w:val="008434EA"/>
    <w:rsid w:val="00862617"/>
    <w:rsid w:val="0086756E"/>
    <w:rsid w:val="008A1ED4"/>
    <w:rsid w:val="008E2F15"/>
    <w:rsid w:val="009231AC"/>
    <w:rsid w:val="00934911"/>
    <w:rsid w:val="009513CE"/>
    <w:rsid w:val="009B4350"/>
    <w:rsid w:val="009B58F9"/>
    <w:rsid w:val="009B591D"/>
    <w:rsid w:val="009D52E4"/>
    <w:rsid w:val="009E2829"/>
    <w:rsid w:val="009E6BDE"/>
    <w:rsid w:val="00A77C29"/>
    <w:rsid w:val="00AB03CF"/>
    <w:rsid w:val="00B0053A"/>
    <w:rsid w:val="00B3623A"/>
    <w:rsid w:val="00B434C7"/>
    <w:rsid w:val="00B63F14"/>
    <w:rsid w:val="00B859E7"/>
    <w:rsid w:val="00CB5363"/>
    <w:rsid w:val="00CC0E6A"/>
    <w:rsid w:val="00D0359F"/>
    <w:rsid w:val="00D2316C"/>
    <w:rsid w:val="00D237A5"/>
    <w:rsid w:val="00D374BD"/>
    <w:rsid w:val="00D649F8"/>
    <w:rsid w:val="00E1343C"/>
    <w:rsid w:val="00E9360C"/>
    <w:rsid w:val="00EC0E88"/>
    <w:rsid w:val="00EE1ECD"/>
    <w:rsid w:val="00F500EB"/>
    <w:rsid w:val="00F56E65"/>
    <w:rsid w:val="00F74ECC"/>
    <w:rsid w:val="00FD5972"/>
    <w:rsid w:val="00FE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571732"/>
    <w:rPr>
      <w:rFonts w:cs="Times New Roman"/>
    </w:rPr>
  </w:style>
  <w:style w:type="paragraph" w:customStyle="1" w:styleId="p2">
    <w:name w:val="p2"/>
    <w:basedOn w:val="Normal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1B022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B02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4</Pages>
  <Words>854</Words>
  <Characters>4874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orgo-1</cp:lastModifiedBy>
  <cp:revision>13</cp:revision>
  <cp:lastPrinted>2021-04-19T09:25:00Z</cp:lastPrinted>
  <dcterms:created xsi:type="dcterms:W3CDTF">2021-03-24T12:37:00Z</dcterms:created>
  <dcterms:modified xsi:type="dcterms:W3CDTF">2021-05-21T14:47:00Z</dcterms:modified>
</cp:coreProperties>
</file>