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93D" w:rsidRDefault="00D7693D" w:rsidP="00470FB4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kern w:val="36"/>
          <w:sz w:val="24"/>
          <w:szCs w:val="24"/>
          <w:lang w:eastAsia="ru-RU"/>
        </w:rPr>
      </w:pPr>
      <w:r w:rsidRPr="001C1976">
        <w:rPr>
          <w:rFonts w:ascii="Times New Roman" w:hAnsi="Times New Roman"/>
          <w:b/>
          <w:kern w:val="36"/>
          <w:sz w:val="24"/>
          <w:szCs w:val="24"/>
          <w:lang w:eastAsia="ru-RU"/>
        </w:rPr>
        <w:t>Протокол</w:t>
      </w: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 №1</w:t>
      </w:r>
    </w:p>
    <w:p w:rsidR="00D7693D" w:rsidRPr="00470FB4" w:rsidRDefault="00D7693D" w:rsidP="00470FB4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</w:pP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заседания комиссии по </w:t>
      </w:r>
      <w:r w:rsidRPr="001C1976">
        <w:rPr>
          <w:rFonts w:ascii="Times New Roman" w:hAnsi="Times New Roman"/>
          <w:b/>
          <w:kern w:val="36"/>
          <w:sz w:val="24"/>
          <w:szCs w:val="24"/>
          <w:lang w:eastAsia="ru-RU"/>
        </w:rPr>
        <w:t>рассмотрени</w:t>
      </w:r>
      <w:r w:rsidRPr="00470FB4">
        <w:rPr>
          <w:rFonts w:ascii="Times New Roman" w:hAnsi="Times New Roman"/>
          <w:b/>
          <w:kern w:val="36"/>
          <w:sz w:val="24"/>
          <w:szCs w:val="24"/>
          <w:lang w:eastAsia="ru-RU"/>
        </w:rPr>
        <w:t>ю</w:t>
      </w:r>
      <w:r w:rsidRPr="001C1976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 заявок на </w:t>
      </w:r>
      <w:r w:rsidRPr="00470FB4">
        <w:rPr>
          <w:rFonts w:ascii="Times New Roman" w:hAnsi="Times New Roman"/>
          <w:b/>
          <w:kern w:val="36"/>
          <w:sz w:val="24"/>
          <w:szCs w:val="24"/>
          <w:lang w:eastAsia="ru-RU"/>
        </w:rPr>
        <w:t xml:space="preserve">участие в </w:t>
      </w:r>
      <w:r w:rsidRPr="00470FB4"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  <w:t>открытом аукционе в электронной форме по продаже муниципального имущества</w:t>
      </w:r>
      <w:r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  <w:t xml:space="preserve"> администрации Уголковского сельского </w:t>
      </w:r>
      <w:r w:rsidRPr="00470FB4"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  <w:t xml:space="preserve"> Зубово-Полянского муниципального района Республики Мордовия:</w:t>
      </w:r>
    </w:p>
    <w:p w:rsidR="00D7693D" w:rsidRDefault="00D7693D" w:rsidP="00470FB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D7693D" w:rsidRDefault="00D7693D" w:rsidP="00470FB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70FB4">
        <w:rPr>
          <w:rFonts w:ascii="Times New Roman" w:hAnsi="Times New Roman"/>
          <w:b/>
          <w:sz w:val="24"/>
          <w:szCs w:val="24"/>
          <w:lang w:eastAsia="ru-RU"/>
        </w:rPr>
        <w:t xml:space="preserve">Лот №1: </w:t>
      </w:r>
      <w:r w:rsidRPr="003526FC">
        <w:rPr>
          <w:rFonts w:ascii="Times New Roman" w:hAnsi="Times New Roman"/>
        </w:rPr>
        <w:t>Земельный участок   категории «Земли населенных пунктов», с кадастровым номером 13:08:0131007:449, площадь</w:t>
      </w:r>
      <w:r>
        <w:rPr>
          <w:rFonts w:ascii="Times New Roman" w:hAnsi="Times New Roman"/>
        </w:rPr>
        <w:t>ю</w:t>
      </w:r>
      <w:r w:rsidRPr="003526FC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3169 кв. м"/>
        </w:smartTagPr>
        <w:r w:rsidRPr="003526FC">
          <w:rPr>
            <w:rFonts w:ascii="Times New Roman" w:hAnsi="Times New Roman"/>
          </w:rPr>
          <w:t>3169 кв. м</w:t>
        </w:r>
      </w:smartTag>
      <w:r w:rsidRPr="003526FC">
        <w:rPr>
          <w:rFonts w:ascii="Times New Roman" w:hAnsi="Times New Roman"/>
        </w:rPr>
        <w:t xml:space="preserve">; </w:t>
      </w:r>
    </w:p>
    <w:p w:rsidR="00D7693D" w:rsidRPr="00470FB4" w:rsidRDefault="00D7693D" w:rsidP="00470FB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</w:pPr>
      <w:r w:rsidRPr="00470FB4">
        <w:rPr>
          <w:rFonts w:ascii="Times New Roman" w:hAnsi="Times New Roman"/>
          <w:b/>
          <w:sz w:val="24"/>
          <w:szCs w:val="24"/>
          <w:lang w:eastAsia="ru-RU"/>
        </w:rPr>
        <w:t xml:space="preserve">Лот №2: </w:t>
      </w:r>
      <w:r w:rsidRPr="00574C74">
        <w:rPr>
          <w:rFonts w:ascii="Times New Roman" w:hAnsi="Times New Roman"/>
        </w:rPr>
        <w:t xml:space="preserve">Земельный участок   категории «Земли населенных пунктовс кадастровым номером 13:08:0131007:450, площадью </w:t>
      </w:r>
      <w:smartTag w:uri="urn:schemas-microsoft-com:office:smarttags" w:element="metricconverter">
        <w:smartTagPr>
          <w:attr w:name="ProductID" w:val="3194 кв. м"/>
        </w:smartTagPr>
        <w:r w:rsidRPr="00574C74">
          <w:rPr>
            <w:rFonts w:ascii="Times New Roman" w:hAnsi="Times New Roman"/>
          </w:rPr>
          <w:t>3194 кв. м</w:t>
        </w:r>
      </w:smartTag>
      <w:r w:rsidRPr="00574C74">
        <w:rPr>
          <w:rFonts w:ascii="Times New Roman" w:hAnsi="Times New Roman"/>
        </w:rPr>
        <w:t xml:space="preserve">; </w:t>
      </w:r>
    </w:p>
    <w:p w:rsidR="00D7693D" w:rsidRDefault="00D7693D" w:rsidP="00470FB4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4"/>
          <w:szCs w:val="24"/>
          <w:lang w:eastAsia="ru-RU"/>
        </w:rPr>
      </w:pPr>
    </w:p>
    <w:p w:rsidR="00D7693D" w:rsidRPr="00470FB4" w:rsidRDefault="00D7693D" w:rsidP="00470FB4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>с.Уголок</w:t>
      </w:r>
      <w:r w:rsidRPr="00470FB4">
        <w:rPr>
          <w:rFonts w:ascii="Times New Roman" w:hAnsi="Times New Roman"/>
          <w:kern w:val="36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 xml:space="preserve">                              12.05.2021</w:t>
      </w:r>
      <w:r w:rsidRPr="00470FB4">
        <w:rPr>
          <w:rFonts w:ascii="Times New Roman" w:hAnsi="Times New Roman"/>
          <w:kern w:val="36"/>
          <w:sz w:val="24"/>
          <w:szCs w:val="24"/>
          <w:lang w:eastAsia="ru-RU"/>
        </w:rPr>
        <w:t>г.</w:t>
      </w:r>
    </w:p>
    <w:p w:rsidR="00D7693D" w:rsidRPr="00470FB4" w:rsidRDefault="00D7693D" w:rsidP="00470FB4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kern w:val="36"/>
          <w:sz w:val="24"/>
          <w:szCs w:val="24"/>
          <w:lang w:eastAsia="ru-RU"/>
        </w:rPr>
      </w:pPr>
      <w:r w:rsidRPr="00470FB4">
        <w:rPr>
          <w:rFonts w:ascii="Times New Roman" w:hAnsi="Times New Roman"/>
          <w:kern w:val="36"/>
          <w:sz w:val="24"/>
          <w:szCs w:val="24"/>
          <w:lang w:eastAsia="ru-RU"/>
        </w:rPr>
        <w:t>(10-00 время московское)</w:t>
      </w:r>
    </w:p>
    <w:p w:rsidR="00D7693D" w:rsidRPr="00470FB4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>Присутствовали:</w:t>
      </w:r>
    </w:p>
    <w:p w:rsidR="00D7693D" w:rsidRPr="00B501AF" w:rsidRDefault="00D7693D" w:rsidP="00470FB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0A0"/>
      </w:tblPr>
      <w:tblGrid>
        <w:gridCol w:w="2072"/>
        <w:gridCol w:w="8163"/>
      </w:tblGrid>
      <w:tr w:rsidR="00D7693D" w:rsidRPr="00B501AF" w:rsidTr="00213BD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</w:rPr>
              <w:t>Завьялкина Надежда Федоровна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</w:rPr>
              <w:t>Глава  Уголковского  сельского поселения Зубово-Полянского  муниципального района Республики Мордовия, председатель комиссии</w:t>
            </w:r>
          </w:p>
        </w:tc>
      </w:tr>
      <w:tr w:rsidR="00D7693D" w:rsidRPr="00B501AF" w:rsidTr="00213BD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</w:rPr>
              <w:t>Медведева Татьяна Николаевна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D7693D" w:rsidRPr="00B501AF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01AF">
              <w:rPr>
                <w:rFonts w:ascii="Times New Roman" w:hAnsi="Times New Roman"/>
              </w:rPr>
              <w:t>Заместитель главы Уголковского  сельского поселения Зубово-Полянского муниципального района Республики Мордовия, секретарь комиссии</w:t>
            </w:r>
          </w:p>
        </w:tc>
      </w:tr>
      <w:tr w:rsidR="00D7693D" w:rsidRPr="00B501AF" w:rsidTr="00B501AF">
        <w:trPr>
          <w:trHeight w:val="757"/>
          <w:tblCellSpacing w:w="0" w:type="dxa"/>
        </w:trPr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  <w:lang w:eastAsia="ru-RU"/>
              </w:rPr>
            </w:pPr>
            <w:r w:rsidRPr="00B501AF">
              <w:rPr>
                <w:rFonts w:ascii="Times New Roman" w:hAnsi="Times New Roman"/>
              </w:rPr>
              <w:t xml:space="preserve">Манухина Галина Васильевна 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</w:rPr>
            </w:pPr>
            <w:r w:rsidRPr="00B501AF">
              <w:rPr>
                <w:rFonts w:ascii="Times New Roman" w:hAnsi="Times New Roman"/>
              </w:rPr>
              <w:t>Депутат Совета депутатов Уголковского сельского поселения     Зубово-Полянского муниципального района Республики   Мордовия шестого созыва (по согласованию)</w:t>
            </w:r>
          </w:p>
        </w:tc>
      </w:tr>
      <w:tr w:rsidR="00D7693D" w:rsidRPr="00B501AF" w:rsidTr="00213BD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  <w:lang w:eastAsia="ru-RU"/>
              </w:rPr>
            </w:pPr>
            <w:r w:rsidRPr="00B501AF">
              <w:rPr>
                <w:rFonts w:ascii="Times New Roman" w:hAnsi="Times New Roman"/>
              </w:rPr>
              <w:t>Полежаев Александр Иванович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</w:rPr>
            </w:pPr>
            <w:r w:rsidRPr="00B501AF">
              <w:rPr>
                <w:rFonts w:ascii="Times New Roman" w:hAnsi="Times New Roman"/>
              </w:rPr>
              <w:t>Депутат Совета депутатов Уголковского сельского поселения     Зубово-Полянского муниципального района Республики   Мордовия шестого созыва (по согласованию);</w:t>
            </w:r>
          </w:p>
        </w:tc>
      </w:tr>
      <w:tr w:rsidR="00D7693D" w:rsidRPr="00B501AF" w:rsidTr="00213BDC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  <w:lang w:eastAsia="ru-RU"/>
              </w:rPr>
            </w:pPr>
            <w:r w:rsidRPr="00B501AF">
              <w:rPr>
                <w:rFonts w:ascii="Times New Roman" w:hAnsi="Times New Roman"/>
                <w:lang w:eastAsia="ru-RU"/>
              </w:rPr>
              <w:t>Панкратова Елена Филипповна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B501AF" w:rsidRDefault="00D7693D" w:rsidP="00B501AF">
            <w:pPr>
              <w:rPr>
                <w:rFonts w:ascii="Times New Roman" w:hAnsi="Times New Roman"/>
              </w:rPr>
            </w:pPr>
            <w:r w:rsidRPr="00B501AF">
              <w:rPr>
                <w:rFonts w:ascii="Times New Roman" w:hAnsi="Times New Roman"/>
              </w:rPr>
              <w:t>Депутат Совета депутатов Уголковского сельского поселения     Зубово-Полянского муниципального района Республики   Мордовия шестого созыва (по согласованию)</w:t>
            </w:r>
          </w:p>
        </w:tc>
      </w:tr>
    </w:tbl>
    <w:p w:rsidR="00D7693D" w:rsidRPr="001C1976" w:rsidRDefault="00D7693D" w:rsidP="00470FB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83B88">
        <w:rPr>
          <w:rFonts w:ascii="Times New Roman" w:hAnsi="Times New Roman"/>
          <w:sz w:val="24"/>
          <w:szCs w:val="24"/>
          <w:lang w:eastAsia="ru-RU"/>
        </w:rPr>
        <w:t> </w:t>
      </w: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>Повестка дня:</w:t>
      </w:r>
    </w:p>
    <w:p w:rsidR="00D7693D" w:rsidRPr="00470FB4" w:rsidRDefault="00D7693D" w:rsidP="00470FB4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 xml:space="preserve">1) рассмотрение заявок, поступивших на участие </w:t>
      </w:r>
      <w:r w:rsidRPr="00470FB4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открытом аукционе в электронной форме по продаже муниципального имущества 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администрации Уголковского сельского поселения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>Зубово-Полянского муниципального района Республики Мордовия:</w:t>
      </w:r>
    </w:p>
    <w:p w:rsidR="00D7693D" w:rsidRDefault="00D7693D" w:rsidP="0035178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470FB4">
        <w:rPr>
          <w:rFonts w:ascii="Times New Roman" w:hAnsi="Times New Roman"/>
          <w:b/>
          <w:sz w:val="24"/>
          <w:szCs w:val="24"/>
          <w:lang w:eastAsia="ru-RU"/>
        </w:rPr>
        <w:t xml:space="preserve">Лот №1: </w:t>
      </w:r>
      <w:r w:rsidRPr="003526FC">
        <w:rPr>
          <w:rFonts w:ascii="Times New Roman" w:hAnsi="Times New Roman"/>
        </w:rPr>
        <w:t>Земельный участок   категории «Земли населенных пунктов», с кадастровым номером 13:08:0131007:449, площадь</w:t>
      </w:r>
      <w:r>
        <w:rPr>
          <w:rFonts w:ascii="Times New Roman" w:hAnsi="Times New Roman"/>
        </w:rPr>
        <w:t>ю</w:t>
      </w:r>
      <w:r w:rsidRPr="003526FC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3169 кв. м"/>
        </w:smartTagPr>
        <w:r w:rsidRPr="003526FC">
          <w:rPr>
            <w:rFonts w:ascii="Times New Roman" w:hAnsi="Times New Roman"/>
          </w:rPr>
          <w:t>3169 кв. м</w:t>
        </w:r>
      </w:smartTag>
      <w:r w:rsidRPr="003526FC">
        <w:rPr>
          <w:rFonts w:ascii="Times New Roman" w:hAnsi="Times New Roman"/>
        </w:rPr>
        <w:t xml:space="preserve">; </w:t>
      </w:r>
    </w:p>
    <w:p w:rsidR="00D7693D" w:rsidRPr="00470FB4" w:rsidRDefault="00D7693D" w:rsidP="0035178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"/>
          <w:sz w:val="24"/>
          <w:szCs w:val="24"/>
          <w:lang w:eastAsia="ar-SA"/>
        </w:rPr>
      </w:pPr>
      <w:r w:rsidRPr="00470FB4">
        <w:rPr>
          <w:rFonts w:ascii="Times New Roman" w:hAnsi="Times New Roman"/>
          <w:b/>
          <w:sz w:val="24"/>
          <w:szCs w:val="24"/>
          <w:lang w:eastAsia="ru-RU"/>
        </w:rPr>
        <w:t xml:space="preserve">Лот №2: </w:t>
      </w:r>
      <w:r w:rsidRPr="00574C74">
        <w:rPr>
          <w:rFonts w:ascii="Times New Roman" w:hAnsi="Times New Roman"/>
        </w:rPr>
        <w:t xml:space="preserve">Земельный участок   категории «Земли населенных пунктовс кадастровым номером 13:08:0131007:450, площадью </w:t>
      </w:r>
      <w:smartTag w:uri="urn:schemas-microsoft-com:office:smarttags" w:element="metricconverter">
        <w:smartTagPr>
          <w:attr w:name="ProductID" w:val="3194 кв. м"/>
        </w:smartTagPr>
        <w:r w:rsidRPr="00574C74">
          <w:rPr>
            <w:rFonts w:ascii="Times New Roman" w:hAnsi="Times New Roman"/>
          </w:rPr>
          <w:t>3194 кв. м</w:t>
        </w:r>
      </w:smartTag>
      <w:r w:rsidRPr="00574C74">
        <w:rPr>
          <w:rFonts w:ascii="Times New Roman" w:hAnsi="Times New Roman"/>
        </w:rPr>
        <w:t xml:space="preserve">; </w:t>
      </w:r>
    </w:p>
    <w:p w:rsidR="00D7693D" w:rsidRPr="001C1976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0FB4">
        <w:rPr>
          <w:rFonts w:ascii="Times New Roman" w:hAnsi="Times New Roman"/>
          <w:sz w:val="24"/>
          <w:szCs w:val="24"/>
          <w:lang w:eastAsia="ru-RU"/>
        </w:rPr>
        <w:t>и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признание претендентов участниками аукциона в электронной форме или об отказе в допуске к участию в аукционе по основаниям, установленным Федеральным законом от 21 декабря 2001 года № 178-ФЗ «О приватизации государственного и муниципального имущества»:</w:t>
      </w:r>
    </w:p>
    <w:p w:rsidR="00D7693D" w:rsidRDefault="00D7693D" w:rsidP="00470F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</w:p>
    <w:p w:rsidR="00D7693D" w:rsidRPr="001C1976" w:rsidRDefault="00D7693D" w:rsidP="00470F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ЛОТ №1</w:t>
      </w:r>
    </w:p>
    <w:p w:rsidR="00D7693D" w:rsidRPr="001E59C8" w:rsidRDefault="00D7693D" w:rsidP="001E59C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3526FC">
        <w:rPr>
          <w:rFonts w:ascii="Times New Roman" w:hAnsi="Times New Roman"/>
        </w:rPr>
        <w:t>Земельный участок   категории «Земли населенных пунктов», видом разрешенного использования «Для ведения личного подсобного хозяйства» с кадастровым номером 13:08:0131007:449, площадь</w:t>
      </w:r>
      <w:r>
        <w:rPr>
          <w:rFonts w:ascii="Times New Roman" w:hAnsi="Times New Roman"/>
        </w:rPr>
        <w:t>ю</w:t>
      </w:r>
      <w:r w:rsidRPr="003526FC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3169 кв. м"/>
        </w:smartTagPr>
        <w:r w:rsidRPr="003526FC">
          <w:rPr>
            <w:rFonts w:ascii="Times New Roman" w:hAnsi="Times New Roman"/>
          </w:rPr>
          <w:t>3169 кв. м</w:t>
        </w:r>
      </w:smartTag>
      <w:r w:rsidRPr="003526FC">
        <w:rPr>
          <w:rFonts w:ascii="Times New Roman" w:hAnsi="Times New Roman"/>
        </w:rPr>
        <w:t>; местоположение: Республика Мордовия, Зубово-Полянский р-н. Уголковское сельское поселение</w:t>
      </w:r>
    </w:p>
    <w:p w:rsidR="00D7693D" w:rsidRPr="00470FB4" w:rsidRDefault="00D7693D" w:rsidP="0035178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         </w:t>
      </w:r>
      <w:r w:rsidRPr="00470FB4">
        <w:rPr>
          <w:rFonts w:ascii="Times New Roman" w:hAnsi="Times New Roman"/>
          <w:kern w:val="1"/>
          <w:sz w:val="24"/>
          <w:szCs w:val="24"/>
          <w:lang w:eastAsia="ar-SA"/>
        </w:rPr>
        <w:t xml:space="preserve">Начальная (минимальная) цена продажи: </w:t>
      </w:r>
      <w:r w:rsidRPr="003526FC">
        <w:rPr>
          <w:rFonts w:ascii="Times New Roman" w:hAnsi="Times New Roman"/>
          <w:spacing w:val="-2"/>
          <w:lang w:eastAsia="ru-RU"/>
        </w:rPr>
        <w:t>60 908 (Шестьдесят тысяч девятьсот восемь) рублей 18 копеек</w:t>
      </w:r>
    </w:p>
    <w:p w:rsidR="00D7693D" w:rsidRPr="001C1976" w:rsidRDefault="00D7693D" w:rsidP="00470F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ЛОТ №2</w:t>
      </w:r>
    </w:p>
    <w:p w:rsidR="00D7693D" w:rsidRDefault="00D7693D" w:rsidP="00470F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</w:rPr>
      </w:pPr>
      <w:r w:rsidRPr="00574C74">
        <w:rPr>
          <w:rFonts w:ascii="Times New Roman" w:hAnsi="Times New Roman"/>
        </w:rPr>
        <w:t xml:space="preserve">Земельный участок   категории «Земли населенных пунктов», видом разрешенного использования «Для ведения личного подсобного хозяйства» с кадастровым номером 13:08:0131007:450, площадью </w:t>
      </w:r>
      <w:smartTag w:uri="urn:schemas-microsoft-com:office:smarttags" w:element="metricconverter">
        <w:smartTagPr>
          <w:attr w:name="ProductID" w:val="3194 кв. м"/>
        </w:smartTagPr>
        <w:r w:rsidRPr="00574C74">
          <w:rPr>
            <w:rFonts w:ascii="Times New Roman" w:hAnsi="Times New Roman"/>
          </w:rPr>
          <w:t>3194 кв. м</w:t>
        </w:r>
      </w:smartTag>
      <w:r w:rsidRPr="00574C74">
        <w:rPr>
          <w:rFonts w:ascii="Times New Roman" w:hAnsi="Times New Roman"/>
        </w:rPr>
        <w:t>; местоположение: Республика Мордовия, Зубово-Полянский р-н. Уголковское сельское поселение</w:t>
      </w:r>
      <w:r>
        <w:rPr>
          <w:rFonts w:ascii="Times New Roman" w:hAnsi="Times New Roman"/>
        </w:rPr>
        <w:t>.</w:t>
      </w:r>
    </w:p>
    <w:p w:rsidR="00D7693D" w:rsidRPr="00470FB4" w:rsidRDefault="00D7693D" w:rsidP="00470FB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70FB4">
        <w:rPr>
          <w:rFonts w:ascii="Times New Roman" w:hAnsi="Times New Roman"/>
          <w:kern w:val="1"/>
          <w:sz w:val="24"/>
          <w:szCs w:val="24"/>
          <w:lang w:eastAsia="ar-SA"/>
        </w:rPr>
        <w:t>Начальная (минимальная) цена продажи: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Pr="00574C74">
        <w:rPr>
          <w:rFonts w:ascii="Times New Roman" w:hAnsi="Times New Roman"/>
          <w:spacing w:val="-2"/>
          <w:lang w:eastAsia="ru-RU"/>
        </w:rPr>
        <w:t xml:space="preserve">61 388 (Шестьдесят одна тысяча триста восемьдесят восемь) рублей 68 копеек </w:t>
      </w:r>
    </w:p>
    <w:p w:rsidR="00D7693D" w:rsidRDefault="00D7693D" w:rsidP="00470FB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7693D" w:rsidRPr="001C1976" w:rsidRDefault="00D7693D" w:rsidP="00470FB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>Комиссия установила: </w:t>
      </w:r>
    </w:p>
    <w:p w:rsidR="00D7693D" w:rsidRPr="00470FB4" w:rsidRDefault="00D7693D" w:rsidP="00470FB4">
      <w:pPr>
        <w:widowControl w:val="0"/>
        <w:tabs>
          <w:tab w:val="num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 xml:space="preserve">1. Извещение о проведении аукциона в электронной форме, и документация по проведению аукциона в электронной форме размещены </w:t>
      </w:r>
      <w:r>
        <w:rPr>
          <w:rFonts w:ascii="Times New Roman" w:hAnsi="Times New Roman"/>
          <w:sz w:val="24"/>
          <w:szCs w:val="24"/>
          <w:lang w:eastAsia="ru-RU"/>
        </w:rPr>
        <w:t>07.04.2021</w:t>
      </w:r>
      <w:r w:rsidRPr="00470FB4">
        <w:rPr>
          <w:rFonts w:ascii="Times New Roman" w:hAnsi="Times New Roman"/>
          <w:sz w:val="24"/>
          <w:szCs w:val="24"/>
          <w:lang w:eastAsia="ru-RU"/>
        </w:rPr>
        <w:t xml:space="preserve">г. </w:t>
      </w:r>
      <w:r w:rsidRPr="001C1976">
        <w:rPr>
          <w:rFonts w:ascii="Times New Roman" w:hAnsi="Times New Roman"/>
          <w:spacing w:val="-2"/>
          <w:sz w:val="24"/>
          <w:szCs w:val="24"/>
          <w:lang w:eastAsia="ru-RU"/>
        </w:rPr>
        <w:t>на официальном с</w:t>
      </w:r>
      <w:r w:rsidRPr="00470FB4">
        <w:rPr>
          <w:rFonts w:ascii="Times New Roman" w:hAnsi="Times New Roman"/>
          <w:spacing w:val="-2"/>
          <w:sz w:val="24"/>
          <w:szCs w:val="24"/>
          <w:lang w:eastAsia="ru-RU"/>
        </w:rPr>
        <w:t xml:space="preserve">айте в сети Интернет по адресу: </w:t>
      </w:r>
      <w:hyperlink r:id="rId5" w:history="1">
        <w:r w:rsidRPr="001C1976">
          <w:rPr>
            <w:rFonts w:ascii="Times New Roman" w:hAnsi="Times New Roman"/>
            <w:sz w:val="24"/>
            <w:szCs w:val="24"/>
            <w:u w:val="single"/>
            <w:lang w:eastAsia="ru-RU"/>
          </w:rPr>
          <w:t>www.torgi.gov.ru</w:t>
        </w:r>
      </w:hyperlink>
      <w:r w:rsidRPr="001E59C8">
        <w:rPr>
          <w:rFonts w:ascii="Times New Roman" w:hAnsi="Times New Roman"/>
          <w:sz w:val="24"/>
          <w:szCs w:val="24"/>
          <w:lang w:eastAsia="ru-RU"/>
        </w:rPr>
        <w:t>(</w:t>
      </w:r>
      <w:r w:rsidRPr="001E59C8">
        <w:rPr>
          <w:rFonts w:ascii="Times New Roman" w:hAnsi="Times New Roman"/>
          <w:sz w:val="24"/>
          <w:szCs w:val="24"/>
        </w:rPr>
        <w:t>№070421/41098379/01;</w:t>
      </w:r>
      <w:r w:rsidRPr="001E59C8">
        <w:rPr>
          <w:rFonts w:ascii="Times New Roman" w:hAnsi="Times New Roman"/>
          <w:bCs/>
          <w:sz w:val="24"/>
          <w:szCs w:val="24"/>
        </w:rPr>
        <w:t xml:space="preserve"> №070421/41098379/02</w:t>
      </w:r>
      <w:r w:rsidRPr="001E59C8">
        <w:rPr>
          <w:rFonts w:ascii="Times New Roman" w:hAnsi="Times New Roman"/>
          <w:sz w:val="24"/>
          <w:szCs w:val="24"/>
        </w:rPr>
        <w:t>)</w:t>
      </w:r>
      <w:r w:rsidRPr="001C1976">
        <w:rPr>
          <w:rFonts w:ascii="Times New Roman" w:hAnsi="Times New Roman"/>
          <w:sz w:val="24"/>
          <w:szCs w:val="24"/>
          <w:lang w:eastAsia="ru-RU"/>
        </w:rPr>
        <w:t>, на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Электронной</w:t>
      </w:r>
      <w:r w:rsidRPr="00470FB4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площадке</w:t>
      </w:r>
      <w:r w:rsidRPr="00470FB4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utp</w:t>
      </w:r>
      <w:r w:rsidRPr="00470FB4">
        <w:rPr>
          <w:rFonts w:ascii="Times New Roman" w:hAnsi="Times New Roman"/>
          <w:sz w:val="24"/>
          <w:szCs w:val="24"/>
          <w:lang w:eastAsia="ar-SA"/>
        </w:rPr>
        <w:t>.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sberbank</w:t>
      </w:r>
      <w:r w:rsidRPr="00470FB4">
        <w:rPr>
          <w:rFonts w:ascii="Times New Roman" w:hAnsi="Times New Roman"/>
          <w:sz w:val="24"/>
          <w:szCs w:val="24"/>
          <w:lang w:eastAsia="ar-SA"/>
        </w:rPr>
        <w:t>-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ast</w:t>
      </w:r>
      <w:r w:rsidRPr="00470FB4">
        <w:rPr>
          <w:rFonts w:ascii="Times New Roman" w:hAnsi="Times New Roman"/>
          <w:sz w:val="24"/>
          <w:szCs w:val="24"/>
          <w:lang w:eastAsia="ar-SA"/>
        </w:rPr>
        <w:t>.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ru</w:t>
      </w:r>
      <w:r w:rsidRPr="00470FB4">
        <w:rPr>
          <w:rFonts w:ascii="Times New Roman" w:hAnsi="Times New Roman"/>
          <w:sz w:val="24"/>
          <w:szCs w:val="24"/>
          <w:lang w:eastAsia="ar-SA"/>
        </w:rPr>
        <w:t xml:space="preserve">  номер процедуры 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sbr</w:t>
      </w:r>
      <w:r w:rsidRPr="00470FB4">
        <w:rPr>
          <w:rFonts w:ascii="Times New Roman" w:hAnsi="Times New Roman"/>
          <w:sz w:val="24"/>
          <w:szCs w:val="24"/>
          <w:lang w:eastAsia="ar-SA"/>
        </w:rPr>
        <w:t>012-</w:t>
      </w:r>
      <w:r>
        <w:rPr>
          <w:rFonts w:ascii="Times New Roman" w:hAnsi="Times New Roman"/>
          <w:sz w:val="24"/>
          <w:szCs w:val="24"/>
          <w:lang w:eastAsia="ar-SA"/>
        </w:rPr>
        <w:t xml:space="preserve">2104070036.2 и </w:t>
      </w:r>
      <w:r w:rsidRPr="00470FB4">
        <w:rPr>
          <w:rFonts w:ascii="Times New Roman" w:hAnsi="Times New Roman"/>
          <w:sz w:val="24"/>
          <w:szCs w:val="24"/>
          <w:lang w:val="en-US" w:eastAsia="ar-SA"/>
        </w:rPr>
        <w:t>sbr</w:t>
      </w:r>
      <w:r w:rsidRPr="00470FB4">
        <w:rPr>
          <w:rFonts w:ascii="Times New Roman" w:hAnsi="Times New Roman"/>
          <w:sz w:val="24"/>
          <w:szCs w:val="24"/>
          <w:lang w:eastAsia="ar-SA"/>
        </w:rPr>
        <w:t>012-</w:t>
      </w:r>
      <w:r>
        <w:rPr>
          <w:rFonts w:ascii="Times New Roman" w:hAnsi="Times New Roman"/>
          <w:sz w:val="24"/>
          <w:szCs w:val="24"/>
          <w:lang w:eastAsia="ar-SA"/>
        </w:rPr>
        <w:t>2104070031.1</w:t>
      </w:r>
    </w:p>
    <w:p w:rsidR="00D7693D" w:rsidRPr="00470FB4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 xml:space="preserve">Дата и время окончания приема/подачи Заявок: </w:t>
      </w:r>
      <w:r>
        <w:rPr>
          <w:rFonts w:ascii="Times New Roman" w:hAnsi="Times New Roman"/>
          <w:sz w:val="24"/>
          <w:szCs w:val="24"/>
          <w:lang w:eastAsia="ru-RU"/>
        </w:rPr>
        <w:t>04.05</w:t>
      </w:r>
      <w:r w:rsidRPr="00470FB4">
        <w:rPr>
          <w:rFonts w:ascii="Times New Roman" w:hAnsi="Times New Roman"/>
          <w:sz w:val="24"/>
          <w:szCs w:val="24"/>
          <w:lang w:eastAsia="ru-RU"/>
        </w:rPr>
        <w:t>.20</w:t>
      </w:r>
      <w:r>
        <w:rPr>
          <w:rFonts w:ascii="Times New Roman" w:hAnsi="Times New Roman"/>
          <w:sz w:val="24"/>
          <w:szCs w:val="24"/>
          <w:lang w:eastAsia="ru-RU"/>
        </w:rPr>
        <w:t>21 г.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час. 00 мин.</w:t>
      </w:r>
    </w:p>
    <w:p w:rsidR="00D7693D" w:rsidRPr="00470FB4" w:rsidRDefault="00D7693D" w:rsidP="00470FB4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>2. На участие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>открытом аукционе в электронной форме по продаже муниципального имущества Зубово-Полянского муниципального района Республики Мордовия:</w:t>
      </w:r>
    </w:p>
    <w:p w:rsidR="00D7693D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7693D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 </w:t>
      </w: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> лот</w:t>
      </w: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>у</w:t>
      </w: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№ 1</w:t>
      </w:r>
      <w:r w:rsidRPr="001C1976">
        <w:rPr>
          <w:rFonts w:ascii="Times New Roman" w:hAnsi="Times New Roman"/>
          <w:sz w:val="24"/>
          <w:szCs w:val="24"/>
          <w:lang w:eastAsia="ru-RU"/>
        </w:rPr>
        <w:t> в установленный для приема заявок срок заявки не поступили</w:t>
      </w: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D7693D" w:rsidRPr="001C1976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 </w:t>
      </w: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>лот</w:t>
      </w:r>
      <w:r w:rsidRPr="00470FB4">
        <w:rPr>
          <w:rFonts w:ascii="Times New Roman" w:hAnsi="Times New Roman"/>
          <w:b/>
          <w:bCs/>
          <w:sz w:val="24"/>
          <w:szCs w:val="24"/>
          <w:lang w:eastAsia="ru-RU"/>
        </w:rPr>
        <w:t>у</w:t>
      </w: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№ 2</w:t>
      </w:r>
      <w:r w:rsidRPr="001C1976">
        <w:rPr>
          <w:rFonts w:ascii="Times New Roman" w:hAnsi="Times New Roman"/>
          <w:sz w:val="24"/>
          <w:szCs w:val="24"/>
          <w:lang w:eastAsia="ru-RU"/>
        </w:rPr>
        <w:t> в установленный для приема заявок срок заявки не поступили;</w:t>
      </w:r>
    </w:p>
    <w:p w:rsidR="00D7693D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7693D" w:rsidRPr="001C1976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 xml:space="preserve">Руководствуясь </w:t>
      </w:r>
      <w:r w:rsidRPr="00470FB4">
        <w:rPr>
          <w:rFonts w:ascii="Times New Roman" w:hAnsi="Times New Roman"/>
          <w:sz w:val="24"/>
          <w:szCs w:val="24"/>
          <w:lang w:eastAsia="ru-RU"/>
        </w:rPr>
        <w:t>п.8 ст.18 и п.7 ст.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32.1 Федерального закона от 21.12.2001 №178-ФЗ «О приватизации государственного и муниципального имущества»</w:t>
      </w:r>
    </w:p>
    <w:p w:rsidR="00D7693D" w:rsidRPr="001C1976" w:rsidRDefault="00D7693D" w:rsidP="00470FB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b/>
          <w:bCs/>
          <w:sz w:val="24"/>
          <w:szCs w:val="24"/>
          <w:lang w:eastAsia="ru-RU"/>
        </w:rPr>
        <w:t>Комиссия решила:</w:t>
      </w:r>
    </w:p>
    <w:p w:rsidR="00D7693D" w:rsidRPr="00470FB4" w:rsidRDefault="00D7693D" w:rsidP="00874A47">
      <w:pPr>
        <w:widowControl w:val="0"/>
        <w:spacing w:after="0" w:line="240" w:lineRule="auto"/>
        <w:jc w:val="both"/>
        <w:rPr>
          <w:rFonts w:ascii="Times New Roman" w:hAnsi="Times New Roman"/>
          <w:bCs/>
          <w:kern w:val="1"/>
          <w:sz w:val="24"/>
          <w:szCs w:val="24"/>
          <w:lang w:eastAsia="ar-SA"/>
        </w:rPr>
      </w:pPr>
      <w:r w:rsidRPr="00470FB4">
        <w:rPr>
          <w:rFonts w:ascii="Times New Roman" w:hAnsi="Times New Roman"/>
          <w:sz w:val="24"/>
          <w:szCs w:val="24"/>
          <w:lang w:eastAsia="ru-RU"/>
        </w:rPr>
        <w:t>- по Лоту №1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70FB4">
        <w:rPr>
          <w:rFonts w:ascii="Times New Roman" w:hAnsi="Times New Roman"/>
          <w:sz w:val="24"/>
          <w:szCs w:val="24"/>
          <w:lang w:eastAsia="ru-RU"/>
        </w:rPr>
        <w:t>п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ризнать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открытый аукцион в электронной форме по продаже муниципального имущества 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администрации Уголковского сельского поселения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Зубово-Полянского муниципального района Республики Мордовия </w:t>
      </w:r>
      <w:r w:rsidRPr="001E59C8">
        <w:rPr>
          <w:rFonts w:ascii="Times New Roman" w:hAnsi="Times New Roman"/>
          <w:b/>
          <w:sz w:val="24"/>
          <w:szCs w:val="24"/>
          <w:lang w:eastAsia="ru-RU"/>
        </w:rPr>
        <w:t>несостоявшимся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в связи с отсутствием претендентов на участие в аукционе</w:t>
      </w:r>
    </w:p>
    <w:p w:rsidR="00D7693D" w:rsidRPr="001C1976" w:rsidRDefault="00D7693D" w:rsidP="00470F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70FB4">
        <w:rPr>
          <w:rFonts w:ascii="Times New Roman" w:hAnsi="Times New Roman"/>
          <w:sz w:val="24"/>
          <w:szCs w:val="24"/>
          <w:lang w:eastAsia="ru-RU"/>
        </w:rPr>
        <w:t>- по Лоту №2 п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ризнать 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>открытый аукцион в электронной форме по пр</w:t>
      </w:r>
      <w:r>
        <w:rPr>
          <w:rFonts w:ascii="Times New Roman" w:hAnsi="Times New Roman"/>
          <w:bCs/>
          <w:kern w:val="1"/>
          <w:sz w:val="24"/>
          <w:szCs w:val="24"/>
          <w:lang w:eastAsia="ar-SA"/>
        </w:rPr>
        <w:t>одаже муниципального имущества администрации Уголковского сельского поселения  З</w:t>
      </w:r>
      <w:r w:rsidRPr="00470FB4">
        <w:rPr>
          <w:rFonts w:ascii="Times New Roman" w:hAnsi="Times New Roman"/>
          <w:bCs/>
          <w:kern w:val="1"/>
          <w:sz w:val="24"/>
          <w:szCs w:val="24"/>
          <w:lang w:eastAsia="ar-SA"/>
        </w:rPr>
        <w:t xml:space="preserve">убово-Полянского муниципального района Республики Мордовия </w:t>
      </w:r>
      <w:r w:rsidRPr="001E59C8">
        <w:rPr>
          <w:rFonts w:ascii="Times New Roman" w:hAnsi="Times New Roman"/>
          <w:b/>
          <w:sz w:val="24"/>
          <w:szCs w:val="24"/>
          <w:lang w:eastAsia="ru-RU"/>
        </w:rPr>
        <w:t>несостоявшимся</w:t>
      </w:r>
      <w:r w:rsidRPr="001C1976">
        <w:rPr>
          <w:rFonts w:ascii="Times New Roman" w:hAnsi="Times New Roman"/>
          <w:sz w:val="24"/>
          <w:szCs w:val="24"/>
          <w:lang w:eastAsia="ru-RU"/>
        </w:rPr>
        <w:t xml:space="preserve"> в связи с отсутствием претендентов на участие в аукционе.</w:t>
      </w:r>
    </w:p>
    <w:p w:rsidR="00D7693D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76">
        <w:rPr>
          <w:rFonts w:ascii="Times New Roman" w:hAnsi="Times New Roman"/>
          <w:sz w:val="24"/>
          <w:szCs w:val="24"/>
          <w:lang w:eastAsia="ru-RU"/>
        </w:rPr>
        <w:t> </w:t>
      </w:r>
    </w:p>
    <w:p w:rsidR="00D7693D" w:rsidRPr="003A0909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A0909">
        <w:rPr>
          <w:rFonts w:ascii="Times New Roman" w:hAnsi="Times New Roman"/>
          <w:b/>
          <w:sz w:val="24"/>
          <w:szCs w:val="24"/>
          <w:lang w:eastAsia="ru-RU"/>
        </w:rPr>
        <w:t>Председатель комиссии:</w:t>
      </w:r>
    </w:p>
    <w:tbl>
      <w:tblPr>
        <w:tblW w:w="0" w:type="auto"/>
        <w:tblCellSpacing w:w="0" w:type="dxa"/>
        <w:tblInd w:w="16" w:type="dxa"/>
        <w:tblCellMar>
          <w:left w:w="0" w:type="dxa"/>
          <w:right w:w="0" w:type="dxa"/>
        </w:tblCellMar>
        <w:tblLook w:val="00A0"/>
      </w:tblPr>
      <w:tblGrid>
        <w:gridCol w:w="1770"/>
        <w:gridCol w:w="4007"/>
      </w:tblGrid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Завьялкина Н.Ф</w:t>
            </w: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7693D" w:rsidRPr="005978DA" w:rsidTr="00470FB4">
        <w:trPr>
          <w:tblCellSpacing w:w="0" w:type="dxa"/>
        </w:trPr>
        <w:tc>
          <w:tcPr>
            <w:tcW w:w="5777" w:type="dxa"/>
            <w:gridSpan w:val="2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693D" w:rsidRPr="003A0909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A090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3A0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3B8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Манухина Г.В.</w:t>
            </w: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3A090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83B8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Полежаев А.И</w:t>
            </w: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</w:t>
            </w:r>
          </w:p>
        </w:tc>
      </w:tr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Панкратова Е.Ф.</w:t>
            </w: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</w:t>
            </w:r>
          </w:p>
        </w:tc>
      </w:tr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693D" w:rsidRPr="005978DA" w:rsidTr="00470FB4">
        <w:trPr>
          <w:tblCellSpacing w:w="0" w:type="dxa"/>
        </w:trPr>
        <w:tc>
          <w:tcPr>
            <w:tcW w:w="5777" w:type="dxa"/>
            <w:gridSpan w:val="2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7693D" w:rsidRPr="003A0909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A090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D7693D" w:rsidRPr="005978DA" w:rsidTr="003A0909">
        <w:trPr>
          <w:tblCellSpacing w:w="0" w:type="dxa"/>
        </w:trPr>
        <w:tc>
          <w:tcPr>
            <w:tcW w:w="0" w:type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Медведева Т.Н</w:t>
            </w: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13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D7693D" w:rsidRPr="00083B88" w:rsidRDefault="00D7693D" w:rsidP="00470FB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70FB4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</w:t>
            </w:r>
          </w:p>
        </w:tc>
      </w:tr>
    </w:tbl>
    <w:p w:rsidR="00D7693D" w:rsidRPr="001C1976" w:rsidRDefault="00D7693D" w:rsidP="00470FB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7693D" w:rsidRPr="00470FB4" w:rsidRDefault="00D7693D" w:rsidP="00470F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7693D" w:rsidRPr="00470FB4" w:rsidSect="009618F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2D842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00EC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8CC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14CEC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7E4BC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7CAA6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5E06D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6680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96E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E50AD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976"/>
    <w:rsid w:val="00083B88"/>
    <w:rsid w:val="000B1534"/>
    <w:rsid w:val="001C1976"/>
    <w:rsid w:val="001E59C8"/>
    <w:rsid w:val="0020276C"/>
    <w:rsid w:val="00213BDC"/>
    <w:rsid w:val="002A116B"/>
    <w:rsid w:val="0035178B"/>
    <w:rsid w:val="003526FC"/>
    <w:rsid w:val="003A0909"/>
    <w:rsid w:val="004555FE"/>
    <w:rsid w:val="00470FB4"/>
    <w:rsid w:val="004D3185"/>
    <w:rsid w:val="00566EAC"/>
    <w:rsid w:val="00574C74"/>
    <w:rsid w:val="005978DA"/>
    <w:rsid w:val="0065059F"/>
    <w:rsid w:val="006D0E80"/>
    <w:rsid w:val="00784C33"/>
    <w:rsid w:val="008707F9"/>
    <w:rsid w:val="00874A47"/>
    <w:rsid w:val="00891541"/>
    <w:rsid w:val="009618F4"/>
    <w:rsid w:val="00982AB1"/>
    <w:rsid w:val="00A63F9C"/>
    <w:rsid w:val="00A85909"/>
    <w:rsid w:val="00AB42F5"/>
    <w:rsid w:val="00B501AF"/>
    <w:rsid w:val="00BD630D"/>
    <w:rsid w:val="00D7693D"/>
    <w:rsid w:val="00E77A0C"/>
    <w:rsid w:val="00F21987"/>
    <w:rsid w:val="00FB6534"/>
    <w:rsid w:val="00FE187A"/>
    <w:rsid w:val="00FF13F7"/>
    <w:rsid w:val="00FF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53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059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91541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2</Pages>
  <Words>715</Words>
  <Characters>4079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Пользователь</cp:lastModifiedBy>
  <cp:revision>4</cp:revision>
  <cp:lastPrinted>2021-05-12T12:14:00Z</cp:lastPrinted>
  <dcterms:created xsi:type="dcterms:W3CDTF">2020-11-16T12:44:00Z</dcterms:created>
  <dcterms:modified xsi:type="dcterms:W3CDTF">2021-05-12T12:59:00Z</dcterms:modified>
</cp:coreProperties>
</file>