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9B4" w:rsidRDefault="008049B4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8049B4" w:rsidRPr="005E4551" w:rsidRDefault="008049B4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0102001:9209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049B4" w:rsidRPr="00BA2BC7" w:rsidTr="006146B2">
        <w:trPr>
          <w:trHeight w:val="333"/>
        </w:trPr>
        <w:tc>
          <w:tcPr>
            <w:tcW w:w="9923" w:type="dxa"/>
            <w:gridSpan w:val="2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8049B4" w:rsidRPr="008A49DD" w:rsidRDefault="008049B4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8049B4" w:rsidRPr="00FA4697" w:rsidRDefault="008049B4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8049B4" w:rsidRPr="00BA2BC7" w:rsidTr="006146B2">
        <w:trPr>
          <w:trHeight w:val="189"/>
        </w:trPr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8049B4" w:rsidRPr="00BA2BC7" w:rsidTr="006146B2">
        <w:tc>
          <w:tcPr>
            <w:tcW w:w="3310" w:type="dxa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8049B4" w:rsidRPr="00BA2BC7" w:rsidRDefault="008049B4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8049B4" w:rsidRPr="00BA2BC7" w:rsidTr="006146B2">
        <w:tc>
          <w:tcPr>
            <w:tcW w:w="9923" w:type="dxa"/>
            <w:gridSpan w:val="2"/>
          </w:tcPr>
          <w:p w:rsidR="008049B4" w:rsidRPr="00BA2BC7" w:rsidRDefault="008049B4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Pr="008A49DD" w:rsidRDefault="008049B4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646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Парковая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0102001:9209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8049B4" w:rsidRPr="00BA2BC7" w:rsidRDefault="008049B4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8049B4" w:rsidRPr="00175080" w:rsidRDefault="008049B4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12383,82 (Двенадцать тысяч триста восемьдесят три) рубля 82 коп.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8049B4" w:rsidRPr="00BA2BC7" w:rsidRDefault="008049B4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24.05.2021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24.06.2021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24.05.2021г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8049B4" w:rsidRPr="00BA2BC7" w:rsidRDefault="008049B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24.06.2021г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Pr="00BA2BC7" w:rsidRDefault="008049B4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25.06.2021г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8049B4" w:rsidRPr="00BA2BC7" w:rsidRDefault="008049B4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30.06.2021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8049B4" w:rsidRPr="00BA2BC7" w:rsidTr="006146B2">
        <w:trPr>
          <w:trHeight w:val="257"/>
        </w:trPr>
        <w:tc>
          <w:tcPr>
            <w:tcW w:w="9923" w:type="dxa"/>
            <w:gridSpan w:val="2"/>
          </w:tcPr>
          <w:p w:rsidR="008049B4" w:rsidRDefault="008049B4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8049B4" w:rsidRPr="00F36970" w:rsidRDefault="008049B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8049B4" w:rsidRPr="00F36970" w:rsidRDefault="008049B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8049B4" w:rsidRPr="00F36970" w:rsidRDefault="008049B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8049B4" w:rsidRPr="00F36970" w:rsidRDefault="008049B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8049B4" w:rsidRPr="00F36970" w:rsidRDefault="008049B4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8049B4" w:rsidRPr="00BA2BC7" w:rsidRDefault="008049B4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8049B4" w:rsidRPr="00BA2BC7" w:rsidRDefault="008049B4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049B4" w:rsidRPr="00BA2BC7" w:rsidRDefault="008049B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8049B4" w:rsidRPr="00997281" w:rsidRDefault="008049B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8049B4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331C3"/>
    <w:rsid w:val="00453E87"/>
    <w:rsid w:val="004844F6"/>
    <w:rsid w:val="00490B24"/>
    <w:rsid w:val="00493703"/>
    <w:rsid w:val="004B7DD9"/>
    <w:rsid w:val="004C1FF9"/>
    <w:rsid w:val="004D31E1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049B4"/>
    <w:rsid w:val="00820CAA"/>
    <w:rsid w:val="008237F5"/>
    <w:rsid w:val="00825FE8"/>
    <w:rsid w:val="008260A2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49B0"/>
    <w:rsid w:val="00AC7B38"/>
    <w:rsid w:val="00AD3FC0"/>
    <w:rsid w:val="00AE3745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C75"/>
    <w:rsid w:val="00B71103"/>
    <w:rsid w:val="00B773F8"/>
    <w:rsid w:val="00B826AF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970</TotalTime>
  <Pages>2</Pages>
  <Words>804</Words>
  <Characters>4583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29</cp:revision>
  <cp:lastPrinted>2018-03-28T12:01:00Z</cp:lastPrinted>
  <dcterms:created xsi:type="dcterms:W3CDTF">2018-02-09T12:19:00Z</dcterms:created>
  <dcterms:modified xsi:type="dcterms:W3CDTF">2021-05-19T09:16:00Z</dcterms:modified>
</cp:coreProperties>
</file>