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098" w:rsidRDefault="00FF4098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FF4098" w:rsidRPr="005E4551" w:rsidRDefault="00FF4098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0102003:906, 13:08:0102001:9214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FF4098" w:rsidRPr="00BA2BC7" w:rsidTr="006146B2">
        <w:trPr>
          <w:trHeight w:val="333"/>
        </w:trPr>
        <w:tc>
          <w:tcPr>
            <w:tcW w:w="9923" w:type="dxa"/>
            <w:gridSpan w:val="2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FF4098" w:rsidRPr="008A49DD" w:rsidRDefault="00FF4098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FF4098" w:rsidRPr="00FA4697" w:rsidRDefault="00FF409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FF4098" w:rsidRPr="00BA2BC7" w:rsidTr="006146B2">
        <w:trPr>
          <w:trHeight w:val="189"/>
        </w:trPr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FF4098" w:rsidRPr="00BA2BC7" w:rsidTr="006146B2">
        <w:tc>
          <w:tcPr>
            <w:tcW w:w="3310" w:type="dxa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FF4098" w:rsidRPr="00BA2BC7" w:rsidRDefault="00FF409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FF4098" w:rsidRPr="00BA2BC7" w:rsidTr="006146B2">
        <w:tc>
          <w:tcPr>
            <w:tcW w:w="9923" w:type="dxa"/>
            <w:gridSpan w:val="2"/>
          </w:tcPr>
          <w:p w:rsidR="00FF4098" w:rsidRPr="00BA2BC7" w:rsidRDefault="00FF4098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Default="00FF409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27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 район, р.п. Зубова Поляна, ул. Электронная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0102003:906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автотранспорта.</w:t>
            </w:r>
          </w:p>
          <w:p w:rsidR="00FF4098" w:rsidRPr="008A49DD" w:rsidRDefault="00FF409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104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 район, Зубово-Полянское городское поселение, рп. Зубова Поляна, ул. Парковая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0102001:9214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FF4098" w:rsidRPr="00BA2BC7" w:rsidRDefault="00FF4098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FF4098" w:rsidRDefault="00FF409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11220,39 (Одиннадцать тысяч двести двадцать) рублей 39 коп.</w:t>
            </w:r>
          </w:p>
          <w:p w:rsidR="00FF4098" w:rsidRPr="00175080" w:rsidRDefault="00FF409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1993,68 (Одна тысяча девятьсот девяносто три) рубля 68 коп.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FF4098" w:rsidRPr="00BA2BC7" w:rsidRDefault="00FF4098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03.05.2021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03.06.2021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03.05.2021г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FF4098" w:rsidRPr="00BA2BC7" w:rsidRDefault="00FF409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03.06.2021г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Pr="00BA2BC7" w:rsidRDefault="00FF409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04.06.2021г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FF4098" w:rsidRPr="00BA2BC7" w:rsidRDefault="00FF409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09.06.2021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FF4098" w:rsidRPr="00BA2BC7" w:rsidTr="006146B2">
        <w:trPr>
          <w:trHeight w:val="257"/>
        </w:trPr>
        <w:tc>
          <w:tcPr>
            <w:tcW w:w="9923" w:type="dxa"/>
            <w:gridSpan w:val="2"/>
          </w:tcPr>
          <w:p w:rsidR="00FF4098" w:rsidRDefault="00FF4098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 xml:space="preserve">Юридический адрес: 431110,Республика Мордовия, п.Зубова Поляна, Почтовый пер., д.6, ИНН 1308078756, КПП 130801001, ОКПО 04301678, ОКТМО 89621151, </w:t>
            </w:r>
          </w:p>
          <w:p w:rsidR="00FF4098" w:rsidRPr="00F36970" w:rsidRDefault="00FF4098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FF4098" w:rsidRPr="00F36970" w:rsidRDefault="00FF4098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FF4098" w:rsidRPr="00F36970" w:rsidRDefault="00FF4098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FF4098" w:rsidRPr="00F36970" w:rsidRDefault="00FF4098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FF4098" w:rsidRPr="00F36970" w:rsidRDefault="00FF4098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FF4098" w:rsidRPr="00BA2BC7" w:rsidRDefault="00FF4098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FF4098" w:rsidRPr="00BA2BC7" w:rsidRDefault="00FF4098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FF4098" w:rsidRPr="00BA2BC7" w:rsidRDefault="00FF409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FF4098" w:rsidRPr="00997281" w:rsidRDefault="00FF4098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FF4098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15C9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1B5F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6F3CCE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361E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0CAC"/>
    <w:rsid w:val="00AC49B0"/>
    <w:rsid w:val="00AC7B38"/>
    <w:rsid w:val="00AD3FC0"/>
    <w:rsid w:val="00AE3745"/>
    <w:rsid w:val="00AE6955"/>
    <w:rsid w:val="00AF35AE"/>
    <w:rsid w:val="00AF45F0"/>
    <w:rsid w:val="00B0283E"/>
    <w:rsid w:val="00B133BB"/>
    <w:rsid w:val="00B24258"/>
    <w:rsid w:val="00B2770A"/>
    <w:rsid w:val="00B40936"/>
    <w:rsid w:val="00B51FFF"/>
    <w:rsid w:val="00B524DE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320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966</TotalTime>
  <Pages>2</Pages>
  <Words>858</Words>
  <Characters>4892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29</cp:revision>
  <cp:lastPrinted>2018-03-28T12:01:00Z</cp:lastPrinted>
  <dcterms:created xsi:type="dcterms:W3CDTF">2018-02-09T12:19:00Z</dcterms:created>
  <dcterms:modified xsi:type="dcterms:W3CDTF">2021-04-26T12:25:00Z</dcterms:modified>
</cp:coreProperties>
</file>