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C08" w:rsidRDefault="00F91C08" w:rsidP="006E24B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Совет депутатов </w:t>
      </w:r>
    </w:p>
    <w:p w:rsidR="00F91C08" w:rsidRDefault="00F91C08" w:rsidP="006E24B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>МОРДОВСКО-ПОЛЯНСКОГО СЕЛЬСКОГО ПОСЕЛЕНИЯ</w:t>
      </w:r>
    </w:p>
    <w:p w:rsidR="00F91C08" w:rsidRDefault="00F91C08" w:rsidP="006E24B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Зубово – Полянского муниципального района </w:t>
      </w:r>
    </w:p>
    <w:p w:rsidR="00F91C08" w:rsidRDefault="00F91C08" w:rsidP="006E24B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>Республики Мордовия.</w:t>
      </w:r>
    </w:p>
    <w:p w:rsidR="00F91C08" w:rsidRDefault="00F91C08" w:rsidP="006E24B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aps/>
        </w:rPr>
      </w:pPr>
    </w:p>
    <w:p w:rsidR="00F91C08" w:rsidRDefault="00F91C08" w:rsidP="006E24B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</w:t>
      </w:r>
    </w:p>
    <w:p w:rsidR="00F91C08" w:rsidRDefault="00F91C08" w:rsidP="006E24B3">
      <w:pPr>
        <w:widowControl/>
        <w:autoSpaceDE/>
        <w:adjustRightInd/>
        <w:ind w:firstLine="0"/>
        <w:jc w:val="left"/>
        <w:rPr>
          <w:rFonts w:ascii="Times New Roman" w:hAnsi="Times New Roman" w:cs="Times New Roman"/>
        </w:rPr>
      </w:pPr>
    </w:p>
    <w:p w:rsidR="00F91C08" w:rsidRDefault="00F91C08" w:rsidP="006E24B3">
      <w:pPr>
        <w:widowControl/>
        <w:autoSpaceDE/>
        <w:adjustRightInd/>
        <w:ind w:firstLine="0"/>
        <w:jc w:val="left"/>
        <w:rPr>
          <w:rFonts w:ascii="Times New Roman" w:hAnsi="Times New Roman" w:cs="Times New Roman"/>
        </w:rPr>
      </w:pPr>
    </w:p>
    <w:p w:rsidR="00F91C08" w:rsidRDefault="00F91C08" w:rsidP="006E24B3">
      <w:pPr>
        <w:widowControl/>
        <w:autoSpaceDE/>
        <w:adjustRightInd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 ноября  2020года                                                                                           № 1</w:t>
      </w:r>
    </w:p>
    <w:p w:rsidR="00F91C08" w:rsidRDefault="00F91C08" w:rsidP="006E24B3">
      <w:pPr>
        <w:shd w:val="clear" w:color="auto" w:fill="FFFFFF"/>
        <w:spacing w:before="240" w:after="60"/>
        <w:ind w:firstLine="709"/>
        <w:jc w:val="center"/>
        <w:outlineLvl w:val="1"/>
        <w:rPr>
          <w:b/>
          <w:caps/>
          <w:color w:val="333333"/>
          <w:sz w:val="22"/>
          <w:szCs w:val="22"/>
        </w:rPr>
      </w:pPr>
    </w:p>
    <w:p w:rsidR="00F91C08" w:rsidRDefault="00F91C08" w:rsidP="006E24B3">
      <w:pPr>
        <w:shd w:val="clear" w:color="auto" w:fill="FFFFFF"/>
        <w:spacing w:before="240" w:after="60"/>
        <w:ind w:firstLine="709"/>
        <w:jc w:val="center"/>
        <w:outlineLvl w:val="1"/>
        <w:rPr>
          <w:rFonts w:ascii="Times New Roman" w:hAnsi="Times New Roman" w:cs="Times New Roman"/>
          <w:b/>
          <w:color w:val="333333"/>
          <w:sz w:val="22"/>
          <w:szCs w:val="22"/>
        </w:rPr>
      </w:pPr>
      <w:r>
        <w:rPr>
          <w:b/>
          <w:caps/>
          <w:color w:val="333333"/>
          <w:sz w:val="22"/>
          <w:szCs w:val="22"/>
        </w:rPr>
        <w:t>О ВНЕСЕНИИ ИЗМЕНЕНИЙ В РЕШЕНИЕ СОВЕТА ДЕПУТАТОВ МОРДОВСКО-ПОЛЯНСКОГО СЕЛЬСКОГО ПОСЕЛЕНИЯ ЗУБОВО-ПОЛЯНСКОГО МУНИЦИПАЛЬНОГО РАЙОНА РЕСПУБЛИКИ МОРДОВИЯ ОТ 04.05.2018 № 3 ОБ УСЛОВИЯХ ОПЛАТЫ ТРУДА ДОЛЖНОСТНЫХ ЛИЦ И МУНИЦИПАЛЬНЫХ СЛУЖАЩИХ АДМИНИСТРАЦИИ МОРДОВСКО-ПОЛЯНСКОГО СЕЛЬСКОГО ПОСЕЛЕНИЯ ЗУБОВО – ПОЛЯНСКОГО МУНИЦИПАЛЬНОГО РАЙОНА РЕСПУБЛИКИ МОРДОВИЯ</w:t>
      </w:r>
    </w:p>
    <w:p w:rsidR="00F91C08" w:rsidRDefault="00F91C08" w:rsidP="006E24B3"/>
    <w:p w:rsidR="00F91C08" w:rsidRDefault="00F91C08" w:rsidP="006E24B3"/>
    <w:p w:rsidR="00F91C08" w:rsidRDefault="00F91C08" w:rsidP="006E24B3">
      <w:pPr>
        <w:shd w:val="clear" w:color="auto" w:fill="FFFFFF"/>
        <w:ind w:firstLine="709"/>
        <w:rPr>
          <w:rFonts w:ascii="Times New Roman" w:hAnsi="Times New Roman" w:cs="Times New Roman"/>
        </w:rPr>
      </w:pPr>
      <w:r>
        <w:t>В соответствии с Федеральным законом от 06.10.2003 № 131-ФЗ "</w:t>
      </w:r>
      <w:hyperlink r:id="rId4" w:history="1">
        <w:r>
          <w:rPr>
            <w:rStyle w:val="Hyperlink"/>
            <w:rFonts w:cs="Arial"/>
            <w:color w:val="auto"/>
            <w:u w:val="none"/>
          </w:rPr>
          <w:t>Об общих принципах организации местного самоуправления в Российской Федерации</w:t>
        </w:r>
      </w:hyperlink>
      <w:r>
        <w:t>", с Указом Главы Республики Мордовия  от 05.09.2020 № 288-УГ «О повышении должностных окладов в органах государственной власти Республики Мордовия»,  на основании  </w:t>
      </w:r>
      <w:hyperlink r:id="rId5" w:history="1">
        <w:r>
          <w:rPr>
            <w:rStyle w:val="Hyperlink"/>
            <w:rFonts w:cs="Arial"/>
            <w:color w:val="auto"/>
            <w:u w:val="none"/>
          </w:rPr>
          <w:t>Устава</w:t>
        </w:r>
      </w:hyperlink>
      <w:r>
        <w:t>  Мордовско-Полянского сельского поселения, Совет депутатов Мордовско-Полянского сельского поселения  решил:</w:t>
      </w:r>
    </w:p>
    <w:p w:rsidR="00F91C08" w:rsidRDefault="00F91C08" w:rsidP="006E24B3">
      <w:pPr>
        <w:shd w:val="clear" w:color="auto" w:fill="FFFFFF"/>
        <w:ind w:firstLine="709"/>
        <w:rPr>
          <w:rFonts w:ascii="Times New Roman" w:hAnsi="Times New Roman" w:cs="Times New Roman"/>
        </w:rPr>
      </w:pPr>
      <w:r>
        <w:t> </w:t>
      </w:r>
    </w:p>
    <w:p w:rsidR="00F91C08" w:rsidRDefault="00F91C08" w:rsidP="006E24B3">
      <w:pPr>
        <w:shd w:val="clear" w:color="auto" w:fill="FFFFFF"/>
        <w:ind w:firstLine="709"/>
        <w:rPr>
          <w:rFonts w:ascii="Times New Roman" w:hAnsi="Times New Roman" w:cs="Times New Roman"/>
        </w:rPr>
      </w:pPr>
      <w:r>
        <w:t>1. Внести в решение Совета депутатов Мордовско-Полянского сельского поселения  Зубово-Полянского муниципального района 04.05.2018 года № 3  «</w:t>
      </w:r>
      <w:hyperlink r:id="rId6" w:history="1">
        <w:r>
          <w:rPr>
            <w:rStyle w:val="Hyperlink"/>
            <w:rFonts w:cs="Arial"/>
            <w:color w:val="auto"/>
            <w:u w:val="none"/>
          </w:rPr>
          <w:t>Об условиях оплаты труда должностных лиц и муниципальных служащих Администрации Мордовско-Полянского сельского поселения Зубово – Полянского муниципального района Республики Мордовия</w:t>
        </w:r>
      </w:hyperlink>
      <w:r>
        <w:t>» следующие изменения:</w:t>
      </w:r>
    </w:p>
    <w:p w:rsidR="00F91C08" w:rsidRDefault="00F91C08" w:rsidP="006E24B3">
      <w:pPr>
        <w:shd w:val="clear" w:color="auto" w:fill="FFFFFF"/>
        <w:ind w:firstLine="709"/>
        <w:rPr>
          <w:rFonts w:ascii="Times New Roman" w:hAnsi="Times New Roman" w:cs="Times New Roman"/>
        </w:rPr>
      </w:pPr>
      <w:bookmarkStart w:id="0" w:name="sub_1"/>
      <w:r>
        <w:t>1.1. Приложение №1 «Размеры должностных окладов муниципальных служащих Мордовско-Полянского сельского поселения Зубово – Полянского муниципального района Республики Мордовия» Положения об оплате труда должностных лиц и муниципальных служащих администрации Мордовско-Полянского сельского поселения Зубово – Полянского муниципального района Республики Мордовия утвердить в новой редакции (Прилагается)</w:t>
      </w:r>
      <w:bookmarkEnd w:id="0"/>
    </w:p>
    <w:p w:rsidR="00F91C08" w:rsidRDefault="00F91C08" w:rsidP="006E24B3">
      <w:pPr>
        <w:shd w:val="clear" w:color="auto" w:fill="FFFFFF"/>
        <w:ind w:firstLine="709"/>
        <w:rPr>
          <w:rFonts w:ascii="Times New Roman" w:hAnsi="Times New Roman" w:cs="Times New Roman"/>
        </w:rPr>
      </w:pPr>
      <w:r>
        <w:t>2.Настоящее решение вступает в силу со дня его подписания и распространяет свои правоотношения с 1 октября 2020 года.</w:t>
      </w:r>
    </w:p>
    <w:p w:rsidR="00F91C08" w:rsidRDefault="00F91C08" w:rsidP="006E24B3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>
        <w:t> </w:t>
      </w:r>
    </w:p>
    <w:p w:rsidR="00F91C08" w:rsidRDefault="00F91C08" w:rsidP="006E24B3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>
        <w:t> </w:t>
      </w:r>
    </w:p>
    <w:p w:rsidR="00F91C08" w:rsidRDefault="00F91C08" w:rsidP="006E24B3">
      <w:pPr>
        <w:shd w:val="clear" w:color="auto" w:fill="FFFFFF"/>
        <w:ind w:firstLine="709"/>
        <w:jc w:val="left"/>
      </w:pPr>
      <w:r>
        <w:t> </w:t>
      </w:r>
    </w:p>
    <w:p w:rsidR="00F91C08" w:rsidRDefault="00F91C08" w:rsidP="006E24B3">
      <w:pPr>
        <w:shd w:val="clear" w:color="auto" w:fill="FFFFFF"/>
        <w:ind w:firstLine="709"/>
        <w:jc w:val="left"/>
      </w:pPr>
    </w:p>
    <w:p w:rsidR="00F91C08" w:rsidRDefault="00F91C08" w:rsidP="006E24B3">
      <w:pPr>
        <w:shd w:val="clear" w:color="auto" w:fill="FFFFFF"/>
        <w:ind w:firstLine="709"/>
        <w:jc w:val="left"/>
        <w:rPr>
          <w:rFonts w:ascii="Times New Roman" w:hAnsi="Times New Roman" w:cs="Times New Roman"/>
        </w:rPr>
      </w:pPr>
    </w:p>
    <w:p w:rsidR="00F91C08" w:rsidRDefault="00F91C08" w:rsidP="006E24B3">
      <w:pPr>
        <w:shd w:val="clear" w:color="auto" w:fill="FFFFFF"/>
        <w:ind w:firstLine="0"/>
        <w:jc w:val="left"/>
      </w:pPr>
      <w:r>
        <w:t>Глава</w:t>
      </w:r>
      <w:r>
        <w:rPr>
          <w:rFonts w:ascii="Times New Roman" w:hAnsi="Times New Roman" w:cs="Times New Roman"/>
        </w:rPr>
        <w:t xml:space="preserve"> </w:t>
      </w:r>
      <w:r>
        <w:t>Мордовско-Полянского</w:t>
      </w:r>
    </w:p>
    <w:p w:rsidR="00F91C08" w:rsidRDefault="00F91C08" w:rsidP="006E24B3">
      <w:pPr>
        <w:shd w:val="clear" w:color="auto" w:fill="FFFFFF"/>
        <w:ind w:firstLine="0"/>
        <w:jc w:val="left"/>
        <w:rPr>
          <w:rFonts w:ascii="Times New Roman" w:hAnsi="Times New Roman" w:cs="Times New Roman"/>
        </w:rPr>
      </w:pPr>
      <w:r>
        <w:t xml:space="preserve"> сельского поселения</w:t>
      </w:r>
    </w:p>
    <w:p w:rsidR="00F91C08" w:rsidRDefault="00F91C08" w:rsidP="006E24B3">
      <w:pPr>
        <w:shd w:val="clear" w:color="auto" w:fill="FFFFFF"/>
        <w:ind w:firstLine="0"/>
        <w:jc w:val="left"/>
        <w:rPr>
          <w:rFonts w:ascii="Times New Roman" w:hAnsi="Times New Roman" w:cs="Times New Roman"/>
        </w:rPr>
      </w:pPr>
      <w:r>
        <w:t>Зубово-Полянского муниципального</w:t>
      </w:r>
    </w:p>
    <w:p w:rsidR="00F91C08" w:rsidRDefault="00F91C08" w:rsidP="006E24B3">
      <w:pPr>
        <w:shd w:val="clear" w:color="auto" w:fill="FFFFFF"/>
        <w:ind w:firstLine="0"/>
        <w:jc w:val="left"/>
        <w:rPr>
          <w:rFonts w:ascii="Times New Roman" w:hAnsi="Times New Roman" w:cs="Times New Roman"/>
        </w:rPr>
      </w:pPr>
      <w:r>
        <w:t>района Республики Мордовия</w:t>
      </w:r>
      <w:r>
        <w:rPr>
          <w:rFonts w:ascii="Times New Roman" w:hAnsi="Times New Roman" w:cs="Times New Roman"/>
        </w:rPr>
        <w:t xml:space="preserve">                                                      </w:t>
      </w:r>
      <w:r>
        <w:t>Разгадов М.И.</w:t>
      </w:r>
    </w:p>
    <w:p w:rsidR="00F91C08" w:rsidRDefault="00F91C08" w:rsidP="006E24B3">
      <w:pPr>
        <w:shd w:val="clear" w:color="auto" w:fill="FFFFFF"/>
        <w:jc w:val="left"/>
        <w:rPr>
          <w:rFonts w:ascii="Times New Roman" w:hAnsi="Times New Roman" w:cs="Times New Roman"/>
        </w:rPr>
      </w:pPr>
      <w:r>
        <w:rPr>
          <w:b/>
          <w:bCs/>
        </w:rPr>
        <w:t> </w:t>
      </w:r>
    </w:p>
    <w:p w:rsidR="00F91C08" w:rsidRDefault="00F91C08" w:rsidP="006E24B3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>
        <w:t> </w:t>
      </w:r>
    </w:p>
    <w:p w:rsidR="00F91C08" w:rsidRDefault="00F91C08" w:rsidP="006E24B3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>
        <w:t> </w:t>
      </w:r>
    </w:p>
    <w:p w:rsidR="00F91C08" w:rsidRDefault="00F91C08" w:rsidP="006E24B3">
      <w:pPr>
        <w:shd w:val="clear" w:color="auto" w:fill="FFFFFF"/>
        <w:jc w:val="right"/>
      </w:pPr>
    </w:p>
    <w:p w:rsidR="00F91C08" w:rsidRDefault="00F91C08" w:rsidP="006E24B3">
      <w:pPr>
        <w:shd w:val="clear" w:color="auto" w:fill="FFFFFF"/>
        <w:jc w:val="right"/>
        <w:rPr>
          <w:rFonts w:ascii="Times New Roman" w:hAnsi="Times New Roman" w:cs="Times New Roman"/>
        </w:rPr>
      </w:pPr>
      <w:r>
        <w:t> </w:t>
      </w:r>
    </w:p>
    <w:p w:rsidR="00F91C08" w:rsidRDefault="00F91C08" w:rsidP="006E24B3">
      <w:pPr>
        <w:shd w:val="clear" w:color="auto" w:fill="FFFFFF"/>
        <w:jc w:val="right"/>
        <w:outlineLvl w:val="0"/>
        <w:rPr>
          <w:rFonts w:ascii="Times New Roman" w:hAnsi="Times New Roman" w:cs="Times New Roman"/>
          <w:kern w:val="36"/>
          <w:sz w:val="48"/>
          <w:szCs w:val="48"/>
        </w:rPr>
      </w:pPr>
      <w:r>
        <w:rPr>
          <w:kern w:val="36"/>
        </w:rPr>
        <w:t> </w:t>
      </w:r>
    </w:p>
    <w:p w:rsidR="00F91C08" w:rsidRDefault="00F91C08" w:rsidP="006E24B3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>
        <w:t> </w:t>
      </w:r>
    </w:p>
    <w:p w:rsidR="00F91C08" w:rsidRDefault="00F91C08" w:rsidP="006E24B3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>
        <w:t>ПРИЛОЖЕНИЕ 1</w:t>
      </w:r>
    </w:p>
    <w:p w:rsidR="00F91C08" w:rsidRDefault="00F91C08" w:rsidP="006E24B3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>
        <w:t>к решению Совета депутатов</w:t>
      </w:r>
    </w:p>
    <w:p w:rsidR="00F91C08" w:rsidRDefault="00F91C08" w:rsidP="006E24B3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>
        <w:t>Мордовско-Полянского сельского поселения</w:t>
      </w:r>
    </w:p>
    <w:p w:rsidR="00F91C08" w:rsidRDefault="00F91C08" w:rsidP="006E24B3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>
        <w:t>От 30 ноября    2020 №1</w:t>
      </w:r>
    </w:p>
    <w:p w:rsidR="00F91C08" w:rsidRDefault="00F91C08" w:rsidP="006E24B3">
      <w:pPr>
        <w:shd w:val="clear" w:color="auto" w:fill="FFFFFF"/>
        <w:rPr>
          <w:rFonts w:ascii="Times New Roman" w:hAnsi="Times New Roman" w:cs="Times New Roman"/>
        </w:rPr>
      </w:pPr>
      <w:r>
        <w:t> </w:t>
      </w:r>
    </w:p>
    <w:p w:rsidR="00F91C08" w:rsidRDefault="00F91C08" w:rsidP="006E24B3">
      <w:pPr>
        <w:shd w:val="clear" w:color="auto" w:fill="FFFFFF"/>
        <w:spacing w:line="320" w:lineRule="atLeast"/>
        <w:ind w:firstLine="709"/>
        <w:jc w:val="center"/>
        <w:outlineLvl w:val="3"/>
        <w:rPr>
          <w:rFonts w:ascii="Times New Roman" w:hAnsi="Times New Roman" w:cs="Times New Roman"/>
        </w:rPr>
      </w:pPr>
      <w:r>
        <w:rPr>
          <w:sz w:val="32"/>
          <w:szCs w:val="32"/>
        </w:rPr>
        <w:t>Размеры должностных окладов муниципальных служащих Мордовско-Полянского сельского поселения</w:t>
      </w:r>
    </w:p>
    <w:p w:rsidR="00F91C08" w:rsidRDefault="00F91C08" w:rsidP="006E24B3">
      <w:pPr>
        <w:shd w:val="clear" w:color="auto" w:fill="FFFFFF"/>
        <w:spacing w:line="320" w:lineRule="atLeast"/>
        <w:ind w:firstLine="709"/>
        <w:jc w:val="center"/>
        <w:outlineLvl w:val="3"/>
        <w:rPr>
          <w:rFonts w:ascii="Times New Roman" w:hAnsi="Times New Roman" w:cs="Times New Roman"/>
        </w:rPr>
      </w:pPr>
      <w:r>
        <w:rPr>
          <w:sz w:val="32"/>
          <w:szCs w:val="32"/>
        </w:rPr>
        <w:t>Зубово – Полянского муниципального района Республики Мордовия</w:t>
      </w:r>
    </w:p>
    <w:p w:rsidR="00F91C08" w:rsidRDefault="00F91C08" w:rsidP="006E24B3">
      <w:pPr>
        <w:shd w:val="clear" w:color="auto" w:fill="FFFFFF"/>
        <w:rPr>
          <w:rFonts w:ascii="Times New Roman" w:hAnsi="Times New Roman" w:cs="Times New Roman"/>
        </w:rPr>
      </w:pPr>
      <w:r>
        <w:t> </w:t>
      </w:r>
    </w:p>
    <w:tbl>
      <w:tblPr>
        <w:tblW w:w="0" w:type="auto"/>
        <w:tblInd w:w="116" w:type="dxa"/>
        <w:tblCellMar>
          <w:left w:w="0" w:type="dxa"/>
          <w:right w:w="0" w:type="dxa"/>
        </w:tblCellMar>
        <w:tblLook w:val="00A0"/>
      </w:tblPr>
      <w:tblGrid>
        <w:gridCol w:w="6486"/>
        <w:gridCol w:w="2969"/>
      </w:tblGrid>
      <w:tr w:rsidR="00F91C08" w:rsidTr="00060970">
        <w:tc>
          <w:tcPr>
            <w:tcW w:w="6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:rsidR="00F91C08" w:rsidRDefault="00F91C0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Наименование структурных подразделений</w:t>
            </w:r>
          </w:p>
          <w:p w:rsidR="00F91C08" w:rsidRDefault="00F91C0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 </w:t>
            </w:r>
          </w:p>
        </w:tc>
        <w:tc>
          <w:tcPr>
            <w:tcW w:w="29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:rsidR="00F91C08" w:rsidRDefault="00F91C08" w:rsidP="00060970">
            <w:pPr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t>Должностной оклад, руб.</w:t>
            </w:r>
          </w:p>
        </w:tc>
      </w:tr>
      <w:tr w:rsidR="00F91C08" w:rsidTr="00060970">
        <w:tc>
          <w:tcPr>
            <w:tcW w:w="6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:rsidR="00F91C08" w:rsidRDefault="00F91C0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Глава Мордовско-Полянского сельского поселения</w:t>
            </w:r>
          </w:p>
          <w:p w:rsidR="00F91C08" w:rsidRDefault="00F91C0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 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:rsidR="00F91C08" w:rsidRDefault="00F91C0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4078,0</w:t>
            </w:r>
          </w:p>
        </w:tc>
      </w:tr>
      <w:tr w:rsidR="00F91C08" w:rsidTr="00060970">
        <w:tc>
          <w:tcPr>
            <w:tcW w:w="6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:rsidR="00F91C08" w:rsidRDefault="00F91C0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Заместитель Главы</w:t>
            </w:r>
          </w:p>
          <w:p w:rsidR="00F91C08" w:rsidRDefault="00F91C0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 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:rsidR="00F91C08" w:rsidRDefault="00F91C0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3547,0</w:t>
            </w:r>
          </w:p>
        </w:tc>
      </w:tr>
      <w:tr w:rsidR="00F91C08" w:rsidTr="00060970">
        <w:tc>
          <w:tcPr>
            <w:tcW w:w="6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:rsidR="00F91C08" w:rsidRDefault="00F91C08" w:rsidP="0014440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Заместитель Главы</w:t>
            </w:r>
          </w:p>
          <w:p w:rsidR="00F91C08" w:rsidRDefault="00F91C08" w:rsidP="0014440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 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:rsidR="00F91C08" w:rsidRDefault="00F91C08" w:rsidP="0014440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3547,0</w:t>
            </w:r>
          </w:p>
        </w:tc>
      </w:tr>
      <w:tr w:rsidR="00F91C08" w:rsidTr="00060970">
        <w:tc>
          <w:tcPr>
            <w:tcW w:w="6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:rsidR="00F91C08" w:rsidRDefault="00F91C0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Специалист ВУС</w:t>
            </w:r>
          </w:p>
          <w:p w:rsidR="00F91C08" w:rsidRDefault="00F91C0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 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:rsidR="00F91C08" w:rsidRDefault="00F91C08" w:rsidP="006E24B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t>972,0</w:t>
            </w:r>
          </w:p>
        </w:tc>
      </w:tr>
    </w:tbl>
    <w:p w:rsidR="00F91C08" w:rsidRDefault="00F91C08" w:rsidP="006E24B3">
      <w:pPr>
        <w:shd w:val="clear" w:color="auto" w:fill="FFFFFF"/>
        <w:rPr>
          <w:rFonts w:ascii="Times New Roman" w:hAnsi="Times New Roman" w:cs="Times New Roman"/>
        </w:rPr>
      </w:pPr>
      <w:r>
        <w:t> </w:t>
      </w:r>
    </w:p>
    <w:p w:rsidR="00F91C08" w:rsidRDefault="00F91C08" w:rsidP="006E24B3"/>
    <w:p w:rsidR="00F91C08" w:rsidRDefault="00F91C08"/>
    <w:sectPr w:rsidR="00F91C08" w:rsidSect="006E24B3">
      <w:pgSz w:w="11906" w:h="16838"/>
      <w:pgMar w:top="1134" w:right="1701" w:bottom="1134" w:left="85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4B3"/>
    <w:rsid w:val="00060970"/>
    <w:rsid w:val="00141ECF"/>
    <w:rsid w:val="00144405"/>
    <w:rsid w:val="0019721D"/>
    <w:rsid w:val="002D4E6C"/>
    <w:rsid w:val="0035338A"/>
    <w:rsid w:val="00426DAC"/>
    <w:rsid w:val="004705D2"/>
    <w:rsid w:val="0061052E"/>
    <w:rsid w:val="0062476B"/>
    <w:rsid w:val="006C7F2A"/>
    <w:rsid w:val="006E24B3"/>
    <w:rsid w:val="00775941"/>
    <w:rsid w:val="00875226"/>
    <w:rsid w:val="00936C82"/>
    <w:rsid w:val="00963E54"/>
    <w:rsid w:val="009715B9"/>
    <w:rsid w:val="00B51E1D"/>
    <w:rsid w:val="00BC0F99"/>
    <w:rsid w:val="00C03883"/>
    <w:rsid w:val="00C14B43"/>
    <w:rsid w:val="00CF75E8"/>
    <w:rsid w:val="00D066C8"/>
    <w:rsid w:val="00D65199"/>
    <w:rsid w:val="00E04F63"/>
    <w:rsid w:val="00EA3913"/>
    <w:rsid w:val="00F31CB5"/>
    <w:rsid w:val="00F31D26"/>
    <w:rsid w:val="00F66EB8"/>
    <w:rsid w:val="00F9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4B3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6E24B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8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fe477670-217c-4b31-af1a-7905bf3a2325.html" TargetMode="External"/><Relationship Id="rId5" Type="http://schemas.openxmlformats.org/officeDocument/2006/relationships/hyperlink" Target="http://rnla-service.scli.ru:8080/rnla-links/ws/content/act/66e0b60b-ecbf-4f46-8832-8fca4746e2c0.html" TargetMode="Externa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432</Words>
  <Characters>2469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User</dc:creator>
  <cp:keywords/>
  <dc:description/>
  <cp:lastModifiedBy>administraciya</cp:lastModifiedBy>
  <cp:revision>5</cp:revision>
  <cp:lastPrinted>2020-12-02T09:26:00Z</cp:lastPrinted>
  <dcterms:created xsi:type="dcterms:W3CDTF">2020-12-02T07:51:00Z</dcterms:created>
  <dcterms:modified xsi:type="dcterms:W3CDTF">2021-04-28T07:27:00Z</dcterms:modified>
</cp:coreProperties>
</file>