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B76" w:rsidRDefault="003E4B76" w:rsidP="00C12E69">
      <w:pPr>
        <w:jc w:val="center"/>
        <w:rPr>
          <w:rFonts w:ascii="Times New Roman" w:hAnsi="Times New Roman"/>
          <w:sz w:val="24"/>
          <w:szCs w:val="24"/>
        </w:rPr>
      </w:pPr>
    </w:p>
    <w:p w:rsidR="003E4B76" w:rsidRPr="00A07334" w:rsidRDefault="003E4B76" w:rsidP="00C12E69">
      <w:pPr>
        <w:jc w:val="center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>РЕСПУБЛИКА МОРДОВИЯ</w:t>
      </w:r>
    </w:p>
    <w:p w:rsidR="003E4B76" w:rsidRPr="00A07334" w:rsidRDefault="003E4B76" w:rsidP="00C12E69">
      <w:pPr>
        <w:jc w:val="center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>АДМИНИСТРАЦИЯ</w:t>
      </w:r>
    </w:p>
    <w:p w:rsidR="003E4B76" w:rsidRPr="00A07334" w:rsidRDefault="003E4B76" w:rsidP="00C12E69">
      <w:pPr>
        <w:jc w:val="center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>ШИРИНГУШСКОГО  СЕЛЬСКОГО  ПОСЕЛЕНИЯ</w:t>
      </w:r>
    </w:p>
    <w:p w:rsidR="003E4B76" w:rsidRPr="00A07334" w:rsidRDefault="003E4B76" w:rsidP="00C12E69">
      <w:pPr>
        <w:jc w:val="center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 xml:space="preserve">ЗУБОВО – ПОЛЯНСКОГО МУНИЦИПАЛЬНОГО РАЙОНА             </w:t>
      </w:r>
    </w:p>
    <w:p w:rsidR="003E4B76" w:rsidRPr="00A07334" w:rsidRDefault="003E4B76" w:rsidP="00C12E69">
      <w:pPr>
        <w:jc w:val="center"/>
        <w:rPr>
          <w:rFonts w:ascii="Times New Roman" w:hAnsi="Times New Roman"/>
          <w:sz w:val="24"/>
          <w:szCs w:val="24"/>
        </w:rPr>
      </w:pPr>
    </w:p>
    <w:p w:rsidR="003E4B76" w:rsidRPr="00A07334" w:rsidRDefault="003E4B76" w:rsidP="00C12E69">
      <w:pPr>
        <w:jc w:val="center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>ПОСТАНОВЛЕНИЕ</w:t>
      </w:r>
    </w:p>
    <w:p w:rsidR="003E4B76" w:rsidRPr="00A07334" w:rsidRDefault="003E4B76" w:rsidP="002002E3">
      <w:pPr>
        <w:spacing w:line="100" w:lineRule="atLeast"/>
        <w:jc w:val="right"/>
        <w:rPr>
          <w:rFonts w:ascii="Times New Roman" w:hAnsi="Times New Roman"/>
          <w:b/>
          <w:sz w:val="24"/>
          <w:szCs w:val="24"/>
        </w:rPr>
      </w:pPr>
    </w:p>
    <w:p w:rsidR="003E4B76" w:rsidRPr="00A07334" w:rsidRDefault="003E4B76" w:rsidP="002002E3">
      <w:pPr>
        <w:jc w:val="center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 xml:space="preserve">№  </w:t>
      </w:r>
      <w:r>
        <w:rPr>
          <w:rFonts w:ascii="Times New Roman" w:hAnsi="Times New Roman"/>
          <w:sz w:val="24"/>
          <w:szCs w:val="24"/>
        </w:rPr>
        <w:t>8</w:t>
      </w:r>
      <w:r w:rsidRPr="00A07334">
        <w:rPr>
          <w:rFonts w:ascii="Times New Roman" w:hAnsi="Times New Roman"/>
          <w:sz w:val="24"/>
          <w:szCs w:val="24"/>
        </w:rPr>
        <w:tab/>
      </w:r>
      <w:r w:rsidRPr="00A07334">
        <w:rPr>
          <w:rFonts w:ascii="Times New Roman" w:hAnsi="Times New Roman"/>
          <w:sz w:val="24"/>
          <w:szCs w:val="24"/>
        </w:rPr>
        <w:tab/>
      </w:r>
      <w:r w:rsidRPr="00A07334">
        <w:rPr>
          <w:rFonts w:ascii="Times New Roman" w:hAnsi="Times New Roman"/>
          <w:sz w:val="24"/>
          <w:szCs w:val="24"/>
        </w:rPr>
        <w:tab/>
        <w:t xml:space="preserve">                    </w:t>
      </w:r>
      <w:r w:rsidRPr="00A07334">
        <w:rPr>
          <w:rFonts w:ascii="Times New Roman" w:hAnsi="Times New Roman"/>
          <w:sz w:val="24"/>
          <w:szCs w:val="24"/>
        </w:rPr>
        <w:tab/>
      </w:r>
      <w:r w:rsidRPr="00A07334">
        <w:rPr>
          <w:rFonts w:ascii="Times New Roman" w:hAnsi="Times New Roman"/>
          <w:sz w:val="24"/>
          <w:szCs w:val="24"/>
        </w:rPr>
        <w:tab/>
        <w:t xml:space="preserve">от </w:t>
      </w:r>
      <w:r>
        <w:rPr>
          <w:rFonts w:ascii="Times New Roman" w:hAnsi="Times New Roman"/>
          <w:sz w:val="24"/>
          <w:szCs w:val="24"/>
        </w:rPr>
        <w:t>15.04.</w:t>
      </w:r>
      <w:r w:rsidRPr="00A07334">
        <w:rPr>
          <w:rFonts w:ascii="Times New Roman" w:hAnsi="Times New Roman"/>
          <w:sz w:val="24"/>
          <w:szCs w:val="24"/>
        </w:rPr>
        <w:t>2021 года</w:t>
      </w:r>
    </w:p>
    <w:p w:rsidR="003E4B76" w:rsidRPr="00A07334" w:rsidRDefault="003E4B76" w:rsidP="002002E3">
      <w:pPr>
        <w:jc w:val="center"/>
        <w:rPr>
          <w:rFonts w:ascii="Times New Roman" w:hAnsi="Times New Roman"/>
          <w:sz w:val="24"/>
          <w:szCs w:val="24"/>
        </w:rPr>
      </w:pPr>
    </w:p>
    <w:p w:rsidR="003E4B76" w:rsidRPr="00CC3CE3" w:rsidRDefault="003E4B76" w:rsidP="00CC3CE3">
      <w:pPr>
        <w:autoSpaceDE w:val="0"/>
        <w:spacing w:before="108" w:after="108"/>
        <w:rPr>
          <w:rFonts w:ascii="Times New Roman" w:hAnsi="Times New Roman"/>
          <w:sz w:val="24"/>
          <w:szCs w:val="24"/>
        </w:rPr>
      </w:pPr>
      <w:r w:rsidRPr="00CC3CE3">
        <w:rPr>
          <w:rFonts w:ascii="Times New Roman" w:hAnsi="Times New Roman"/>
          <w:bCs/>
          <w:color w:val="26282F"/>
          <w:sz w:val="24"/>
          <w:szCs w:val="24"/>
        </w:rPr>
        <w:t>Об утверждении Административного регламента по  предоставлению муниципальной услуги по даче письменных разъяснений налогоплательщикам и налоговым агентам по вопросам применения муниципальных нормативных правовых актов о местных налогах и сборах</w:t>
      </w:r>
    </w:p>
    <w:p w:rsidR="003E4B76" w:rsidRPr="00A07334" w:rsidRDefault="003E4B76" w:rsidP="002002E3">
      <w:pPr>
        <w:rPr>
          <w:rFonts w:ascii="Times New Roman" w:eastAsia="Arial Unicode MS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 xml:space="preserve">       В  соответствии  с  Федеральным законом от 6 октября 2003 года № 131-ФЗ «Об общих принципах организации местного самоуправления в Российской Федерации», </w:t>
      </w:r>
      <w:r w:rsidRPr="00A07334">
        <w:rPr>
          <w:rFonts w:ascii="Times New Roman" w:hAnsi="Times New Roman"/>
          <w:bCs/>
          <w:sz w:val="24"/>
          <w:szCs w:val="24"/>
        </w:rPr>
        <w:t>Федеральным законом от 27 июля 2010 года № 210-ФЗ «Об организации предоставления государственных и муниципальных услуг»</w:t>
      </w:r>
      <w:r w:rsidRPr="00A07334">
        <w:rPr>
          <w:rFonts w:ascii="Times New Roman" w:hAnsi="Times New Roman"/>
          <w:sz w:val="24"/>
          <w:szCs w:val="24"/>
        </w:rPr>
        <w:t xml:space="preserve">, </w:t>
      </w:r>
      <w:r w:rsidRPr="00A07334">
        <w:rPr>
          <w:rFonts w:ascii="Times New Roman" w:eastAsia="Arial Unicode MS" w:hAnsi="Times New Roman"/>
          <w:sz w:val="24"/>
          <w:szCs w:val="24"/>
        </w:rPr>
        <w:t>п о с т а н о в л я е т:</w:t>
      </w:r>
    </w:p>
    <w:p w:rsidR="003E4B76" w:rsidRPr="00A07334" w:rsidRDefault="003E4B76" w:rsidP="002002E3">
      <w:pPr>
        <w:tabs>
          <w:tab w:val="left" w:pos="0"/>
        </w:tabs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eastAsia="Arial Unicode MS" w:hAnsi="Times New Roman"/>
          <w:sz w:val="24"/>
          <w:szCs w:val="24"/>
        </w:rPr>
        <w:tab/>
        <w:t xml:space="preserve">1. Утвердить административный регламент по предоставлению муниципальной услуги </w:t>
      </w:r>
      <w:r w:rsidRPr="00A07334">
        <w:rPr>
          <w:rFonts w:ascii="Times New Roman" w:hAnsi="Times New Roman"/>
          <w:bCs/>
          <w:color w:val="26282F"/>
          <w:sz w:val="24"/>
          <w:szCs w:val="24"/>
        </w:rPr>
        <w:t>по даче письменных разъяснений</w:t>
      </w:r>
      <w:r w:rsidRPr="00A07334">
        <w:rPr>
          <w:rFonts w:ascii="Times New Roman" w:hAnsi="Times New Roman"/>
          <w:b/>
          <w:bCs/>
          <w:color w:val="26282F"/>
          <w:sz w:val="24"/>
          <w:szCs w:val="24"/>
        </w:rPr>
        <w:t xml:space="preserve"> </w:t>
      </w:r>
      <w:r w:rsidRPr="00A07334">
        <w:rPr>
          <w:rFonts w:ascii="Times New Roman" w:hAnsi="Times New Roman"/>
          <w:bCs/>
          <w:color w:val="26282F"/>
          <w:sz w:val="24"/>
          <w:szCs w:val="24"/>
        </w:rPr>
        <w:t>налогоплательщикам и налоговым агентам по вопросам применения муниципальных нормативных правовых актов о местных налогах и сборах</w:t>
      </w:r>
      <w:r w:rsidRPr="00A07334">
        <w:rPr>
          <w:rFonts w:ascii="Times New Roman" w:hAnsi="Times New Roman"/>
          <w:sz w:val="24"/>
          <w:szCs w:val="24"/>
        </w:rPr>
        <w:t xml:space="preserve"> </w:t>
      </w:r>
      <w:r w:rsidRPr="00A07334">
        <w:rPr>
          <w:rFonts w:ascii="Times New Roman" w:hAnsi="Times New Roman"/>
          <w:sz w:val="24"/>
          <w:szCs w:val="24"/>
        </w:rPr>
        <w:tab/>
      </w:r>
    </w:p>
    <w:p w:rsidR="003E4B76" w:rsidRPr="00A07334" w:rsidRDefault="003E4B76" w:rsidP="002002E3">
      <w:pPr>
        <w:pStyle w:val="BodyTextIndent"/>
        <w:spacing w:after="0"/>
        <w:ind w:left="0"/>
        <w:jc w:val="both"/>
        <w:rPr>
          <w:sz w:val="24"/>
        </w:rPr>
      </w:pPr>
      <w:r w:rsidRPr="00A07334">
        <w:rPr>
          <w:rFonts w:eastAsia="Arial Unicode MS"/>
          <w:sz w:val="24"/>
        </w:rPr>
        <w:tab/>
        <w:t xml:space="preserve">2. </w:t>
      </w:r>
      <w:r w:rsidRPr="00A07334">
        <w:rPr>
          <w:sz w:val="24"/>
        </w:rPr>
        <w:t>Настоящее постановление вступает в силу после его официального обнародования и подлежит размещению в информационно-телекоммуникационной сети «Интернет» (https://zpolyana.e-mordovia.ru/vill/view/328)</w:t>
      </w:r>
    </w:p>
    <w:p w:rsidR="003E4B76" w:rsidRPr="00A07334" w:rsidRDefault="003E4B76" w:rsidP="002002E3">
      <w:pPr>
        <w:pStyle w:val="BodyTextIndent"/>
        <w:spacing w:after="0"/>
        <w:ind w:left="0"/>
        <w:jc w:val="both"/>
        <w:rPr>
          <w:rFonts w:eastAsia="Arial Unicode MS"/>
          <w:sz w:val="24"/>
        </w:rPr>
      </w:pPr>
    </w:p>
    <w:p w:rsidR="003E4B76" w:rsidRPr="00A07334" w:rsidRDefault="003E4B76" w:rsidP="002002E3">
      <w:pPr>
        <w:jc w:val="both"/>
        <w:rPr>
          <w:rFonts w:ascii="Times New Roman" w:eastAsia="Arial Unicode MS" w:hAnsi="Times New Roman"/>
          <w:sz w:val="24"/>
          <w:szCs w:val="24"/>
        </w:rPr>
      </w:pPr>
      <w:r w:rsidRPr="00A07334">
        <w:rPr>
          <w:rFonts w:ascii="Times New Roman" w:eastAsia="Arial Unicode MS" w:hAnsi="Times New Roman"/>
          <w:sz w:val="24"/>
          <w:szCs w:val="24"/>
        </w:rPr>
        <w:tab/>
        <w:t>4. Контроль за исполнением настоящего постановления оставляю за собой.</w:t>
      </w:r>
    </w:p>
    <w:p w:rsidR="003E4B76" w:rsidRPr="00A07334" w:rsidRDefault="003E4B76" w:rsidP="002002E3">
      <w:pPr>
        <w:jc w:val="both"/>
        <w:rPr>
          <w:rFonts w:ascii="Times New Roman" w:eastAsia="Arial Unicode MS" w:hAnsi="Times New Roman"/>
          <w:sz w:val="24"/>
          <w:szCs w:val="24"/>
        </w:rPr>
      </w:pPr>
    </w:p>
    <w:p w:rsidR="003E4B76" w:rsidRPr="00A07334" w:rsidRDefault="003E4B76" w:rsidP="002002E3">
      <w:pPr>
        <w:jc w:val="both"/>
        <w:rPr>
          <w:rFonts w:ascii="Times New Roman" w:eastAsia="Arial Unicode MS" w:hAnsi="Times New Roman"/>
          <w:sz w:val="24"/>
          <w:szCs w:val="24"/>
        </w:rPr>
      </w:pPr>
      <w:r w:rsidRPr="00A07334">
        <w:rPr>
          <w:rFonts w:ascii="Times New Roman" w:eastAsia="Arial Unicode MS" w:hAnsi="Times New Roman"/>
          <w:sz w:val="24"/>
          <w:szCs w:val="24"/>
        </w:rPr>
        <w:t xml:space="preserve">Глава </w:t>
      </w:r>
    </w:p>
    <w:p w:rsidR="003E4B76" w:rsidRPr="00A07334" w:rsidRDefault="003E4B76" w:rsidP="002002E3">
      <w:pPr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eastAsia="Arial Unicode MS" w:hAnsi="Times New Roman"/>
          <w:sz w:val="24"/>
          <w:szCs w:val="24"/>
        </w:rPr>
        <w:t>Ширингушского сельского поселения:                                      Е.Н. Кузьмина</w:t>
      </w:r>
    </w:p>
    <w:p w:rsidR="003E4B76" w:rsidRPr="00A07334" w:rsidRDefault="003E4B76" w:rsidP="002002E3">
      <w:pPr>
        <w:tabs>
          <w:tab w:val="left" w:pos="990"/>
        </w:tabs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ab/>
      </w:r>
    </w:p>
    <w:p w:rsidR="003E4B76" w:rsidRDefault="003E4B76" w:rsidP="002002E3">
      <w:pPr>
        <w:tabs>
          <w:tab w:val="left" w:pos="990"/>
        </w:tabs>
        <w:rPr>
          <w:rFonts w:ascii="Times New Roman" w:hAnsi="Times New Roman"/>
          <w:sz w:val="24"/>
          <w:szCs w:val="24"/>
        </w:rPr>
      </w:pPr>
    </w:p>
    <w:p w:rsidR="003E4B76" w:rsidRPr="00A07334" w:rsidRDefault="003E4B76" w:rsidP="002002E3">
      <w:pPr>
        <w:tabs>
          <w:tab w:val="left" w:pos="990"/>
        </w:tabs>
        <w:rPr>
          <w:rFonts w:ascii="Times New Roman" w:hAnsi="Times New Roman"/>
          <w:sz w:val="24"/>
          <w:szCs w:val="24"/>
        </w:rPr>
      </w:pPr>
    </w:p>
    <w:p w:rsidR="003E4B76" w:rsidRDefault="003E4B76" w:rsidP="002002E3">
      <w:pPr>
        <w:rPr>
          <w:rFonts w:ascii="Times New Roman" w:hAnsi="Times New Roman"/>
          <w:sz w:val="24"/>
          <w:szCs w:val="24"/>
        </w:rPr>
      </w:pPr>
    </w:p>
    <w:p w:rsidR="003E4B76" w:rsidRDefault="003E4B76" w:rsidP="002002E3">
      <w:pPr>
        <w:rPr>
          <w:rFonts w:ascii="Times New Roman" w:hAnsi="Times New Roman"/>
          <w:sz w:val="24"/>
          <w:szCs w:val="24"/>
        </w:rPr>
      </w:pPr>
    </w:p>
    <w:p w:rsidR="003E4B76" w:rsidRDefault="003E4B76" w:rsidP="002002E3">
      <w:pPr>
        <w:rPr>
          <w:rFonts w:ascii="Times New Roman" w:hAnsi="Times New Roman"/>
          <w:sz w:val="24"/>
          <w:szCs w:val="24"/>
        </w:rPr>
      </w:pPr>
    </w:p>
    <w:p w:rsidR="003E4B76" w:rsidRPr="00A07334" w:rsidRDefault="003E4B76" w:rsidP="002002E3">
      <w:pPr>
        <w:rPr>
          <w:rFonts w:ascii="Times New Roman" w:hAnsi="Times New Roman"/>
          <w:sz w:val="24"/>
          <w:szCs w:val="24"/>
        </w:rPr>
      </w:pPr>
    </w:p>
    <w:tbl>
      <w:tblPr>
        <w:tblW w:w="9000" w:type="dxa"/>
        <w:tblLayout w:type="fixed"/>
        <w:tblCellMar>
          <w:left w:w="0" w:type="dxa"/>
          <w:right w:w="0" w:type="dxa"/>
        </w:tblCellMar>
        <w:tblLook w:val="0000"/>
      </w:tblPr>
      <w:tblGrid>
        <w:gridCol w:w="8931"/>
        <w:gridCol w:w="69"/>
      </w:tblGrid>
      <w:tr w:rsidR="003E4B76" w:rsidRPr="00A07334" w:rsidTr="002002E3">
        <w:tc>
          <w:tcPr>
            <w:tcW w:w="8931" w:type="dxa"/>
          </w:tcPr>
          <w:p w:rsidR="003E4B76" w:rsidRPr="00A07334" w:rsidRDefault="003E4B76" w:rsidP="002002E3">
            <w:pPr>
              <w:shd w:val="clear" w:color="auto" w:fill="FFFFFF"/>
              <w:jc w:val="right"/>
              <w:rPr>
                <w:rFonts w:ascii="Times New Roman" w:hAnsi="Times New Roman"/>
                <w:spacing w:val="-9"/>
                <w:sz w:val="24"/>
                <w:szCs w:val="24"/>
              </w:rPr>
            </w:pPr>
            <w:r w:rsidRPr="00A07334"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                                                                        УТВЕРЖДЕН</w:t>
            </w:r>
          </w:p>
          <w:p w:rsidR="003E4B76" w:rsidRPr="00A07334" w:rsidRDefault="003E4B76" w:rsidP="002002E3">
            <w:pPr>
              <w:shd w:val="clear" w:color="auto" w:fill="FFFFFF"/>
              <w:jc w:val="right"/>
              <w:rPr>
                <w:rFonts w:ascii="Times New Roman" w:hAnsi="Times New Roman"/>
                <w:spacing w:val="-9"/>
                <w:sz w:val="24"/>
                <w:szCs w:val="24"/>
              </w:rPr>
            </w:pPr>
            <w:r w:rsidRPr="00A07334">
              <w:rPr>
                <w:rFonts w:ascii="Times New Roman" w:hAnsi="Times New Roman"/>
                <w:spacing w:val="-9"/>
                <w:sz w:val="24"/>
                <w:szCs w:val="24"/>
              </w:rPr>
              <w:t>Постановлением администрации</w:t>
            </w:r>
          </w:p>
          <w:p w:rsidR="003E4B76" w:rsidRPr="00A07334" w:rsidRDefault="003E4B76" w:rsidP="002002E3">
            <w:pPr>
              <w:shd w:val="clear" w:color="auto" w:fill="FFFFFF"/>
              <w:jc w:val="right"/>
              <w:rPr>
                <w:rFonts w:ascii="Times New Roman" w:hAnsi="Times New Roman"/>
                <w:spacing w:val="-9"/>
                <w:sz w:val="24"/>
                <w:szCs w:val="24"/>
              </w:rPr>
            </w:pPr>
            <w:r w:rsidRPr="00A07334">
              <w:rPr>
                <w:rFonts w:ascii="Times New Roman" w:hAnsi="Times New Roman"/>
                <w:spacing w:val="-9"/>
                <w:sz w:val="24"/>
                <w:szCs w:val="24"/>
              </w:rPr>
              <w:t>Ширингушского сельского поселения</w:t>
            </w:r>
          </w:p>
        </w:tc>
        <w:tc>
          <w:tcPr>
            <w:tcW w:w="69" w:type="dxa"/>
          </w:tcPr>
          <w:p w:rsidR="003E4B76" w:rsidRPr="00A07334" w:rsidRDefault="003E4B76" w:rsidP="002002E3">
            <w:pPr>
              <w:snapToGrid w:val="0"/>
              <w:rPr>
                <w:rFonts w:ascii="Times New Roman" w:hAnsi="Times New Roman"/>
                <w:spacing w:val="-9"/>
                <w:sz w:val="24"/>
                <w:szCs w:val="24"/>
              </w:rPr>
            </w:pPr>
          </w:p>
        </w:tc>
      </w:tr>
      <w:tr w:rsidR="003E4B76" w:rsidRPr="00A07334" w:rsidTr="002002E3">
        <w:tblPrEx>
          <w:tblCellMar>
            <w:left w:w="108" w:type="dxa"/>
            <w:right w:w="108" w:type="dxa"/>
          </w:tblCellMar>
        </w:tblPrEx>
        <w:tc>
          <w:tcPr>
            <w:tcW w:w="9000" w:type="dxa"/>
            <w:gridSpan w:val="2"/>
          </w:tcPr>
          <w:p w:rsidR="003E4B76" w:rsidRPr="00A07334" w:rsidRDefault="003E4B76" w:rsidP="002002E3">
            <w:pPr>
              <w:shd w:val="clear" w:color="auto" w:fill="FFFFFF"/>
              <w:ind w:left="-108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7334"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                            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                            «15» апреля</w:t>
            </w:r>
            <w:r w:rsidRPr="00A07334"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smartTag w:uri="urn:schemas-microsoft-com:office:smarttags" w:element="metricconverter">
              <w:smartTagPr>
                <w:attr w:name="ProductID" w:val="2021 г"/>
              </w:smartTagPr>
              <w:r w:rsidRPr="00A07334">
                <w:rPr>
                  <w:rFonts w:ascii="Times New Roman" w:hAnsi="Times New Roman"/>
                  <w:spacing w:val="-9"/>
                  <w:sz w:val="24"/>
                  <w:szCs w:val="24"/>
                </w:rPr>
                <w:t>2021 г</w:t>
              </w:r>
            </w:smartTag>
            <w:r w:rsidRPr="00A07334">
              <w:rPr>
                <w:rFonts w:ascii="Times New Roman" w:hAnsi="Times New Roman"/>
                <w:spacing w:val="-9"/>
                <w:sz w:val="24"/>
                <w:szCs w:val="24"/>
              </w:rPr>
              <w:t xml:space="preserve">. № </w:t>
            </w:r>
            <w:r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8</w:t>
            </w:r>
          </w:p>
        </w:tc>
      </w:tr>
    </w:tbl>
    <w:p w:rsidR="003E4B76" w:rsidRPr="00A07334" w:rsidRDefault="003E4B76" w:rsidP="002002E3">
      <w:pPr>
        <w:tabs>
          <w:tab w:val="center" w:pos="4957"/>
          <w:tab w:val="left" w:pos="7995"/>
        </w:tabs>
        <w:autoSpaceDE w:val="0"/>
        <w:spacing w:before="108" w:after="108"/>
        <w:jc w:val="center"/>
        <w:rPr>
          <w:rFonts w:ascii="Times New Roman" w:hAnsi="Times New Roman"/>
          <w:b/>
          <w:bCs/>
          <w:color w:val="26282F"/>
          <w:sz w:val="24"/>
          <w:szCs w:val="24"/>
        </w:rPr>
      </w:pPr>
    </w:p>
    <w:p w:rsidR="003E4B76" w:rsidRPr="00A07334" w:rsidRDefault="003E4B76" w:rsidP="002002E3">
      <w:pPr>
        <w:tabs>
          <w:tab w:val="center" w:pos="4957"/>
          <w:tab w:val="left" w:pos="7995"/>
        </w:tabs>
        <w:autoSpaceDE w:val="0"/>
        <w:spacing w:before="108" w:after="108"/>
        <w:jc w:val="center"/>
        <w:rPr>
          <w:rFonts w:ascii="Times New Roman" w:hAnsi="Times New Roman"/>
          <w:b/>
          <w:bCs/>
          <w:color w:val="26282F"/>
          <w:sz w:val="24"/>
          <w:szCs w:val="24"/>
        </w:rPr>
      </w:pPr>
    </w:p>
    <w:p w:rsidR="003E4B76" w:rsidRPr="00A07334" w:rsidRDefault="003E4B76" w:rsidP="002002E3">
      <w:pPr>
        <w:tabs>
          <w:tab w:val="center" w:pos="4957"/>
          <w:tab w:val="left" w:pos="7995"/>
        </w:tabs>
        <w:autoSpaceDE w:val="0"/>
        <w:jc w:val="center"/>
        <w:rPr>
          <w:rFonts w:ascii="Times New Roman" w:hAnsi="Times New Roman"/>
          <w:b/>
          <w:bCs/>
          <w:color w:val="26282F"/>
          <w:sz w:val="24"/>
          <w:szCs w:val="24"/>
        </w:rPr>
      </w:pPr>
      <w:r w:rsidRPr="00A07334">
        <w:rPr>
          <w:rFonts w:ascii="Times New Roman" w:hAnsi="Times New Roman"/>
          <w:b/>
          <w:bCs/>
          <w:color w:val="26282F"/>
          <w:sz w:val="24"/>
          <w:szCs w:val="24"/>
        </w:rPr>
        <w:br/>
        <w:t>Административный регламент</w:t>
      </w:r>
    </w:p>
    <w:p w:rsidR="003E4B76" w:rsidRPr="00A07334" w:rsidRDefault="003E4B76" w:rsidP="002002E3">
      <w:pPr>
        <w:tabs>
          <w:tab w:val="center" w:pos="4957"/>
          <w:tab w:val="left" w:pos="7995"/>
        </w:tabs>
        <w:autoSpaceDE w:val="0"/>
        <w:jc w:val="center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b/>
          <w:bCs/>
          <w:color w:val="26282F"/>
          <w:sz w:val="24"/>
          <w:szCs w:val="24"/>
        </w:rPr>
        <w:t xml:space="preserve"> по  предоставлению муниципальной услуги по даче письменных разъяснений налогоплательщикам и налоговым агентам по вопросам применения муниципальных нормативных правовых актов о местных налогах и сборах</w:t>
      </w:r>
    </w:p>
    <w:p w:rsidR="003E4B76" w:rsidRPr="00A07334" w:rsidRDefault="003E4B76" w:rsidP="00A07334">
      <w:pPr>
        <w:pStyle w:val="ConsPlusNormal0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7334">
        <w:rPr>
          <w:rFonts w:ascii="Times New Roman" w:hAnsi="Times New Roman" w:cs="Times New Roman"/>
          <w:b/>
          <w:sz w:val="24"/>
          <w:szCs w:val="24"/>
        </w:rPr>
        <w:t>I. Общие положения</w:t>
      </w:r>
    </w:p>
    <w:p w:rsidR="003E4B76" w:rsidRPr="00A07334" w:rsidRDefault="003E4B76" w:rsidP="002002E3">
      <w:pPr>
        <w:pStyle w:val="ConsPlusNormal0"/>
        <w:ind w:left="1425" w:firstLine="0"/>
        <w:rPr>
          <w:rFonts w:ascii="Times New Roman" w:hAnsi="Times New Roman" w:cs="Times New Roman"/>
          <w:b/>
          <w:sz w:val="24"/>
          <w:szCs w:val="24"/>
        </w:rPr>
      </w:pPr>
    </w:p>
    <w:p w:rsidR="003E4B76" w:rsidRPr="00A07334" w:rsidRDefault="003E4B76" w:rsidP="002002E3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 xml:space="preserve">1.1. Настоящий Административный регламент по предоставлению муниципальной услуги по даче письменных разъяснений налогоплательщикам и налоговым агентам по вопросам применения муниципальных нормативных правовых актов о местных налогах и сборах (далее - Административный регламент) </w:t>
      </w:r>
      <w:bookmarkStart w:id="0" w:name="Par40"/>
      <w:bookmarkEnd w:id="0"/>
      <w:r w:rsidRPr="00A07334">
        <w:rPr>
          <w:rFonts w:ascii="Times New Roman" w:hAnsi="Times New Roman"/>
          <w:color w:val="000000"/>
          <w:sz w:val="24"/>
          <w:szCs w:val="24"/>
        </w:rPr>
        <w:t>устанавливает порядок и стандарт предоставления муниципальной услуги.</w:t>
      </w:r>
    </w:p>
    <w:p w:rsidR="003E4B76" w:rsidRPr="00A07334" w:rsidRDefault="003E4B76" w:rsidP="002002E3">
      <w:pPr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>1.2. Перечень нормативных правовых актов, регулирующих отношения, возникающие в связи с предоставлением муниципальной услуги.</w:t>
      </w:r>
    </w:p>
    <w:p w:rsidR="003E4B76" w:rsidRPr="00A07334" w:rsidRDefault="003E4B76" w:rsidP="002002E3">
      <w:pPr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>Отношения, возникающие в связи с предоставлением муниципальной услуги, регулируются следующими нормативными правовыми актами:</w:t>
      </w:r>
    </w:p>
    <w:p w:rsidR="003E4B76" w:rsidRPr="00A07334" w:rsidRDefault="003E4B76" w:rsidP="002002E3">
      <w:pPr>
        <w:pStyle w:val="ConsPlusNormal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7334">
        <w:rPr>
          <w:rFonts w:ascii="Times New Roman" w:hAnsi="Times New Roman" w:cs="Times New Roman"/>
          <w:sz w:val="24"/>
          <w:szCs w:val="24"/>
        </w:rPr>
        <w:t xml:space="preserve">- </w:t>
      </w:r>
      <w:hyperlink r:id="rId5" w:history="1">
        <w:r w:rsidRPr="00A07334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>Конституция</w:t>
        </w:r>
      </w:hyperlink>
      <w:r w:rsidRPr="00A07334">
        <w:rPr>
          <w:rFonts w:ascii="Times New Roman" w:hAnsi="Times New Roman" w:cs="Times New Roman"/>
          <w:sz w:val="24"/>
          <w:szCs w:val="24"/>
        </w:rPr>
        <w:t xml:space="preserve"> Российской Федерации;</w:t>
      </w:r>
    </w:p>
    <w:p w:rsidR="003E4B76" w:rsidRPr="00A07334" w:rsidRDefault="003E4B76" w:rsidP="002002E3">
      <w:pPr>
        <w:pStyle w:val="ConsPlusNormal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7334">
        <w:rPr>
          <w:rFonts w:ascii="Times New Roman" w:hAnsi="Times New Roman" w:cs="Times New Roman"/>
          <w:sz w:val="24"/>
          <w:szCs w:val="24"/>
        </w:rPr>
        <w:t xml:space="preserve">- Налоговый </w:t>
      </w:r>
      <w:hyperlink r:id="rId6" w:history="1">
        <w:r w:rsidRPr="00A07334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>кодекс</w:t>
        </w:r>
      </w:hyperlink>
      <w:r w:rsidRPr="00A07334">
        <w:rPr>
          <w:rFonts w:ascii="Times New Roman" w:hAnsi="Times New Roman" w:cs="Times New Roman"/>
          <w:sz w:val="24"/>
          <w:szCs w:val="24"/>
        </w:rPr>
        <w:t xml:space="preserve"> Российской Федерации;</w:t>
      </w:r>
    </w:p>
    <w:p w:rsidR="003E4B76" w:rsidRPr="00A07334" w:rsidRDefault="003E4B76" w:rsidP="002002E3">
      <w:pPr>
        <w:pStyle w:val="ConsPlusNormal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7334">
        <w:rPr>
          <w:rFonts w:ascii="Times New Roman" w:hAnsi="Times New Roman" w:cs="Times New Roman"/>
          <w:sz w:val="24"/>
          <w:szCs w:val="24"/>
        </w:rPr>
        <w:t xml:space="preserve">- Федеральный </w:t>
      </w:r>
      <w:hyperlink r:id="rId7" w:history="1">
        <w:r w:rsidRPr="00A07334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>закон</w:t>
        </w:r>
      </w:hyperlink>
      <w:r w:rsidRPr="00A07334">
        <w:rPr>
          <w:rFonts w:ascii="Times New Roman" w:hAnsi="Times New Roman" w:cs="Times New Roman"/>
          <w:sz w:val="24"/>
          <w:szCs w:val="24"/>
        </w:rPr>
        <w:t xml:space="preserve"> от 6 октября 2003 года № 131-ФЗ «Об общих принципах организации местного самоуправления в Российской Федерации»;</w:t>
      </w:r>
    </w:p>
    <w:p w:rsidR="003E4B76" w:rsidRPr="00A07334" w:rsidRDefault="003E4B76" w:rsidP="002002E3">
      <w:pPr>
        <w:pStyle w:val="ConsPlusNormal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7334">
        <w:rPr>
          <w:rFonts w:ascii="Times New Roman" w:hAnsi="Times New Roman" w:cs="Times New Roman"/>
          <w:sz w:val="24"/>
          <w:szCs w:val="24"/>
        </w:rPr>
        <w:t xml:space="preserve">- Федеральный </w:t>
      </w:r>
      <w:hyperlink r:id="rId8" w:history="1">
        <w:r w:rsidRPr="00A07334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>закон</w:t>
        </w:r>
      </w:hyperlink>
      <w:r w:rsidRPr="00A07334">
        <w:rPr>
          <w:rFonts w:ascii="Times New Roman" w:hAnsi="Times New Roman" w:cs="Times New Roman"/>
          <w:sz w:val="24"/>
          <w:szCs w:val="24"/>
        </w:rPr>
        <w:t xml:space="preserve"> от 27 июля 2010 года № 210-ФЗ «Об организации предоставления государственных и муниципальных услуг»</w:t>
      </w:r>
      <w:bookmarkStart w:id="1" w:name="Par53"/>
      <w:bookmarkEnd w:id="1"/>
      <w:r w:rsidRPr="00A07334">
        <w:rPr>
          <w:rFonts w:ascii="Times New Roman" w:hAnsi="Times New Roman" w:cs="Times New Roman"/>
          <w:sz w:val="24"/>
          <w:szCs w:val="24"/>
        </w:rPr>
        <w:t>;</w:t>
      </w:r>
    </w:p>
    <w:p w:rsidR="003E4B76" w:rsidRPr="00A07334" w:rsidRDefault="003E4B76" w:rsidP="002002E3">
      <w:pPr>
        <w:pStyle w:val="ConsPlusNormal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7334">
        <w:rPr>
          <w:rFonts w:ascii="Times New Roman" w:hAnsi="Times New Roman" w:cs="Times New Roman"/>
          <w:sz w:val="24"/>
          <w:szCs w:val="24"/>
        </w:rPr>
        <w:t>- настоящим Административным регламентом.</w:t>
      </w:r>
    </w:p>
    <w:p w:rsidR="003E4B76" w:rsidRPr="00A07334" w:rsidRDefault="003E4B76" w:rsidP="002002E3">
      <w:pPr>
        <w:pStyle w:val="ConsPlusNormal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7334">
        <w:rPr>
          <w:rFonts w:ascii="Times New Roman" w:hAnsi="Times New Roman" w:cs="Times New Roman"/>
          <w:sz w:val="24"/>
          <w:szCs w:val="24"/>
        </w:rPr>
        <w:t>1.3. Муниципальная услуга предоставляется администрацией Ширингушского сельского поселения Зубово – Полянского муниципального района Республики Мордовия (далее – Уполномоченный орган).</w:t>
      </w:r>
    </w:p>
    <w:p w:rsidR="003E4B76" w:rsidRPr="00A07334" w:rsidRDefault="003E4B76" w:rsidP="002002E3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>1.4.  Получателями муниципальной услуги (далее – заявители) являются физические лица, юридические лица, индивидуальные предприниматели, либо их уполномоченные представители, обратившиеся в Уполномоченный орган,</w:t>
      </w:r>
      <w:r w:rsidRPr="00A07334">
        <w:rPr>
          <w:rFonts w:ascii="Times New Roman" w:hAnsi="Times New Roman"/>
          <w:color w:val="000000"/>
          <w:sz w:val="24"/>
          <w:szCs w:val="24"/>
        </w:rPr>
        <w:t xml:space="preserve"> признаваемые в соответствии с Налоговым кодексом Российской Федерации налогоплательщиками, налоговыми агентами,</w:t>
      </w:r>
      <w:r w:rsidRPr="00A07334">
        <w:rPr>
          <w:rFonts w:ascii="Times New Roman" w:hAnsi="Times New Roman"/>
          <w:sz w:val="24"/>
          <w:szCs w:val="24"/>
        </w:rPr>
        <w:t xml:space="preserve"> в целях получения письменного  разъяснения по вопросам применения муниципальных правовых актов о местных налогах и сборах.</w:t>
      </w:r>
    </w:p>
    <w:p w:rsidR="003E4B76" w:rsidRPr="00A07334" w:rsidRDefault="003E4B76" w:rsidP="002002E3">
      <w:pPr>
        <w:pStyle w:val="ConsPlusNormal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7334">
        <w:rPr>
          <w:rFonts w:ascii="Times New Roman" w:hAnsi="Times New Roman" w:cs="Times New Roman"/>
          <w:sz w:val="24"/>
          <w:szCs w:val="24"/>
        </w:rPr>
        <w:t>От имени заявителей, при предоставлении муниципальной услуги, в том числе при подаче (направлении) заявления, могут выступать лица, имеющие право в соответствии с законодательством Российской Федерации, либо в силу наделения их заявителями в порядке, установленном законодательством Российской Федерации, полномочиями выступать от имени заявителей при предоставлении муниципальной услуги (далее – уполномоченный представитель).</w:t>
      </w:r>
    </w:p>
    <w:p w:rsidR="003E4B76" w:rsidRPr="00A07334" w:rsidRDefault="003E4B76" w:rsidP="002002E3">
      <w:pPr>
        <w:pStyle w:val="ConsPlusNormal0"/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07334">
        <w:rPr>
          <w:rFonts w:ascii="Times New Roman" w:hAnsi="Times New Roman" w:cs="Times New Roman"/>
          <w:color w:val="000000"/>
          <w:sz w:val="24"/>
          <w:szCs w:val="24"/>
        </w:rPr>
        <w:t>1.5. Информационное обеспечение по предоставлению муниципальной услуги осуществляется Уполномоченным органом.</w:t>
      </w:r>
    </w:p>
    <w:p w:rsidR="003E4B76" w:rsidRPr="00A07334" w:rsidRDefault="003E4B76" w:rsidP="002002E3">
      <w:pPr>
        <w:pStyle w:val="ConsPlusNormal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7334">
        <w:rPr>
          <w:rFonts w:ascii="Times New Roman" w:hAnsi="Times New Roman" w:cs="Times New Roman"/>
          <w:sz w:val="24"/>
          <w:szCs w:val="24"/>
        </w:rPr>
        <w:t xml:space="preserve">Информирование о правилах предоставления муниципальной услуги осуществляется с использованием средств телефонной, факсимильной и  почтовой связи, электронной почты, на официальном сайте, информационном стенде </w:t>
      </w:r>
      <w:r>
        <w:rPr>
          <w:rFonts w:ascii="Times New Roman" w:hAnsi="Times New Roman" w:cs="Times New Roman"/>
          <w:sz w:val="24"/>
          <w:szCs w:val="24"/>
        </w:rPr>
        <w:t>администрации Ширингушского сельского поселения Зубово – Полянского муниципального района Республики Мордовия.</w:t>
      </w:r>
    </w:p>
    <w:p w:rsidR="003E4B76" w:rsidRPr="00A07334" w:rsidRDefault="003E4B76" w:rsidP="002002E3">
      <w:pPr>
        <w:pStyle w:val="NormalWeb"/>
        <w:jc w:val="both"/>
      </w:pPr>
      <w:r w:rsidRPr="00A07334">
        <w:t xml:space="preserve">          Информацию о процедурах предоставления муниципальной услуги можно получить:</w:t>
      </w:r>
    </w:p>
    <w:p w:rsidR="003E4B76" w:rsidRPr="00A07334" w:rsidRDefault="003E4B76" w:rsidP="002002E3">
      <w:pPr>
        <w:pStyle w:val="NormalWeb"/>
        <w:jc w:val="both"/>
      </w:pPr>
      <w:r w:rsidRPr="00A07334">
        <w:t xml:space="preserve">          Место нахождения Уполномоченного органа:</w:t>
      </w:r>
    </w:p>
    <w:p w:rsidR="003E4B76" w:rsidRPr="00A07334" w:rsidRDefault="003E4B76" w:rsidP="002002E3">
      <w:pPr>
        <w:tabs>
          <w:tab w:val="left" w:pos="1003"/>
        </w:tabs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 xml:space="preserve">          Почтовый адрес:</w:t>
      </w:r>
      <w:r w:rsidRPr="00A07334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sz w:val="24"/>
          <w:szCs w:val="24"/>
          <w:shd w:val="clear" w:color="auto" w:fill="FFFFFF"/>
        </w:rPr>
        <w:t>431141, Республика Мордовия, Зубово – Полянский район, с. Ширингуши. Ул. Рабочая, д. 56</w:t>
      </w:r>
      <w:r w:rsidRPr="00A07334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3E4B76" w:rsidRPr="00A07334" w:rsidRDefault="003E4B76" w:rsidP="002002E3">
      <w:pPr>
        <w:tabs>
          <w:tab w:val="left" w:pos="1003"/>
        </w:tabs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 xml:space="preserve">          Телефон/факс: </w:t>
      </w:r>
      <w:r>
        <w:rPr>
          <w:rFonts w:ascii="Times New Roman" w:hAnsi="Times New Roman"/>
          <w:sz w:val="24"/>
          <w:szCs w:val="24"/>
          <w:shd w:val="clear" w:color="auto" w:fill="FFFFFF"/>
        </w:rPr>
        <w:t>8 (83458) 3-34-30, 3-34-12</w:t>
      </w:r>
      <w:r w:rsidRPr="00A07334">
        <w:rPr>
          <w:rFonts w:ascii="Times New Roman" w:hAnsi="Times New Roman"/>
          <w:sz w:val="24"/>
          <w:szCs w:val="24"/>
          <w:shd w:val="clear" w:color="auto" w:fill="FFFFFF"/>
        </w:rPr>
        <w:t>. </w:t>
      </w:r>
    </w:p>
    <w:p w:rsidR="003E4B76" w:rsidRPr="00A07334" w:rsidRDefault="003E4B76" w:rsidP="002002E3">
      <w:pPr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 xml:space="preserve">           Адрес электронной почты: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adshir2012@mail.ru</w:t>
      </w:r>
    </w:p>
    <w:p w:rsidR="003E4B76" w:rsidRPr="00A07334" w:rsidRDefault="003E4B76" w:rsidP="002002E3">
      <w:pPr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 xml:space="preserve">          Официальный сайт Уполномоченного органа в информационно-телекоммуникационной сети «Интернет»: </w:t>
      </w:r>
      <w:r w:rsidRPr="00A07334">
        <w:rPr>
          <w:rFonts w:ascii="Times New Roman" w:hAnsi="Times New Roman"/>
          <w:sz w:val="24"/>
          <w:szCs w:val="24"/>
          <w:shd w:val="clear" w:color="auto" w:fill="FFFFFF"/>
        </w:rPr>
        <w:t>https://zpolyana.e-mordovia.ru/vill/view/328</w:t>
      </w:r>
    </w:p>
    <w:p w:rsidR="003E4B76" w:rsidRPr="00A07334" w:rsidRDefault="003E4B76" w:rsidP="004C2BED">
      <w:pPr>
        <w:tabs>
          <w:tab w:val="left" w:pos="709"/>
        </w:tabs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 xml:space="preserve">           </w:t>
      </w:r>
      <w:r w:rsidRPr="00A07334">
        <w:rPr>
          <w:rFonts w:ascii="Times New Roman" w:hAnsi="Times New Roman"/>
          <w:sz w:val="24"/>
          <w:szCs w:val="24"/>
          <w:shd w:val="clear" w:color="auto" w:fill="FFFFFF"/>
        </w:rPr>
        <w:t>Часы работы Администрации:</w:t>
      </w:r>
      <w:r w:rsidRPr="00A07334">
        <w:rPr>
          <w:rFonts w:ascii="Times New Roman" w:hAnsi="Times New Roman"/>
          <w:sz w:val="24"/>
          <w:szCs w:val="24"/>
        </w:rPr>
        <w:br/>
      </w:r>
      <w:r w:rsidRPr="00A07334">
        <w:rPr>
          <w:rFonts w:ascii="Times New Roman" w:hAnsi="Times New Roman"/>
          <w:sz w:val="24"/>
          <w:szCs w:val="24"/>
          <w:shd w:val="clear" w:color="auto" w:fill="FFFFFF"/>
        </w:rPr>
        <w:t xml:space="preserve">            Понедельник, вторник, среда, четверг, 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пятница – с </w:t>
      </w:r>
      <w:r w:rsidRPr="004C2BED">
        <w:rPr>
          <w:rFonts w:ascii="Times New Roman" w:hAnsi="Times New Roman"/>
          <w:sz w:val="24"/>
          <w:szCs w:val="24"/>
          <w:shd w:val="clear" w:color="auto" w:fill="FFFFFF"/>
        </w:rPr>
        <w:t>9</w:t>
      </w:r>
      <w:r w:rsidRPr="00A07334">
        <w:rPr>
          <w:rFonts w:ascii="Times New Roman" w:hAnsi="Times New Roman"/>
          <w:sz w:val="24"/>
          <w:szCs w:val="24"/>
          <w:shd w:val="clear" w:color="auto" w:fill="FFFFFF"/>
        </w:rPr>
        <w:t xml:space="preserve"> часов 00 мин. до 17 часов 00 мин.;</w:t>
      </w:r>
      <w:r w:rsidRPr="00A07334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         Перерыв на обед – с 1</w:t>
      </w:r>
      <w:r w:rsidRPr="004C2BED">
        <w:rPr>
          <w:rFonts w:ascii="Times New Roman" w:hAnsi="Times New Roman"/>
          <w:sz w:val="24"/>
          <w:szCs w:val="24"/>
          <w:shd w:val="clear" w:color="auto" w:fill="FFFFFF"/>
        </w:rPr>
        <w:t>3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часов 00 мин. до 1</w:t>
      </w:r>
      <w:r w:rsidRPr="004C2BED">
        <w:rPr>
          <w:rFonts w:ascii="Times New Roman" w:hAnsi="Times New Roman"/>
          <w:sz w:val="24"/>
          <w:szCs w:val="24"/>
          <w:shd w:val="clear" w:color="auto" w:fill="FFFFFF"/>
        </w:rPr>
        <w:t>4</w:t>
      </w:r>
      <w:r w:rsidRPr="00A07334">
        <w:rPr>
          <w:rFonts w:ascii="Times New Roman" w:hAnsi="Times New Roman"/>
          <w:sz w:val="24"/>
          <w:szCs w:val="24"/>
          <w:shd w:val="clear" w:color="auto" w:fill="FFFFFF"/>
        </w:rPr>
        <w:t xml:space="preserve"> часов 00 мин.;</w:t>
      </w:r>
      <w:r w:rsidRPr="00A07334">
        <w:rPr>
          <w:rFonts w:ascii="Times New Roman" w:hAnsi="Times New Roman"/>
          <w:sz w:val="24"/>
          <w:szCs w:val="24"/>
        </w:rPr>
        <w:br/>
      </w:r>
      <w:r w:rsidRPr="00A07334">
        <w:rPr>
          <w:rFonts w:ascii="Times New Roman" w:hAnsi="Times New Roman"/>
          <w:sz w:val="24"/>
          <w:szCs w:val="24"/>
          <w:shd w:val="clear" w:color="auto" w:fill="FFFFFF"/>
        </w:rPr>
        <w:t xml:space="preserve">          Суббота, воскресенье – выходные дни.</w:t>
      </w:r>
    </w:p>
    <w:p w:rsidR="003E4B76" w:rsidRPr="00A07334" w:rsidRDefault="003E4B76" w:rsidP="002002E3">
      <w:pPr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 xml:space="preserve">           Продолжительность рабочего дня, непосредственно предшествующего нерабочему праздничному дню, уменьшается на один час. При совпадении выходного и нерабочего праздничного дней выходной день переносится на следующий после праздничного рабочий день.</w:t>
      </w:r>
    </w:p>
    <w:p w:rsidR="003E4B76" w:rsidRPr="004C2BED" w:rsidRDefault="003E4B76" w:rsidP="004C2BE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 xml:space="preserve"> Информацию по вопросам предоставления</w:t>
      </w:r>
      <w:r w:rsidRPr="00A07334">
        <w:rPr>
          <w:rFonts w:ascii="Times New Roman" w:hAnsi="Times New Roman"/>
          <w:color w:val="000000"/>
          <w:sz w:val="24"/>
          <w:szCs w:val="24"/>
        </w:rPr>
        <w:t xml:space="preserve"> муниципальной услуги, также можно получить с использованием федеральной государственной информационной системы «Единый портал государственных и муниципальных услуг (функций)» на официальном сайте </w:t>
      </w:r>
      <w:hyperlink r:id="rId9" w:history="1">
        <w:r w:rsidRPr="00A07334">
          <w:rPr>
            <w:rStyle w:val="Hyperlink"/>
            <w:rFonts w:ascii="Times New Roman" w:hAnsi="Times New Roman"/>
            <w:color w:val="000000"/>
            <w:sz w:val="24"/>
            <w:szCs w:val="24"/>
          </w:rPr>
          <w:t>http://www.gosuslugi.ru/</w:t>
        </w:r>
      </w:hyperlink>
      <w:r w:rsidRPr="00A07334">
        <w:rPr>
          <w:rFonts w:ascii="Times New Roman" w:hAnsi="Times New Roman"/>
          <w:color w:val="000000"/>
          <w:sz w:val="24"/>
          <w:szCs w:val="24"/>
        </w:rPr>
        <w:t>.</w:t>
      </w:r>
    </w:p>
    <w:p w:rsidR="003E4B76" w:rsidRPr="00A07334" w:rsidRDefault="003E4B76" w:rsidP="004C2BE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ab/>
        <w:t xml:space="preserve">             </w:t>
      </w:r>
      <w:r w:rsidRPr="00A07334">
        <w:rPr>
          <w:rFonts w:ascii="Times New Roman" w:hAnsi="Times New Roman"/>
          <w:sz w:val="24"/>
          <w:szCs w:val="24"/>
        </w:rPr>
        <w:br/>
        <w:t xml:space="preserve">          1.6.Способы и порядок получения информации по вопросам предоставления муниципальной услуги.</w:t>
      </w:r>
    </w:p>
    <w:p w:rsidR="003E4B76" w:rsidRPr="00A07334" w:rsidRDefault="003E4B76" w:rsidP="002002E3">
      <w:pPr>
        <w:pStyle w:val="ConsPlusNormal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7334">
        <w:rPr>
          <w:rFonts w:ascii="Times New Roman" w:hAnsi="Times New Roman" w:cs="Times New Roman"/>
          <w:sz w:val="24"/>
          <w:szCs w:val="24"/>
        </w:rPr>
        <w:t>Информация о процедуре предоставления муниципальной услуги может быть получена:</w:t>
      </w:r>
    </w:p>
    <w:p w:rsidR="003E4B76" w:rsidRPr="00A07334" w:rsidRDefault="003E4B76" w:rsidP="002002E3">
      <w:pPr>
        <w:pStyle w:val="ConsPlusNormal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7334">
        <w:rPr>
          <w:rFonts w:ascii="Times New Roman" w:hAnsi="Times New Roman" w:cs="Times New Roman"/>
          <w:sz w:val="24"/>
          <w:szCs w:val="24"/>
        </w:rPr>
        <w:t>- непосредственно при личном обращении;</w:t>
      </w:r>
    </w:p>
    <w:p w:rsidR="003E4B76" w:rsidRPr="00A07334" w:rsidRDefault="003E4B76" w:rsidP="002002E3">
      <w:pPr>
        <w:pStyle w:val="ConsPlusNormal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7334">
        <w:rPr>
          <w:rFonts w:ascii="Times New Roman" w:hAnsi="Times New Roman" w:cs="Times New Roman"/>
          <w:sz w:val="24"/>
          <w:szCs w:val="24"/>
        </w:rPr>
        <w:t>- посредством телефонной, факсимильной связи;</w:t>
      </w:r>
    </w:p>
    <w:p w:rsidR="003E4B76" w:rsidRPr="00A07334" w:rsidRDefault="003E4B76" w:rsidP="002002E3">
      <w:pPr>
        <w:pStyle w:val="ConsPlusNormal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7334">
        <w:rPr>
          <w:rFonts w:ascii="Times New Roman" w:hAnsi="Times New Roman" w:cs="Times New Roman"/>
          <w:sz w:val="24"/>
          <w:szCs w:val="24"/>
        </w:rPr>
        <w:t>- посредством почтовой связи;</w:t>
      </w:r>
    </w:p>
    <w:p w:rsidR="003E4B76" w:rsidRPr="00A07334" w:rsidRDefault="003E4B76" w:rsidP="002002E3">
      <w:pPr>
        <w:pStyle w:val="ConsPlusNormal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7334">
        <w:rPr>
          <w:rFonts w:ascii="Times New Roman" w:hAnsi="Times New Roman" w:cs="Times New Roman"/>
          <w:sz w:val="24"/>
          <w:szCs w:val="24"/>
        </w:rPr>
        <w:t>- посредством электронной связи;</w:t>
      </w:r>
    </w:p>
    <w:p w:rsidR="003E4B76" w:rsidRPr="00A07334" w:rsidRDefault="003E4B76" w:rsidP="002002E3">
      <w:pPr>
        <w:pStyle w:val="ConsPlusNormal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7334">
        <w:rPr>
          <w:rFonts w:ascii="Times New Roman" w:hAnsi="Times New Roman" w:cs="Times New Roman"/>
          <w:sz w:val="24"/>
          <w:szCs w:val="24"/>
        </w:rPr>
        <w:t>- на официальном сайте Уполномоченного органа;</w:t>
      </w:r>
    </w:p>
    <w:p w:rsidR="003E4B76" w:rsidRPr="004C2BED" w:rsidRDefault="003E4B76" w:rsidP="002002E3">
      <w:pPr>
        <w:pStyle w:val="ConsPlusNormal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7334">
        <w:rPr>
          <w:rFonts w:ascii="Times New Roman" w:hAnsi="Times New Roman" w:cs="Times New Roman"/>
          <w:sz w:val="24"/>
          <w:szCs w:val="24"/>
        </w:rPr>
        <w:t>- на информационном стенде Уполномоченного органа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E4B76" w:rsidRPr="004C2BED" w:rsidRDefault="003E4B76" w:rsidP="002002E3">
      <w:pPr>
        <w:autoSpaceDE w:val="0"/>
        <w:ind w:firstLine="72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E4B76" w:rsidRPr="00A07334" w:rsidRDefault="003E4B76" w:rsidP="004C2BED">
      <w:pPr>
        <w:autoSpaceDE w:val="0"/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>1.7. Информирование о порядке предоставления муниципальной услуги осуществляется по следующим вопросам:</w:t>
      </w:r>
    </w:p>
    <w:p w:rsidR="003E4B76" w:rsidRPr="00A07334" w:rsidRDefault="003E4B76" w:rsidP="004C2BED">
      <w:pPr>
        <w:autoSpaceDE w:val="0"/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 xml:space="preserve">         - местонахождение Уполномоченного</w:t>
      </w:r>
      <w:r>
        <w:rPr>
          <w:rFonts w:ascii="Times New Roman" w:hAnsi="Times New Roman"/>
          <w:sz w:val="24"/>
          <w:szCs w:val="24"/>
        </w:rPr>
        <w:t xml:space="preserve"> органа</w:t>
      </w:r>
      <w:r w:rsidRPr="00A07334">
        <w:rPr>
          <w:rFonts w:ascii="Times New Roman" w:hAnsi="Times New Roman"/>
          <w:sz w:val="24"/>
          <w:szCs w:val="24"/>
        </w:rPr>
        <w:t>;</w:t>
      </w:r>
    </w:p>
    <w:p w:rsidR="003E4B76" w:rsidRPr="00A07334" w:rsidRDefault="003E4B76" w:rsidP="004C2BED">
      <w:pPr>
        <w:tabs>
          <w:tab w:val="left" w:pos="709"/>
        </w:tabs>
        <w:autoSpaceDE w:val="0"/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>- должностные лица и муниципальные служащие Уполномоченного органа, уполномоченные предоставлять муниципальную услугу и номера контактных телефонов;</w:t>
      </w:r>
    </w:p>
    <w:p w:rsidR="003E4B76" w:rsidRPr="00A07334" w:rsidRDefault="003E4B76" w:rsidP="004C2BED">
      <w:pPr>
        <w:autoSpaceDE w:val="0"/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>- график работы Уполномоченного орг</w:t>
      </w:r>
      <w:r>
        <w:rPr>
          <w:rFonts w:ascii="Times New Roman" w:hAnsi="Times New Roman"/>
          <w:sz w:val="24"/>
          <w:szCs w:val="24"/>
        </w:rPr>
        <w:t>ана</w:t>
      </w:r>
      <w:r w:rsidRPr="00A07334">
        <w:rPr>
          <w:rFonts w:ascii="Times New Roman" w:hAnsi="Times New Roman"/>
          <w:sz w:val="24"/>
          <w:szCs w:val="24"/>
        </w:rPr>
        <w:t>;</w:t>
      </w:r>
    </w:p>
    <w:p w:rsidR="003E4B76" w:rsidRPr="00A07334" w:rsidRDefault="003E4B76" w:rsidP="004C2BED">
      <w:pPr>
        <w:autoSpaceDE w:val="0"/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>- адрес официального сайта Уполномоченного органа;</w:t>
      </w:r>
    </w:p>
    <w:p w:rsidR="003E4B76" w:rsidRPr="00A07334" w:rsidRDefault="003E4B76" w:rsidP="004C2BED">
      <w:pPr>
        <w:autoSpaceDE w:val="0"/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>- адрес электронной почты Уполномоченного органа;</w:t>
      </w:r>
    </w:p>
    <w:p w:rsidR="003E4B76" w:rsidRPr="00A07334" w:rsidRDefault="003E4B76" w:rsidP="004C2BED">
      <w:pPr>
        <w:autoSpaceDE w:val="0"/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>- сведения о нормативных правовых актах, регулирующих предоставление муниципальной услуги (наименование, принявший орган, номер, дата принятия);</w:t>
      </w:r>
    </w:p>
    <w:p w:rsidR="003E4B76" w:rsidRPr="00A07334" w:rsidRDefault="003E4B76" w:rsidP="004C2BED">
      <w:pPr>
        <w:autoSpaceDE w:val="0"/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 xml:space="preserve"> - сведения о ходе предоставления муниципальной услуги;</w:t>
      </w:r>
    </w:p>
    <w:p w:rsidR="003E4B76" w:rsidRPr="00A07334" w:rsidRDefault="003E4B76" w:rsidP="004C2BED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>-  перечень документов, необходимых для получения муниципальной услуги;</w:t>
      </w:r>
    </w:p>
    <w:p w:rsidR="003E4B76" w:rsidRPr="00A07334" w:rsidRDefault="003E4B76" w:rsidP="004C2BED">
      <w:pPr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color w:val="000000"/>
          <w:sz w:val="24"/>
          <w:szCs w:val="24"/>
        </w:rPr>
        <w:t>- форма заполнения заявления о предоставлении муниципальной услуги;</w:t>
      </w:r>
    </w:p>
    <w:p w:rsidR="003E4B76" w:rsidRPr="00A07334" w:rsidRDefault="003E4B76" w:rsidP="004C2BED">
      <w:pPr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>- время и место приема заявителей;</w:t>
      </w:r>
    </w:p>
    <w:p w:rsidR="003E4B76" w:rsidRPr="00A07334" w:rsidRDefault="003E4B76" w:rsidP="004C2BED">
      <w:pPr>
        <w:autoSpaceDE w:val="0"/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>- сроки предоставления муниципальной услуги;</w:t>
      </w:r>
    </w:p>
    <w:p w:rsidR="003E4B76" w:rsidRPr="00A07334" w:rsidRDefault="003E4B76" w:rsidP="004C2BED">
      <w:pPr>
        <w:autoSpaceDE w:val="0"/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>- порядок и формы контроля за предоставлением муниципальной услуги;</w:t>
      </w:r>
    </w:p>
    <w:p w:rsidR="003E4B76" w:rsidRPr="00A07334" w:rsidRDefault="003E4B76" w:rsidP="004C2BED">
      <w:pPr>
        <w:autoSpaceDE w:val="0"/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>- основания для отказа в предоставлении муниципальной услуги;</w:t>
      </w:r>
    </w:p>
    <w:p w:rsidR="003E4B76" w:rsidRPr="00A07334" w:rsidRDefault="003E4B76" w:rsidP="004C2BED">
      <w:pPr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 xml:space="preserve">- </w:t>
      </w:r>
      <w:r w:rsidRPr="00A07334">
        <w:rPr>
          <w:rFonts w:ascii="Times New Roman" w:hAnsi="Times New Roman"/>
          <w:bCs/>
          <w:color w:val="26282F"/>
          <w:sz w:val="24"/>
          <w:szCs w:val="24"/>
        </w:rPr>
        <w:t>досудебный (внесудебный) порядок обжалования решений и действий (бездействия) органа, предоставляющего муниципальную услугу, а также их должностных лиц,   муниципальных служащих, работников</w:t>
      </w:r>
      <w:r w:rsidRPr="00A07334">
        <w:rPr>
          <w:rFonts w:ascii="Times New Roman" w:hAnsi="Times New Roman"/>
          <w:sz w:val="24"/>
          <w:szCs w:val="24"/>
        </w:rPr>
        <w:t>;</w:t>
      </w:r>
    </w:p>
    <w:p w:rsidR="003E4B76" w:rsidRPr="00A07334" w:rsidRDefault="003E4B76" w:rsidP="004C2BED">
      <w:p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 xml:space="preserve">           - иные вопросы, имеющие отношение к порядку предоставления муниципальной услуги.</w:t>
      </w:r>
    </w:p>
    <w:p w:rsidR="003E4B76" w:rsidRPr="00A07334" w:rsidRDefault="003E4B76" w:rsidP="002002E3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ab/>
      </w:r>
      <w:r w:rsidRPr="00A07334">
        <w:rPr>
          <w:rFonts w:ascii="Times New Roman" w:hAnsi="Times New Roman"/>
          <w:bCs/>
          <w:color w:val="000000"/>
          <w:sz w:val="24"/>
          <w:szCs w:val="24"/>
        </w:rPr>
        <w:t>1.8. Информирование по вопросам предоставления муниципальной услуги осуществляется специалистами Уполномоченного органа, ответственными за информирование.</w:t>
      </w:r>
    </w:p>
    <w:p w:rsidR="003E4B76" w:rsidRPr="00A07334" w:rsidRDefault="003E4B76" w:rsidP="002002E3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07334">
        <w:rPr>
          <w:rFonts w:ascii="Times New Roman" w:hAnsi="Times New Roman"/>
          <w:color w:val="000000"/>
          <w:sz w:val="24"/>
          <w:szCs w:val="24"/>
        </w:rPr>
        <w:t>Специалисты Уполномоченного органа, ответственные за информирование, определяются муниципальным правовым актом Уполномоченного органа, который размещается на официальном сайте в информационно-телекоммуникационной сети «Интернет» и на информационном стенде Уполномоченного органа.</w:t>
      </w:r>
    </w:p>
    <w:p w:rsidR="003E4B76" w:rsidRPr="00A07334" w:rsidRDefault="003E4B76" w:rsidP="002002E3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07334">
        <w:rPr>
          <w:rFonts w:ascii="Times New Roman" w:hAnsi="Times New Roman"/>
          <w:color w:val="000000"/>
          <w:sz w:val="24"/>
          <w:szCs w:val="24"/>
        </w:rPr>
        <w:t>Информирование проводится на русском языке в форме: индивидуального и публичного письменного информирования.</w:t>
      </w:r>
    </w:p>
    <w:p w:rsidR="003E4B76" w:rsidRPr="00A07334" w:rsidRDefault="003E4B76" w:rsidP="002002E3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07334">
        <w:rPr>
          <w:rFonts w:ascii="Times New Roman" w:hAnsi="Times New Roman"/>
          <w:color w:val="000000"/>
          <w:sz w:val="24"/>
          <w:szCs w:val="24"/>
        </w:rPr>
        <w:t>1.8.1. Индивидуальное устное информирование осуществляется должностными лицами, ответственными за информирование, при обращении заявителей за информацией лично или по телефону.</w:t>
      </w:r>
    </w:p>
    <w:p w:rsidR="003E4B76" w:rsidRPr="00A07334" w:rsidRDefault="003E4B76" w:rsidP="002002E3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07334">
        <w:rPr>
          <w:rFonts w:ascii="Times New Roman" w:hAnsi="Times New Roman"/>
          <w:color w:val="000000"/>
          <w:sz w:val="24"/>
          <w:szCs w:val="24"/>
        </w:rPr>
        <w:t>Специалист, ответственный за информирование, принимает все необходимые меры для предоставления полного и оперативного ответа на поставленные вопросы, в том числе с привлечением других сотрудников.</w:t>
      </w:r>
    </w:p>
    <w:p w:rsidR="003E4B76" w:rsidRPr="00A07334" w:rsidRDefault="003E4B76" w:rsidP="002002E3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07334">
        <w:rPr>
          <w:rFonts w:ascii="Times New Roman" w:hAnsi="Times New Roman"/>
          <w:color w:val="000000"/>
          <w:sz w:val="24"/>
          <w:szCs w:val="24"/>
        </w:rPr>
        <w:t>Если для подготовки ответа требуется продолжительное время, специалист, ответственный за информирование, может предложить заявителям обратиться за необходимой информацией в письменном виде, либо предложить возможность повторного консультирования по телефону через определенный промежуток времени, а также возможность ответного звонка специалиста, ответственного за информирование заявителю, для разъяснения.</w:t>
      </w:r>
    </w:p>
    <w:p w:rsidR="003E4B76" w:rsidRPr="00A07334" w:rsidRDefault="003E4B76" w:rsidP="002002E3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07334">
        <w:rPr>
          <w:rFonts w:ascii="Times New Roman" w:hAnsi="Times New Roman"/>
          <w:color w:val="000000"/>
          <w:sz w:val="24"/>
          <w:szCs w:val="24"/>
        </w:rPr>
        <w:t>При ответе на телефонные звонки специалист, ответственный за информирование, должен назвать фамилию, имя, отчество, занимаемую должность и наименование Уполномоченного органа.</w:t>
      </w:r>
    </w:p>
    <w:p w:rsidR="003E4B76" w:rsidRPr="00A07334" w:rsidRDefault="003E4B76" w:rsidP="002002E3">
      <w:pPr>
        <w:pStyle w:val="ConsPlusNormal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7334">
        <w:rPr>
          <w:rFonts w:ascii="Times New Roman" w:hAnsi="Times New Roman" w:cs="Times New Roman"/>
          <w:color w:val="000000"/>
          <w:sz w:val="24"/>
          <w:szCs w:val="24"/>
        </w:rPr>
        <w:t xml:space="preserve">1.8.2. Индивидуальное письменное информирование осуществляется в виде письменного ответа на обращение заинтересованного лица и </w:t>
      </w:r>
      <w:r w:rsidRPr="00A07334">
        <w:rPr>
          <w:rFonts w:ascii="Times New Roman" w:hAnsi="Times New Roman" w:cs="Times New Roman"/>
          <w:sz w:val="24"/>
          <w:szCs w:val="24"/>
        </w:rPr>
        <w:t>направляется по почте на адрес заинтересованного лица или на адрес электронной почты, указанный в обращении.</w:t>
      </w:r>
    </w:p>
    <w:p w:rsidR="003E4B76" w:rsidRPr="00A07334" w:rsidRDefault="003E4B76" w:rsidP="002002E3">
      <w:pPr>
        <w:pStyle w:val="ConsPlusNormal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7334">
        <w:rPr>
          <w:rFonts w:ascii="Times New Roman" w:hAnsi="Times New Roman" w:cs="Times New Roman"/>
          <w:color w:val="000000"/>
          <w:sz w:val="24"/>
          <w:szCs w:val="24"/>
        </w:rPr>
        <w:t>Ответ на заявление предоставляется в простой, четкой форме, с указанием фамилии, имени, отчества, номера телефона исполнителя и подписывается руководителем Уполномоченного органа.</w:t>
      </w:r>
      <w:r w:rsidRPr="00A07334">
        <w:rPr>
          <w:rFonts w:ascii="Times New Roman" w:hAnsi="Times New Roman" w:cs="Times New Roman"/>
          <w:sz w:val="24"/>
          <w:szCs w:val="24"/>
        </w:rPr>
        <w:t xml:space="preserve"> Срок ответа на письменное обращение, в том числе в форме электронного документа, не должен превышать десяти календарных дней с момента регистрации письменного обращения.</w:t>
      </w:r>
    </w:p>
    <w:p w:rsidR="003E4B76" w:rsidRPr="00A07334" w:rsidRDefault="003E4B76" w:rsidP="002002E3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07334">
        <w:rPr>
          <w:rFonts w:ascii="Times New Roman" w:hAnsi="Times New Roman"/>
          <w:color w:val="000000"/>
          <w:sz w:val="24"/>
          <w:szCs w:val="24"/>
        </w:rPr>
        <w:t xml:space="preserve"> 1.8.3. Публичное письменное информирование осуществляется путем публикации настоящего административного регламента и муниципального правового акта об его утверждении:</w:t>
      </w:r>
    </w:p>
    <w:p w:rsidR="003E4B76" w:rsidRPr="00A07334" w:rsidRDefault="003E4B76" w:rsidP="002002E3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07334">
        <w:rPr>
          <w:rFonts w:ascii="Times New Roman" w:hAnsi="Times New Roman"/>
          <w:color w:val="000000"/>
          <w:sz w:val="24"/>
          <w:szCs w:val="24"/>
        </w:rPr>
        <w:t>- на официальном сайте Уполномоченного органа в информационно-телекоммуникационной сети «Интернет»;</w:t>
      </w:r>
    </w:p>
    <w:p w:rsidR="003E4B76" w:rsidRPr="00A07334" w:rsidRDefault="003E4B76" w:rsidP="002002E3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07334">
        <w:rPr>
          <w:rFonts w:ascii="Times New Roman" w:hAnsi="Times New Roman"/>
          <w:color w:val="000000"/>
          <w:sz w:val="24"/>
          <w:szCs w:val="24"/>
        </w:rPr>
        <w:t>- на информационных стендах Уполномоченного органа;</w:t>
      </w:r>
    </w:p>
    <w:p w:rsidR="003E4B76" w:rsidRPr="00A07334" w:rsidRDefault="003E4B76" w:rsidP="002002E3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07334">
        <w:rPr>
          <w:rFonts w:ascii="Times New Roman" w:hAnsi="Times New Roman"/>
          <w:color w:val="000000"/>
          <w:sz w:val="24"/>
          <w:szCs w:val="24"/>
        </w:rPr>
        <w:t xml:space="preserve">- на Едином портале государственных и муниципальных услуг (функций) </w:t>
      </w:r>
      <w:hyperlink r:id="rId10" w:history="1">
        <w:r w:rsidRPr="00A07334">
          <w:rPr>
            <w:rStyle w:val="Hyperlink"/>
            <w:rFonts w:ascii="Times New Roman" w:hAnsi="Times New Roman"/>
            <w:color w:val="000000"/>
            <w:sz w:val="24"/>
            <w:szCs w:val="24"/>
          </w:rPr>
          <w:t>http://www.gosuslugi.ru/</w:t>
        </w:r>
      </w:hyperlink>
      <w:r w:rsidRPr="00A07334">
        <w:rPr>
          <w:rFonts w:ascii="Times New Roman" w:hAnsi="Times New Roman"/>
          <w:color w:val="000000"/>
          <w:sz w:val="24"/>
          <w:szCs w:val="24"/>
        </w:rPr>
        <w:t>.</w:t>
      </w:r>
    </w:p>
    <w:p w:rsidR="003E4B76" w:rsidRPr="00A07334" w:rsidRDefault="003E4B76" w:rsidP="002002E3">
      <w:pPr>
        <w:jc w:val="center"/>
        <w:rPr>
          <w:rFonts w:ascii="Times New Roman" w:hAnsi="Times New Roman"/>
          <w:b/>
          <w:sz w:val="24"/>
          <w:szCs w:val="24"/>
        </w:rPr>
      </w:pPr>
      <w:r w:rsidRPr="00A07334">
        <w:rPr>
          <w:rFonts w:ascii="Times New Roman" w:hAnsi="Times New Roman"/>
          <w:color w:val="000000"/>
          <w:sz w:val="24"/>
          <w:szCs w:val="24"/>
        </w:rPr>
        <w:t> </w:t>
      </w:r>
    </w:p>
    <w:p w:rsidR="003E4B76" w:rsidRPr="00A07334" w:rsidRDefault="003E4B76" w:rsidP="002002E3">
      <w:pPr>
        <w:pStyle w:val="ConsPlusNormal0"/>
        <w:ind w:firstLine="709"/>
        <w:rPr>
          <w:rFonts w:ascii="Times New Roman" w:hAnsi="Times New Roman" w:cs="Times New Roman"/>
          <w:sz w:val="24"/>
          <w:szCs w:val="24"/>
        </w:rPr>
      </w:pPr>
      <w:r w:rsidRPr="00A07334">
        <w:rPr>
          <w:rFonts w:ascii="Times New Roman" w:hAnsi="Times New Roman" w:cs="Times New Roman"/>
          <w:b/>
          <w:sz w:val="24"/>
          <w:szCs w:val="24"/>
        </w:rPr>
        <w:t xml:space="preserve">       II. Стандарт предоставления муниципальной услуги</w:t>
      </w:r>
    </w:p>
    <w:p w:rsidR="003E4B76" w:rsidRPr="00A07334" w:rsidRDefault="003E4B76" w:rsidP="002002E3">
      <w:pPr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" w:name="sub_16"/>
    </w:p>
    <w:p w:rsidR="003E4B76" w:rsidRPr="00A07334" w:rsidRDefault="003E4B76" w:rsidP="002002E3">
      <w:pPr>
        <w:autoSpaceDE w:val="0"/>
        <w:ind w:firstLine="720"/>
        <w:jc w:val="both"/>
        <w:rPr>
          <w:rFonts w:ascii="Times New Roman" w:hAnsi="Times New Roman"/>
          <w:bCs/>
          <w:color w:val="26282F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>2.1. Наименование муниципальной услуги.</w:t>
      </w:r>
    </w:p>
    <w:bookmarkEnd w:id="2"/>
    <w:p w:rsidR="003E4B76" w:rsidRPr="00A07334" w:rsidRDefault="003E4B76" w:rsidP="002002E3">
      <w:pPr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bCs/>
          <w:color w:val="26282F"/>
          <w:sz w:val="24"/>
          <w:szCs w:val="24"/>
        </w:rPr>
        <w:t xml:space="preserve"> Предоставление муниципальной услуги по даче письменных разъяснений налогоплательщикам и налоговым агентам по вопросам применения муниципальных нормативных правовых актов о местных налогах и сборах</w:t>
      </w:r>
      <w:r w:rsidRPr="00A07334">
        <w:rPr>
          <w:rFonts w:ascii="Times New Roman" w:hAnsi="Times New Roman"/>
          <w:sz w:val="24"/>
          <w:szCs w:val="24"/>
        </w:rPr>
        <w:t>.</w:t>
      </w:r>
    </w:p>
    <w:p w:rsidR="003E4B76" w:rsidRPr="00A07334" w:rsidRDefault="003E4B76" w:rsidP="002002E3">
      <w:pPr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" w:name="sub_17"/>
      <w:r w:rsidRPr="00A07334">
        <w:rPr>
          <w:rFonts w:ascii="Times New Roman" w:hAnsi="Times New Roman"/>
          <w:sz w:val="24"/>
          <w:szCs w:val="24"/>
        </w:rPr>
        <w:t>2.2. Наименование органа местного самоуправления, предоставляющего муниципальную услугу.</w:t>
      </w:r>
    </w:p>
    <w:bookmarkEnd w:id="3"/>
    <w:p w:rsidR="003E4B76" w:rsidRPr="00A07334" w:rsidRDefault="003E4B76" w:rsidP="002002E3">
      <w:pPr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 xml:space="preserve">Муниципальная услуга предоставляется </w:t>
      </w:r>
      <w:r>
        <w:rPr>
          <w:rFonts w:ascii="Times New Roman" w:hAnsi="Times New Roman"/>
          <w:sz w:val="24"/>
          <w:szCs w:val="24"/>
        </w:rPr>
        <w:t xml:space="preserve">администрацией Ширингушского сельского поселения Зубово – Полянского муниципального района Республики Мордовия </w:t>
      </w:r>
      <w:r w:rsidRPr="00A07334">
        <w:rPr>
          <w:rFonts w:ascii="Times New Roman" w:hAnsi="Times New Roman"/>
          <w:sz w:val="24"/>
          <w:szCs w:val="24"/>
        </w:rPr>
        <w:t>(Уполномоченным органом).</w:t>
      </w:r>
    </w:p>
    <w:p w:rsidR="003E4B76" w:rsidRPr="00A07334" w:rsidRDefault="003E4B76" w:rsidP="002002E3">
      <w:pPr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bookmarkStart w:id="4" w:name="sub_20"/>
      <w:r w:rsidRPr="00A07334">
        <w:rPr>
          <w:rFonts w:ascii="Times New Roman" w:hAnsi="Times New Roman"/>
          <w:sz w:val="24"/>
          <w:szCs w:val="24"/>
        </w:rPr>
        <w:t>2.3. Результат предоставления муниципальной услуги.</w:t>
      </w:r>
    </w:p>
    <w:bookmarkEnd w:id="4"/>
    <w:p w:rsidR="003E4B76" w:rsidRPr="00A07334" w:rsidRDefault="003E4B76" w:rsidP="002002E3">
      <w:pPr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>Результатом предоставления муниципальной услуги является:</w:t>
      </w:r>
    </w:p>
    <w:p w:rsidR="003E4B76" w:rsidRPr="00A07334" w:rsidRDefault="003E4B76" w:rsidP="002002E3">
      <w:pPr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" w:name="sub_18"/>
      <w:r w:rsidRPr="00A07334">
        <w:rPr>
          <w:rFonts w:ascii="Times New Roman" w:hAnsi="Times New Roman"/>
          <w:sz w:val="24"/>
          <w:szCs w:val="24"/>
        </w:rPr>
        <w:t>1) письменное разъяснение по вопросам применения муниципальных правовых актов о налогах и сборах;</w:t>
      </w:r>
    </w:p>
    <w:p w:rsidR="003E4B76" w:rsidRPr="00A07334" w:rsidRDefault="003E4B76" w:rsidP="002002E3">
      <w:pPr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" w:name="sub_19"/>
      <w:bookmarkEnd w:id="5"/>
      <w:r w:rsidRPr="00A07334">
        <w:rPr>
          <w:rFonts w:ascii="Times New Roman" w:hAnsi="Times New Roman"/>
          <w:sz w:val="24"/>
          <w:szCs w:val="24"/>
        </w:rPr>
        <w:t>2) письменный отказ в предоставлении муниципальной услуги.</w:t>
      </w:r>
    </w:p>
    <w:bookmarkEnd w:id="6"/>
    <w:p w:rsidR="003E4B76" w:rsidRPr="00A07334" w:rsidRDefault="003E4B76" w:rsidP="002002E3">
      <w:pPr>
        <w:pStyle w:val="ConsPlusNormal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7334">
        <w:rPr>
          <w:rFonts w:ascii="Times New Roman" w:hAnsi="Times New Roman" w:cs="Times New Roman"/>
          <w:sz w:val="24"/>
          <w:szCs w:val="24"/>
        </w:rPr>
        <w:t>2.4. Срок предоставления муниципальной услуги.</w:t>
      </w:r>
    </w:p>
    <w:p w:rsidR="003E4B76" w:rsidRPr="00A07334" w:rsidRDefault="003E4B76" w:rsidP="002002E3">
      <w:pPr>
        <w:autoSpaceDE w:val="0"/>
        <w:ind w:firstLine="708"/>
        <w:jc w:val="both"/>
        <w:rPr>
          <w:rFonts w:ascii="Times New Roman" w:hAnsi="Times New Roman"/>
          <w:sz w:val="24"/>
          <w:szCs w:val="24"/>
        </w:rPr>
      </w:pPr>
      <w:bookmarkStart w:id="7" w:name="P62"/>
      <w:bookmarkEnd w:id="7"/>
      <w:r w:rsidRPr="00A07334">
        <w:rPr>
          <w:rFonts w:ascii="Times New Roman" w:hAnsi="Times New Roman"/>
          <w:sz w:val="24"/>
          <w:szCs w:val="24"/>
        </w:rPr>
        <w:t xml:space="preserve">Обращения заявителей по </w:t>
      </w:r>
      <w:r w:rsidRPr="00A07334">
        <w:rPr>
          <w:rFonts w:ascii="Times New Roman" w:hAnsi="Times New Roman"/>
          <w:bCs/>
          <w:color w:val="26282F"/>
          <w:sz w:val="24"/>
          <w:szCs w:val="24"/>
        </w:rPr>
        <w:t>предоставлению муниципальной услуги</w:t>
      </w:r>
      <w:r w:rsidRPr="00A07334">
        <w:rPr>
          <w:rFonts w:ascii="Times New Roman" w:hAnsi="Times New Roman"/>
          <w:sz w:val="24"/>
          <w:szCs w:val="24"/>
        </w:rPr>
        <w:t xml:space="preserve"> рассматриваются специалистом Уполномоченного органа в пределах своей компетенции в течение  двух месяцев со дня поступления соответствующего обращения и его регистрации. По решению руководителя (заместителя руководителя) Уполномоченного органа указанный срок может быть продлен, но не более чем на один месяц.</w:t>
      </w:r>
    </w:p>
    <w:p w:rsidR="003E4B76" w:rsidRPr="00A07334" w:rsidRDefault="003E4B76" w:rsidP="002002E3">
      <w:pPr>
        <w:pStyle w:val="ConsPlusNormal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7334">
        <w:rPr>
          <w:rFonts w:ascii="Times New Roman" w:hAnsi="Times New Roman" w:cs="Times New Roman"/>
          <w:sz w:val="24"/>
          <w:szCs w:val="24"/>
        </w:rPr>
        <w:t>2.5. Правовые основания для предоставления муниципальной услуги.</w:t>
      </w:r>
    </w:p>
    <w:p w:rsidR="003E4B76" w:rsidRPr="00A07334" w:rsidRDefault="003E4B76" w:rsidP="002002E3">
      <w:pPr>
        <w:pStyle w:val="ConsPlusNormal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7334">
        <w:rPr>
          <w:rFonts w:ascii="Times New Roman" w:hAnsi="Times New Roman" w:cs="Times New Roman"/>
          <w:sz w:val="24"/>
          <w:szCs w:val="24"/>
        </w:rPr>
        <w:t>Предоставление муниципальной услуги осуществляется на основании нормативных правовых актов, указанных в пункте 1.2 раздела 1 настоящего Административного регламента.</w:t>
      </w:r>
    </w:p>
    <w:p w:rsidR="003E4B76" w:rsidRPr="00A07334" w:rsidRDefault="003E4B76" w:rsidP="002002E3">
      <w:pPr>
        <w:pStyle w:val="ConsPlusNormal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7334">
        <w:rPr>
          <w:rFonts w:ascii="Times New Roman" w:hAnsi="Times New Roman" w:cs="Times New Roman"/>
          <w:sz w:val="24"/>
          <w:szCs w:val="24"/>
        </w:rPr>
        <w:t>2.6. Исчерпывающий перечень документов, необходимых в соответствии с нормативными правовыми актами для предоставления муниципальной услуги.</w:t>
      </w:r>
    </w:p>
    <w:p w:rsidR="003E4B76" w:rsidRPr="00A07334" w:rsidRDefault="003E4B76" w:rsidP="002002E3">
      <w:pPr>
        <w:pStyle w:val="ConsPlusNormal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7334">
        <w:rPr>
          <w:rFonts w:ascii="Times New Roman" w:hAnsi="Times New Roman" w:cs="Times New Roman"/>
          <w:sz w:val="24"/>
          <w:szCs w:val="24"/>
        </w:rPr>
        <w:t>2.6.1. Для предоставления муниципальной услуги заявитель направляет в Уполномоченный орган письменное обращение о даче письменных разъяснений по вопросам применения муниципальных правовых актов о  местных налогах и сборах. Форма письменного обращения о предоставлении услуги указана в Приложении 1 настоящего Административного регламента.</w:t>
      </w:r>
    </w:p>
    <w:p w:rsidR="003E4B76" w:rsidRPr="00A07334" w:rsidRDefault="003E4B76" w:rsidP="002002E3">
      <w:pPr>
        <w:pStyle w:val="ConsPlusNormal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7334">
        <w:rPr>
          <w:rFonts w:ascii="Times New Roman" w:hAnsi="Times New Roman" w:cs="Times New Roman"/>
          <w:sz w:val="24"/>
          <w:szCs w:val="24"/>
        </w:rPr>
        <w:t xml:space="preserve">2.6.2. </w:t>
      </w:r>
      <w:r w:rsidRPr="00A07334">
        <w:rPr>
          <w:rFonts w:ascii="Times New Roman" w:hAnsi="Times New Roman" w:cs="Times New Roman"/>
          <w:sz w:val="24"/>
          <w:szCs w:val="24"/>
        </w:rPr>
        <w:tab/>
        <w:t>Перечень документов, необходимых для предоставления муниципальной услуги.</w:t>
      </w:r>
    </w:p>
    <w:p w:rsidR="003E4B76" w:rsidRPr="00A07334" w:rsidRDefault="003E4B76" w:rsidP="002002E3">
      <w:pPr>
        <w:pStyle w:val="ConsPlusNormal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7334">
        <w:rPr>
          <w:rFonts w:ascii="Times New Roman" w:hAnsi="Times New Roman" w:cs="Times New Roman"/>
          <w:sz w:val="24"/>
          <w:szCs w:val="24"/>
        </w:rPr>
        <w:t>Основанием для предоставления муниципальной услуги является изложенный в форме заявления запрос на предоставление муниципальной услуги, согласно Приложению № 1, поступивший в Уполномоченный орган в письменной форме или в форме электронного документа.</w:t>
      </w:r>
    </w:p>
    <w:p w:rsidR="003E4B76" w:rsidRPr="00A07334" w:rsidRDefault="003E4B76" w:rsidP="002002E3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 xml:space="preserve">         2.6.3. К заявлению прилагаются следующие документы:</w:t>
      </w:r>
    </w:p>
    <w:p w:rsidR="003E4B76" w:rsidRPr="00A07334" w:rsidRDefault="003E4B76" w:rsidP="002002E3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color w:val="000000"/>
          <w:sz w:val="24"/>
          <w:szCs w:val="24"/>
        </w:rPr>
        <w:t>а)  документ, подтверждающий полномочия руководителя юридического лица;</w:t>
      </w:r>
    </w:p>
    <w:p w:rsidR="003E4B76" w:rsidRPr="00A07334" w:rsidRDefault="003E4B76" w:rsidP="002002E3">
      <w:pPr>
        <w:pStyle w:val="NormalWeb"/>
        <w:spacing w:before="0" w:after="0"/>
        <w:jc w:val="both"/>
      </w:pPr>
      <w:r w:rsidRPr="00A07334">
        <w:tab/>
        <w:t>б) документ, удостоверяющий личность заявителя или его представителя;</w:t>
      </w:r>
    </w:p>
    <w:p w:rsidR="003E4B76" w:rsidRPr="00A07334" w:rsidRDefault="003E4B76" w:rsidP="002002E3">
      <w:pPr>
        <w:pStyle w:val="NormalWeb"/>
        <w:spacing w:before="0" w:after="0"/>
        <w:jc w:val="both"/>
      </w:pPr>
      <w:r w:rsidRPr="00A07334">
        <w:tab/>
        <w:t xml:space="preserve">в) </w:t>
      </w:r>
      <w:r w:rsidRPr="00A07334">
        <w:rPr>
          <w:color w:val="000000"/>
        </w:rPr>
        <w:t>документ или надлежащим образом заверенную копию документа</w:t>
      </w:r>
      <w:r w:rsidRPr="00A07334">
        <w:t xml:space="preserve">, удостоверяющего полномочия представителя заявителя, в случае подачи заявления представителем заявителя.          </w:t>
      </w:r>
    </w:p>
    <w:p w:rsidR="003E4B76" w:rsidRPr="00A07334" w:rsidRDefault="003E4B76" w:rsidP="002002E3">
      <w:pPr>
        <w:pStyle w:val="NormalWeb"/>
        <w:spacing w:before="0" w:after="0"/>
        <w:jc w:val="both"/>
        <w:rPr>
          <w:color w:val="000000"/>
        </w:rPr>
      </w:pPr>
      <w:r w:rsidRPr="00A07334">
        <w:tab/>
        <w:t>2.6.4. В случае личного обращения в Уполномоченный орган заявитель – физическое лицо, должен предъявить паспорт или иной документ, признаваемый в соответствии с законодательством Российской Федерации документом, удостоверяющим личность.</w:t>
      </w:r>
    </w:p>
    <w:p w:rsidR="003E4B76" w:rsidRPr="00A07334" w:rsidRDefault="003E4B76" w:rsidP="002002E3">
      <w:pPr>
        <w:tabs>
          <w:tab w:val="left" w:pos="-4962"/>
          <w:tab w:val="left" w:pos="1134"/>
        </w:tabs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color w:val="000000"/>
          <w:sz w:val="24"/>
          <w:szCs w:val="24"/>
        </w:rPr>
        <w:t xml:space="preserve">          2.6.5. </w:t>
      </w:r>
      <w:r w:rsidRPr="00A07334">
        <w:rPr>
          <w:rFonts w:ascii="Times New Roman" w:hAnsi="Times New Roman"/>
          <w:color w:val="000000"/>
          <w:sz w:val="24"/>
          <w:szCs w:val="24"/>
        </w:rPr>
        <w:tab/>
        <w:t>В случае подачи документов, необходимых для получения муниципальной услуги, представителем заявителя, указанное лицо дополнительно представляет:</w:t>
      </w:r>
    </w:p>
    <w:p w:rsidR="003E4B76" w:rsidRPr="00A07334" w:rsidRDefault="003E4B76" w:rsidP="002002E3">
      <w:pPr>
        <w:pStyle w:val="BodyTextIndent"/>
        <w:spacing w:after="0"/>
        <w:ind w:left="0" w:firstLine="720"/>
        <w:jc w:val="both"/>
        <w:rPr>
          <w:sz w:val="24"/>
        </w:rPr>
      </w:pPr>
      <w:r w:rsidRPr="00A07334">
        <w:rPr>
          <w:sz w:val="24"/>
        </w:rPr>
        <w:t>а) документ, удостоверяющий личность (паспорт гражданина Российской Федерации или иной документ, признаваемый в соответствии с законодательством Российской Федерации документом, удостоверяющим личность);</w:t>
      </w:r>
    </w:p>
    <w:p w:rsidR="003E4B76" w:rsidRPr="00A07334" w:rsidRDefault="003E4B76" w:rsidP="002002E3">
      <w:pPr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>б) документ, подтверждающий полномочия, в том числе:</w:t>
      </w:r>
    </w:p>
    <w:p w:rsidR="003E4B76" w:rsidRPr="00A07334" w:rsidRDefault="003E4B76" w:rsidP="002002E3">
      <w:pPr>
        <w:pStyle w:val="BodyTextIndent"/>
        <w:spacing w:after="0"/>
        <w:ind w:left="0"/>
        <w:jc w:val="both"/>
        <w:rPr>
          <w:sz w:val="24"/>
        </w:rPr>
      </w:pPr>
      <w:r w:rsidRPr="00A07334">
        <w:rPr>
          <w:sz w:val="24"/>
        </w:rPr>
        <w:t>доверенность, оформленную в соответствии с требованиями законодательства;</w:t>
      </w:r>
    </w:p>
    <w:p w:rsidR="003E4B76" w:rsidRPr="00A07334" w:rsidRDefault="003E4B76" w:rsidP="002002E3">
      <w:pPr>
        <w:pStyle w:val="BodyTextIndent"/>
        <w:spacing w:after="0"/>
        <w:ind w:left="0"/>
        <w:jc w:val="both"/>
        <w:rPr>
          <w:sz w:val="24"/>
        </w:rPr>
      </w:pPr>
      <w:r w:rsidRPr="00A07334">
        <w:rPr>
          <w:sz w:val="24"/>
        </w:rPr>
        <w:t xml:space="preserve">копию Устава юридического лица, копию решения о назначении или об избрании физического лица на должность, в соответствии с которым такое физическое лицо обладает правом действовать от имени юридического лица без доверенности, а также копию приказа о его назначении.   </w:t>
      </w:r>
    </w:p>
    <w:p w:rsidR="003E4B76" w:rsidRPr="00A07334" w:rsidRDefault="003E4B76" w:rsidP="002002E3">
      <w:pPr>
        <w:pStyle w:val="ConsPlusNormal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7334">
        <w:rPr>
          <w:rFonts w:ascii="Times New Roman" w:hAnsi="Times New Roman" w:cs="Times New Roman"/>
          <w:sz w:val="24"/>
          <w:szCs w:val="24"/>
        </w:rPr>
        <w:t>2.6.6. Заявитель в своем письменном обращении в обязательном порядке указывает:</w:t>
      </w:r>
    </w:p>
    <w:p w:rsidR="003E4B76" w:rsidRPr="00A07334" w:rsidRDefault="003E4B76" w:rsidP="002002E3">
      <w:pPr>
        <w:pStyle w:val="ConsPlusNormal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7334">
        <w:rPr>
          <w:rFonts w:ascii="Times New Roman" w:hAnsi="Times New Roman" w:cs="Times New Roman"/>
          <w:sz w:val="24"/>
          <w:szCs w:val="24"/>
        </w:rPr>
        <w:t>- наименование  Уполномоченного органа местного самоуправления, либо фамилию, имя, отчество руководителя, либо должность соответствующего лица, которому направлено письменное обращение;</w:t>
      </w:r>
    </w:p>
    <w:p w:rsidR="003E4B76" w:rsidRPr="00A07334" w:rsidRDefault="003E4B76" w:rsidP="002002E3">
      <w:pPr>
        <w:pStyle w:val="ConsPlusNormal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7334">
        <w:rPr>
          <w:rFonts w:ascii="Times New Roman" w:hAnsi="Times New Roman" w:cs="Times New Roman"/>
          <w:sz w:val="24"/>
          <w:szCs w:val="24"/>
        </w:rPr>
        <w:t>- наименование организации или фамилия, имя, отчество гражданина, направившего обращение;</w:t>
      </w:r>
    </w:p>
    <w:p w:rsidR="003E4B76" w:rsidRPr="00A07334" w:rsidRDefault="003E4B76" w:rsidP="002002E3">
      <w:pPr>
        <w:pStyle w:val="ConsPlusNormal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7334">
        <w:rPr>
          <w:rFonts w:ascii="Times New Roman" w:hAnsi="Times New Roman" w:cs="Times New Roman"/>
          <w:sz w:val="24"/>
          <w:szCs w:val="24"/>
        </w:rPr>
        <w:t>- полный почтовый адрес заявителя, по которому должен быть направлен ответ;</w:t>
      </w:r>
    </w:p>
    <w:p w:rsidR="003E4B76" w:rsidRPr="00A07334" w:rsidRDefault="003E4B76" w:rsidP="002002E3">
      <w:pPr>
        <w:pStyle w:val="ConsPlusNormal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7334">
        <w:rPr>
          <w:rFonts w:ascii="Times New Roman" w:hAnsi="Times New Roman" w:cs="Times New Roman"/>
          <w:sz w:val="24"/>
          <w:szCs w:val="24"/>
        </w:rPr>
        <w:t>- содержание обращения;</w:t>
      </w:r>
    </w:p>
    <w:p w:rsidR="003E4B76" w:rsidRPr="00A07334" w:rsidRDefault="003E4B76" w:rsidP="002002E3">
      <w:pPr>
        <w:pStyle w:val="ConsPlusNormal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7334">
        <w:rPr>
          <w:rFonts w:ascii="Times New Roman" w:hAnsi="Times New Roman" w:cs="Times New Roman"/>
          <w:sz w:val="24"/>
          <w:szCs w:val="24"/>
        </w:rPr>
        <w:t>- подпись лица и расшифровка подписи;</w:t>
      </w:r>
    </w:p>
    <w:p w:rsidR="003E4B76" w:rsidRPr="00A07334" w:rsidRDefault="003E4B76" w:rsidP="002002E3">
      <w:pPr>
        <w:pStyle w:val="ConsPlusNormal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7334">
        <w:rPr>
          <w:rFonts w:ascii="Times New Roman" w:hAnsi="Times New Roman" w:cs="Times New Roman"/>
          <w:sz w:val="24"/>
          <w:szCs w:val="24"/>
        </w:rPr>
        <w:t>- дата обращения.</w:t>
      </w:r>
    </w:p>
    <w:p w:rsidR="003E4B76" w:rsidRPr="00A07334" w:rsidRDefault="003E4B76" w:rsidP="002002E3">
      <w:pPr>
        <w:pStyle w:val="ConsPlusNormal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7334">
        <w:rPr>
          <w:rFonts w:ascii="Times New Roman" w:hAnsi="Times New Roman" w:cs="Times New Roman"/>
          <w:sz w:val="24"/>
          <w:szCs w:val="24"/>
        </w:rPr>
        <w:t>В случае необходимости в подтверждение своих доводов заявитель прилагает к письменному обращению документы и материалы либо их копии.</w:t>
      </w:r>
    </w:p>
    <w:p w:rsidR="003E4B76" w:rsidRPr="00A07334" w:rsidRDefault="003E4B76" w:rsidP="002002E3">
      <w:pPr>
        <w:pStyle w:val="ConsPlusNormal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7334">
        <w:rPr>
          <w:rFonts w:ascii="Times New Roman" w:hAnsi="Times New Roman" w:cs="Times New Roman"/>
          <w:sz w:val="24"/>
          <w:szCs w:val="24"/>
        </w:rPr>
        <w:t>2.6.7. Письменное обращение юридического лица оформляется на бланке с указанием реквизитов заявителя, даты и регистрационного номера, фамилии и номера телефона исполнителя за подписью руководителя или должностного лица, имеющего право подписи соответствующих документов.</w:t>
      </w:r>
    </w:p>
    <w:p w:rsidR="003E4B76" w:rsidRPr="00A07334" w:rsidRDefault="003E4B76" w:rsidP="002002E3">
      <w:pPr>
        <w:pStyle w:val="ConsPlusNormal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7334">
        <w:rPr>
          <w:rFonts w:ascii="Times New Roman" w:hAnsi="Times New Roman" w:cs="Times New Roman"/>
          <w:sz w:val="24"/>
          <w:szCs w:val="24"/>
        </w:rPr>
        <w:t>2.6.8. Обращение, поступившее в форме электронного документа, подлежит рассмотрению в порядке, установленном настоящим Административным регламентом. В обращении заявитель в обязательном порядке указывает свои фамилию, имя, отчество, адрес электронной почты, если ответ должен быть направлен в форме электронного документа, или почтовый адрес, если ответ должен быть направлен в письменной форме. Заявитель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форме.</w:t>
      </w:r>
    </w:p>
    <w:p w:rsidR="003E4B76" w:rsidRPr="00A07334" w:rsidRDefault="003E4B76" w:rsidP="002002E3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>При личном приеме ответственным лицом Уполномоченного органа заявитель предъявляет документ, удостоверяющий его личность, излагает содержание своего устного обращения и в письменной форме отражает содержание обращения</w:t>
      </w:r>
      <w:r w:rsidRPr="00A07334">
        <w:rPr>
          <w:rFonts w:ascii="Times New Roman" w:hAnsi="Times New Roman"/>
          <w:color w:val="000000"/>
          <w:sz w:val="24"/>
          <w:szCs w:val="24"/>
        </w:rPr>
        <w:t xml:space="preserve"> согласно Приложению № 1 к настоящему Административному регламенту.</w:t>
      </w:r>
    </w:p>
    <w:p w:rsidR="003E4B76" w:rsidRPr="00A07334" w:rsidRDefault="003E4B76" w:rsidP="002002E3">
      <w:pPr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>2.6.9. Заявление и документы, прилагаемые к заявлению (или их копии, заверенные надлежащим образом), должны быть составлены на русском языке.</w:t>
      </w:r>
    </w:p>
    <w:p w:rsidR="003E4B76" w:rsidRPr="00A07334" w:rsidRDefault="003E4B76" w:rsidP="002002E3">
      <w:pPr>
        <w:pStyle w:val="ConsPlusNormal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7334">
        <w:rPr>
          <w:rFonts w:ascii="Times New Roman" w:hAnsi="Times New Roman" w:cs="Times New Roman"/>
          <w:sz w:val="24"/>
          <w:szCs w:val="24"/>
        </w:rPr>
        <w:t>2.6.10. При предоставлении муниципальной услуги запрещено 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услуги.</w:t>
      </w:r>
    </w:p>
    <w:p w:rsidR="003E4B76" w:rsidRPr="00A07334" w:rsidRDefault="003E4B76" w:rsidP="002002E3">
      <w:pPr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bookmarkStart w:id="8" w:name="sub_31"/>
      <w:r w:rsidRPr="00A07334">
        <w:rPr>
          <w:rFonts w:ascii="Times New Roman" w:hAnsi="Times New Roman"/>
          <w:sz w:val="24"/>
          <w:szCs w:val="24"/>
        </w:rPr>
        <w:t>2.7. Исчерпывающий перечень оснований для отказа в приеме документов, необходимых для предоставления муниципальной услуги.</w:t>
      </w:r>
    </w:p>
    <w:bookmarkEnd w:id="8"/>
    <w:p w:rsidR="003E4B76" w:rsidRPr="00A07334" w:rsidRDefault="003E4B76" w:rsidP="002002E3">
      <w:pPr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>Основания для отказа в приеме документов законодательством не предусмотрены.</w:t>
      </w:r>
    </w:p>
    <w:p w:rsidR="003E4B76" w:rsidRPr="00A07334" w:rsidRDefault="003E4B76" w:rsidP="002002E3">
      <w:pPr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bookmarkStart w:id="9" w:name="sub_35"/>
      <w:r w:rsidRPr="00A07334">
        <w:rPr>
          <w:rFonts w:ascii="Times New Roman" w:hAnsi="Times New Roman"/>
          <w:sz w:val="24"/>
          <w:szCs w:val="24"/>
        </w:rPr>
        <w:t>2.8. Исчерпывающий перечень оснований для приостановления или отказа в предоставлении муниципальной услуги.</w:t>
      </w:r>
    </w:p>
    <w:p w:rsidR="003E4B76" w:rsidRPr="00A07334" w:rsidRDefault="003E4B76" w:rsidP="002002E3">
      <w:pPr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0" w:name="sub_32"/>
      <w:bookmarkEnd w:id="9"/>
      <w:r w:rsidRPr="00A07334">
        <w:rPr>
          <w:rFonts w:ascii="Times New Roman" w:hAnsi="Times New Roman"/>
          <w:sz w:val="24"/>
          <w:szCs w:val="24"/>
        </w:rPr>
        <w:t>2.8.1. Основания для приостановления предоставления муниципальной услуги законодательством не предусмотрены, за исключением случая приостановки по письменной просьбе заявителя.</w:t>
      </w:r>
    </w:p>
    <w:bookmarkEnd w:id="10"/>
    <w:p w:rsidR="003E4B76" w:rsidRPr="00A07334" w:rsidRDefault="003E4B76" w:rsidP="002002E3">
      <w:pPr>
        <w:pStyle w:val="NormalWeb"/>
        <w:jc w:val="both"/>
      </w:pPr>
      <w:r w:rsidRPr="00A07334">
        <w:t xml:space="preserve">           2.8.2. Исчерпывающий перечень оснований для отказа в предоставлении муниципальной услуги:</w:t>
      </w:r>
    </w:p>
    <w:p w:rsidR="003E4B76" w:rsidRPr="00A07334" w:rsidRDefault="003E4B76" w:rsidP="002002E3">
      <w:pPr>
        <w:pStyle w:val="consplusnormal1"/>
        <w:spacing w:before="0" w:after="0"/>
        <w:jc w:val="both"/>
      </w:pPr>
      <w:r w:rsidRPr="00A07334">
        <w:tab/>
        <w:t xml:space="preserve">1) отсутствие у заявителя права и соответствующих полномочий на получение муниципальной услуги; </w:t>
      </w:r>
    </w:p>
    <w:p w:rsidR="003E4B76" w:rsidRPr="00A07334" w:rsidRDefault="003E4B76" w:rsidP="002002E3">
      <w:pPr>
        <w:pStyle w:val="consplusnormal1"/>
        <w:spacing w:before="0" w:after="0"/>
        <w:jc w:val="both"/>
      </w:pPr>
      <w:r w:rsidRPr="00A07334">
        <w:t xml:space="preserve">           2) представление заявителем неполного комплекта документов, или их копий, заверенных надлежащим образом, которые он обязан предоставить в соответствии с настоящим  Административным регламентом, или предоставление с заявлением документов несоответствующих действующему законодательству;</w:t>
      </w:r>
    </w:p>
    <w:p w:rsidR="003E4B76" w:rsidRPr="00A07334" w:rsidRDefault="003E4B76" w:rsidP="002002E3">
      <w:pPr>
        <w:pStyle w:val="NormalWeb"/>
        <w:spacing w:before="0" w:after="0"/>
        <w:jc w:val="both"/>
      </w:pPr>
      <w:r w:rsidRPr="00A07334">
        <w:t xml:space="preserve">           3) отсутствие сведений о заявителе в едином государственном реестре юридических лиц (для юридических лиц) или едином государственном реестре индивидуальных предпринимателей (для индивидуальных предпринимателей);</w:t>
      </w:r>
    </w:p>
    <w:p w:rsidR="003E4B76" w:rsidRPr="00A07334" w:rsidRDefault="003E4B76" w:rsidP="002002E3">
      <w:pPr>
        <w:pStyle w:val="NormalWeb"/>
        <w:spacing w:before="0" w:after="0"/>
      </w:pPr>
      <w:r w:rsidRPr="00A07334">
        <w:t xml:space="preserve">          4) наличие в представленных  документах  противоречивых  сведений;</w:t>
      </w:r>
    </w:p>
    <w:p w:rsidR="003E4B76" w:rsidRPr="00A07334" w:rsidRDefault="003E4B76" w:rsidP="002002E3">
      <w:pPr>
        <w:pStyle w:val="NormalWeb"/>
        <w:tabs>
          <w:tab w:val="left" w:pos="709"/>
          <w:tab w:val="left" w:pos="851"/>
        </w:tabs>
        <w:spacing w:before="0" w:after="0"/>
      </w:pPr>
      <w:r w:rsidRPr="00A07334">
        <w:t xml:space="preserve">          5) отсутствие в представленных документах сведений необходимых для оказания муниципальной услуги;</w:t>
      </w:r>
    </w:p>
    <w:p w:rsidR="003E4B76" w:rsidRPr="00A07334" w:rsidRDefault="003E4B76" w:rsidP="002002E3">
      <w:pPr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>6) если в письменном обращении не указана фамилия заявителя, направившего обращение, или не указан почтовый адрес, по которому должен быть направлен ответ;</w:t>
      </w:r>
    </w:p>
    <w:p w:rsidR="003E4B76" w:rsidRPr="00A07334" w:rsidRDefault="003E4B76" w:rsidP="002002E3">
      <w:pPr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>7) если текст письменного обращения не поддается прочтению и оно не подлежит направлению на рассмотрение должностному лицу, о чем в течение семи дней сообщается заявителю, направившему обращение, если его фамилия и почтовый адрес поддаются прочтению;</w:t>
      </w:r>
    </w:p>
    <w:p w:rsidR="003E4B76" w:rsidRPr="00A07334" w:rsidRDefault="003E4B76" w:rsidP="002002E3">
      <w:pPr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>8) если в письменном обращении заявителя содержится вопрос, на который ему  ответственным лицом Уполномоченного органа многократно направлялись письменные ответы по существу в связи с ранее направляемыми обращениями, и при этом в обращении не приводятся новые доводы или обстоятельства руководитель Уполномоченного органа, должностное лицо либо уполномоченное на то лицо вправе принять решение о безосновательности очередного обращения и прекращении переписки с заявителем по данному вопросу при условии, что указанное обращение и ранее направляемые обращения направлялись в Уполномоченный орган. О данном решении уведомляется заявитель, направивший обращение;</w:t>
      </w:r>
    </w:p>
    <w:p w:rsidR="003E4B76" w:rsidRPr="00A07334" w:rsidRDefault="003E4B76" w:rsidP="002002E3">
      <w:pPr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>9)  если ответ по существу поставленного вопроса не может быть дан без разглашения сведений, составляющих государственную или иную охраняемую федеральным законом тайну, заявителю,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сведений;</w:t>
      </w:r>
    </w:p>
    <w:p w:rsidR="003E4B76" w:rsidRPr="00A07334" w:rsidRDefault="003E4B76" w:rsidP="002002E3">
      <w:pPr>
        <w:pStyle w:val="ConsPlusNormal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7334">
        <w:rPr>
          <w:rFonts w:ascii="Times New Roman" w:hAnsi="Times New Roman" w:cs="Times New Roman"/>
          <w:sz w:val="24"/>
          <w:szCs w:val="24"/>
        </w:rPr>
        <w:t>10)  если рассмотрение поставленных в обращении вопросов не относится  к  компетенции Уполномоченного органа;</w:t>
      </w:r>
    </w:p>
    <w:p w:rsidR="003E4B76" w:rsidRPr="00A07334" w:rsidRDefault="003E4B76" w:rsidP="002002E3">
      <w:pPr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>11) если обращение содержит нецензурные, либо оскорбительные выражения, угрозы жизни, здоровью и имуществу должностного лица, а также членов его семьи. Заявителю сообщается о недопустимости злоупотребления правом.</w:t>
      </w:r>
    </w:p>
    <w:p w:rsidR="003E4B76" w:rsidRPr="00A07334" w:rsidRDefault="003E4B76" w:rsidP="002002E3">
      <w:pPr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1" w:name="sub_34"/>
      <w:r w:rsidRPr="00A07334">
        <w:rPr>
          <w:rFonts w:ascii="Times New Roman" w:hAnsi="Times New Roman"/>
          <w:sz w:val="24"/>
          <w:szCs w:val="24"/>
        </w:rPr>
        <w:t>2.8.3. После устранения причин, послуживших основаниями для принятия решения об отказе в предоставлении муниципальной услуги, заявитель вправе вновь обратиться в Уполномоченный орган в порядке, установленном настоящим Административным регламентом.</w:t>
      </w:r>
    </w:p>
    <w:p w:rsidR="003E4B76" w:rsidRPr="00A07334" w:rsidRDefault="003E4B76" w:rsidP="002002E3">
      <w:pPr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2" w:name="sub_36"/>
      <w:bookmarkEnd w:id="11"/>
      <w:r w:rsidRPr="00A07334">
        <w:rPr>
          <w:rFonts w:ascii="Times New Roman" w:hAnsi="Times New Roman"/>
          <w:sz w:val="24"/>
          <w:szCs w:val="24"/>
        </w:rPr>
        <w:t>2.9. Перечень услуг, которые являются необходимыми и обязательными для предоставления муниципальной услуги.</w:t>
      </w:r>
    </w:p>
    <w:bookmarkEnd w:id="12"/>
    <w:p w:rsidR="003E4B76" w:rsidRPr="00A07334" w:rsidRDefault="003E4B76" w:rsidP="002002E3">
      <w:pPr>
        <w:autoSpaceDE w:val="0"/>
        <w:ind w:firstLine="720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>Услуги, которые являются необходимыми и обязательными для предоставления муниципальной услуги, отсутствуют.</w:t>
      </w:r>
    </w:p>
    <w:p w:rsidR="003E4B76" w:rsidRPr="00A07334" w:rsidRDefault="003E4B76" w:rsidP="002002E3">
      <w:pPr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b/>
          <w:color w:val="000000"/>
          <w:sz w:val="24"/>
          <w:szCs w:val="24"/>
        </w:rPr>
        <w:t xml:space="preserve">         </w:t>
      </w:r>
      <w:r w:rsidRPr="00A07334">
        <w:rPr>
          <w:rFonts w:ascii="Times New Roman" w:hAnsi="Times New Roman"/>
          <w:color w:val="000000"/>
          <w:sz w:val="24"/>
          <w:szCs w:val="24"/>
        </w:rPr>
        <w:t>2.10.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услуги.</w:t>
      </w:r>
    </w:p>
    <w:p w:rsidR="003E4B76" w:rsidRPr="00A07334" w:rsidRDefault="003E4B76" w:rsidP="002002E3">
      <w:pPr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3" w:name="sub_41"/>
      <w:r w:rsidRPr="00A07334">
        <w:rPr>
          <w:rFonts w:ascii="Times New Roman" w:hAnsi="Times New Roman"/>
          <w:sz w:val="24"/>
          <w:szCs w:val="24"/>
        </w:rPr>
        <w:t>Время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должно превышать 15 минут.</w:t>
      </w:r>
    </w:p>
    <w:p w:rsidR="003E4B76" w:rsidRPr="00A07334" w:rsidRDefault="003E4B76" w:rsidP="002002E3">
      <w:pPr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>2.11. Срок и порядок регистрации запроса заявителя о предоставлении муниципальной услуги.</w:t>
      </w:r>
    </w:p>
    <w:p w:rsidR="003E4B76" w:rsidRPr="00A07334" w:rsidRDefault="003E4B76" w:rsidP="002002E3">
      <w:pPr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4" w:name="sub_39"/>
      <w:bookmarkEnd w:id="13"/>
      <w:r w:rsidRPr="00A07334">
        <w:rPr>
          <w:rFonts w:ascii="Times New Roman" w:hAnsi="Times New Roman"/>
          <w:sz w:val="24"/>
          <w:szCs w:val="24"/>
        </w:rPr>
        <w:t>2.11.1. Специалист, ответственный за прием и регистрацию заявления, регистрирует заявление о предоставлении муниципальной услуги в день его поступления, посредством занесения соответствующих сведений в соответствующие документы по делопроизводству Уполномоченного органа присвоением регистрационного номера.</w:t>
      </w:r>
    </w:p>
    <w:bookmarkEnd w:id="14"/>
    <w:p w:rsidR="003E4B76" w:rsidRPr="00A07334" w:rsidRDefault="003E4B76" w:rsidP="002002E3">
      <w:pPr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>При поступлении заявления в электронном виде в нерабочее время оно регистрируется специалистом, ответственным за прием и регистрацию заявления, в рабочий день, следующий за днем поступления указанного заявления.</w:t>
      </w:r>
    </w:p>
    <w:p w:rsidR="003E4B76" w:rsidRPr="00A07334" w:rsidRDefault="003E4B76" w:rsidP="002002E3">
      <w:pPr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5" w:name="sub_40"/>
      <w:r w:rsidRPr="00A07334">
        <w:rPr>
          <w:rFonts w:ascii="Times New Roman" w:hAnsi="Times New Roman"/>
          <w:sz w:val="24"/>
          <w:szCs w:val="24"/>
        </w:rPr>
        <w:t>2.11.2. В случае если заявитель направил заявление о предоставлении муниципальной услуги в электронном виде, специалист, ответственный за прием и регистрацию заявления, в течение 3 рабочих дней со дня поступления такого заявления проводит проверку документов.</w:t>
      </w:r>
      <w:r w:rsidRPr="00A07334">
        <w:rPr>
          <w:rFonts w:ascii="Times New Roman" w:hAnsi="Times New Roman"/>
          <w:color w:val="000000"/>
          <w:sz w:val="24"/>
          <w:szCs w:val="24"/>
        </w:rPr>
        <w:t xml:space="preserve">  </w:t>
      </w:r>
    </w:p>
    <w:bookmarkEnd w:id="15"/>
    <w:p w:rsidR="003E4B76" w:rsidRPr="00A07334" w:rsidRDefault="003E4B76" w:rsidP="002002E3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 xml:space="preserve">          2.12. Требования к помещениям, в которых предоставляется муниципальная услуга, к месту ожидания и приема заявителей:</w:t>
      </w:r>
    </w:p>
    <w:p w:rsidR="003E4B76" w:rsidRPr="00A07334" w:rsidRDefault="003E4B76" w:rsidP="002002E3">
      <w:pPr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>1) центральный вход в здание Уполномоченного органа, в котором предоставляется муниципальная услуга, оборудуется вывеской, содержащей информацию о наименовании и режиме работы;</w:t>
      </w:r>
    </w:p>
    <w:p w:rsidR="003E4B76" w:rsidRPr="00A07334" w:rsidRDefault="003E4B76" w:rsidP="002002E3">
      <w:pPr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 xml:space="preserve"> 2) рабочие места специалистов, осуществляющих муниципальную услугу, оборудуются средствами вычислительной техники и оргтехникой, позволяющими организовать исполнение муниципальной услуги в полном объеме;</w:t>
      </w:r>
    </w:p>
    <w:p w:rsidR="003E4B76" w:rsidRPr="00A07334" w:rsidRDefault="003E4B76" w:rsidP="002002E3">
      <w:pPr>
        <w:pStyle w:val="NormalWeb"/>
        <w:spacing w:before="0" w:after="0"/>
        <w:jc w:val="both"/>
      </w:pPr>
      <w:r w:rsidRPr="00A07334">
        <w:t xml:space="preserve">            3) наличие сектора для информирования заявителей, который должен быть оборудован информационным стендом;</w:t>
      </w:r>
    </w:p>
    <w:p w:rsidR="003E4B76" w:rsidRPr="00A07334" w:rsidRDefault="003E4B76" w:rsidP="002002E3">
      <w:pPr>
        <w:pStyle w:val="NormalWeb"/>
        <w:tabs>
          <w:tab w:val="left" w:pos="709"/>
        </w:tabs>
        <w:spacing w:before="0" w:after="0"/>
        <w:jc w:val="both"/>
      </w:pPr>
      <w:r w:rsidRPr="00A07334">
        <w:t xml:space="preserve">          4) наличие сектора ожидания, который оборудуется местами для сидения, а также столами (стойками) для возможности оформления документов с наличием в указанных местах бумаги и ручек для записи информации;</w:t>
      </w:r>
    </w:p>
    <w:p w:rsidR="003E4B76" w:rsidRPr="00A07334" w:rsidRDefault="003E4B76" w:rsidP="002002E3">
      <w:pPr>
        <w:pStyle w:val="NormalWeb"/>
        <w:tabs>
          <w:tab w:val="left" w:pos="709"/>
        </w:tabs>
        <w:spacing w:before="0" w:after="0"/>
        <w:jc w:val="both"/>
      </w:pPr>
      <w:r w:rsidRPr="00A07334">
        <w:t xml:space="preserve">          5) места предоставления муниципальной услуги должны отвечать условиям доступности для инвалидов, в том числе:</w:t>
      </w:r>
    </w:p>
    <w:p w:rsidR="003E4B76" w:rsidRPr="00A07334" w:rsidRDefault="003E4B76" w:rsidP="002002E3">
      <w:pPr>
        <w:pStyle w:val="NormalWeb"/>
        <w:tabs>
          <w:tab w:val="left" w:pos="709"/>
        </w:tabs>
        <w:spacing w:before="0" w:after="0"/>
        <w:jc w:val="both"/>
      </w:pPr>
      <w:r w:rsidRPr="00A07334">
        <w:t xml:space="preserve">           возможность посадки в транспортное средство и высадки из него перед входом в объекты, в том числе с использованием кресла-коляски и при необходимости с помощью сотрудников, предоставляющих услуги;</w:t>
      </w:r>
    </w:p>
    <w:p w:rsidR="003E4B76" w:rsidRPr="00A07334" w:rsidRDefault="003E4B76" w:rsidP="002002E3">
      <w:pPr>
        <w:pStyle w:val="NormalWeb"/>
        <w:tabs>
          <w:tab w:val="left" w:pos="567"/>
          <w:tab w:val="left" w:pos="851"/>
        </w:tabs>
        <w:spacing w:before="0" w:after="0"/>
        <w:jc w:val="both"/>
      </w:pPr>
      <w:r w:rsidRPr="00A07334">
        <w:t xml:space="preserve">          надлежащее размещение оборудования и носителей информации, необходимых для обеспечения беспрепятственного доступа инвалидов к объектам и услугам с учетом ограничений их жизнедеятельности;</w:t>
      </w:r>
    </w:p>
    <w:p w:rsidR="003E4B76" w:rsidRPr="00A07334" w:rsidRDefault="003E4B76" w:rsidP="002002E3">
      <w:pPr>
        <w:tabs>
          <w:tab w:val="left" w:pos="2340"/>
        </w:tabs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 xml:space="preserve"> сопровождение инвалидов, имеющих стойкие расстройства функции зрения и самостоятельного передвижения, по территории учреждения;</w:t>
      </w:r>
    </w:p>
    <w:p w:rsidR="003E4B76" w:rsidRPr="00A07334" w:rsidRDefault="003E4B76" w:rsidP="00C703FE">
      <w:pPr>
        <w:tabs>
          <w:tab w:val="left" w:pos="2340"/>
        </w:tabs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 xml:space="preserve"> обеспечение допуска на объект собаки-проводника при наличии документа, подтверждающего ее специальное обучение, выданного по форме, установленной федеральным органом исполнительной власти, осуществляющих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3E4B76" w:rsidRPr="00A07334" w:rsidRDefault="003E4B76" w:rsidP="002002E3">
      <w:pPr>
        <w:tabs>
          <w:tab w:val="left" w:pos="2340"/>
        </w:tabs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 xml:space="preserve">  оказание должностными лицами учреждения иной необходимой инвалидам и маломобильным группам населения помощи в преодолении барьеров, мешающих получению ими услуг наравне с другими лицами.</w:t>
      </w:r>
    </w:p>
    <w:p w:rsidR="003E4B76" w:rsidRPr="00A07334" w:rsidRDefault="003E4B76" w:rsidP="002002E3">
      <w:pPr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6" w:name="sub_37"/>
      <w:r w:rsidRPr="00A07334">
        <w:rPr>
          <w:rFonts w:ascii="Times New Roman" w:hAnsi="Times New Roman"/>
          <w:sz w:val="24"/>
          <w:szCs w:val="24"/>
        </w:rPr>
        <w:t>2.13. Порядок, размер и основания взимания пошлины или иной платы, взимаемой за предоставление муниципальной услуги.</w:t>
      </w:r>
    </w:p>
    <w:bookmarkEnd w:id="16"/>
    <w:p w:rsidR="003E4B76" w:rsidRPr="00A07334" w:rsidRDefault="003E4B76" w:rsidP="002002E3">
      <w:pPr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>Предоставление муниципальной услуги осуществляется бесплатно.</w:t>
      </w:r>
    </w:p>
    <w:p w:rsidR="003E4B76" w:rsidRPr="00A07334" w:rsidRDefault="003E4B76" w:rsidP="002002E3">
      <w:pPr>
        <w:tabs>
          <w:tab w:val="left" w:pos="2340"/>
        </w:tabs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7" w:name="sub_46"/>
      <w:r w:rsidRPr="00A07334">
        <w:rPr>
          <w:rFonts w:ascii="Times New Roman" w:hAnsi="Times New Roman"/>
          <w:sz w:val="24"/>
          <w:szCs w:val="24"/>
        </w:rPr>
        <w:t>2.14. Показателями доступности муниципальной услуги являются:</w:t>
      </w:r>
    </w:p>
    <w:bookmarkEnd w:id="17"/>
    <w:p w:rsidR="003E4B76" w:rsidRPr="00A07334" w:rsidRDefault="003E4B76" w:rsidP="002002E3">
      <w:pPr>
        <w:tabs>
          <w:tab w:val="left" w:pos="2340"/>
        </w:tabs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 xml:space="preserve"> информация о предоставлении муниципальной услуги размещается на официальном сайте  и информационном стенде Уполномоченного органа;</w:t>
      </w:r>
    </w:p>
    <w:p w:rsidR="003E4B76" w:rsidRPr="00A07334" w:rsidRDefault="003E4B76" w:rsidP="002002E3">
      <w:pPr>
        <w:pStyle w:val="NormalWeb"/>
        <w:spacing w:before="0" w:after="0"/>
        <w:jc w:val="both"/>
      </w:pPr>
      <w:r w:rsidRPr="00A07334">
        <w:t xml:space="preserve">          возможность получения услуги своевременно и в соответствии со стандартом предоставления услуги;</w:t>
      </w:r>
    </w:p>
    <w:p w:rsidR="003E4B76" w:rsidRPr="00A07334" w:rsidRDefault="003E4B76" w:rsidP="002002E3">
      <w:pPr>
        <w:pStyle w:val="NormalWeb"/>
        <w:tabs>
          <w:tab w:val="left" w:pos="709"/>
        </w:tabs>
        <w:spacing w:before="0" w:after="0"/>
        <w:jc w:val="both"/>
      </w:pPr>
      <w:r w:rsidRPr="00A07334">
        <w:t xml:space="preserve">           возможность получения полной, актуальной и достоверной информацию о порядке предоставления услуги, в том числе с использованием информационно-телекоммуникационных технологий;</w:t>
      </w:r>
    </w:p>
    <w:p w:rsidR="003E4B76" w:rsidRPr="00A07334" w:rsidRDefault="003E4B76" w:rsidP="002002E3">
      <w:pPr>
        <w:tabs>
          <w:tab w:val="left" w:pos="2340"/>
        </w:tabs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>соблюдение графика работы Уполномоченного органа;</w:t>
      </w:r>
    </w:p>
    <w:p w:rsidR="003E4B76" w:rsidRPr="00A07334" w:rsidRDefault="003E4B76" w:rsidP="002002E3">
      <w:pPr>
        <w:tabs>
          <w:tab w:val="left" w:pos="2340"/>
        </w:tabs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>муниципальная услуга оказывается бесплатно.</w:t>
      </w:r>
    </w:p>
    <w:p w:rsidR="003E4B76" w:rsidRPr="00A07334" w:rsidRDefault="003E4B76" w:rsidP="002002E3">
      <w:pPr>
        <w:tabs>
          <w:tab w:val="left" w:pos="2340"/>
        </w:tabs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8" w:name="sub_47"/>
      <w:r w:rsidRPr="00A07334">
        <w:rPr>
          <w:rFonts w:ascii="Times New Roman" w:hAnsi="Times New Roman"/>
          <w:sz w:val="24"/>
          <w:szCs w:val="24"/>
        </w:rPr>
        <w:t>2.15. Показателями качества муниципальной услуги являются:</w:t>
      </w:r>
    </w:p>
    <w:p w:rsidR="003E4B76" w:rsidRPr="00A07334" w:rsidRDefault="003E4B76" w:rsidP="002002E3">
      <w:pPr>
        <w:tabs>
          <w:tab w:val="left" w:pos="2340"/>
        </w:tabs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>наличие различных способов получения информации о предоставлении услуги;</w:t>
      </w:r>
    </w:p>
    <w:bookmarkEnd w:id="18"/>
    <w:p w:rsidR="003E4B76" w:rsidRPr="00A07334" w:rsidRDefault="003E4B76" w:rsidP="002002E3">
      <w:pPr>
        <w:tabs>
          <w:tab w:val="left" w:pos="2340"/>
        </w:tabs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>соблюдение сроков и последовательности выполнения всех административных процедур, предусмотренных настоящим административным регламентом;</w:t>
      </w:r>
    </w:p>
    <w:p w:rsidR="003E4B76" w:rsidRPr="00A07334" w:rsidRDefault="003E4B76" w:rsidP="002002E3">
      <w:pPr>
        <w:pStyle w:val="NormalWeb"/>
        <w:tabs>
          <w:tab w:val="left" w:pos="709"/>
        </w:tabs>
        <w:spacing w:before="0" w:after="0"/>
        <w:jc w:val="both"/>
      </w:pPr>
      <w:r w:rsidRPr="00A07334">
        <w:t xml:space="preserve">            возможность получения информации о ходе предоставления муниципальной услуги, в том числе с использованием информационно-телекоммуникационных технологий;</w:t>
      </w:r>
    </w:p>
    <w:p w:rsidR="003E4B76" w:rsidRPr="00A07334" w:rsidRDefault="003E4B76" w:rsidP="002002E3">
      <w:pPr>
        <w:pStyle w:val="ConsPlusNormal0"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7334">
        <w:rPr>
          <w:rFonts w:ascii="Times New Roman" w:hAnsi="Times New Roman" w:cs="Times New Roman"/>
          <w:sz w:val="24"/>
          <w:szCs w:val="24"/>
        </w:rPr>
        <w:t>внеочередное обслуживание участников и инвалидов Великой Отечественной войны, инвалидов, передвигающихся на креслах-колясках, инвалидов с нарушениями опорно-двигательного аппарата, нарушениями слуха, зрения;</w:t>
      </w:r>
    </w:p>
    <w:p w:rsidR="003E4B76" w:rsidRPr="00A07334" w:rsidRDefault="003E4B76" w:rsidP="002002E3">
      <w:pPr>
        <w:pStyle w:val="NormalWeb"/>
        <w:spacing w:before="0" w:after="0"/>
        <w:jc w:val="both"/>
      </w:pPr>
      <w:r w:rsidRPr="00A07334">
        <w:t xml:space="preserve">           сопровождение инвалидов, имеющих стойкие расстройства функции зрения и самостоятельного передвижения, и оказание им помощи на объектах;</w:t>
      </w:r>
    </w:p>
    <w:p w:rsidR="003E4B76" w:rsidRPr="00A07334" w:rsidRDefault="003E4B76" w:rsidP="002002E3">
      <w:pPr>
        <w:pStyle w:val="NormalWeb"/>
        <w:spacing w:before="0" w:after="0"/>
        <w:jc w:val="both"/>
      </w:pPr>
      <w:r w:rsidRPr="00A07334">
        <w:t xml:space="preserve">          допуск на объекты сурдопереводчика и тифлосурдопереводчика;</w:t>
      </w:r>
    </w:p>
    <w:p w:rsidR="003E4B76" w:rsidRPr="00A07334" w:rsidRDefault="003E4B76" w:rsidP="002002E3">
      <w:pPr>
        <w:pStyle w:val="NormalWeb"/>
        <w:spacing w:before="0" w:after="0"/>
      </w:pPr>
      <w:r w:rsidRPr="00A07334">
        <w:t xml:space="preserve">           допуск на объекты собаки-проводника при наличии документа, подтверждающего ее специальное обучение, выданного в соответствии с приказом Министерства труда и социальной защиты Российской Федерации от 22.06.2015 № 386н.</w:t>
      </w:r>
    </w:p>
    <w:p w:rsidR="003E4B76" w:rsidRPr="00A07334" w:rsidRDefault="003E4B76" w:rsidP="002002E3">
      <w:pPr>
        <w:pStyle w:val="ConsPlusNormal0"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7334">
        <w:rPr>
          <w:rFonts w:ascii="Times New Roman" w:hAnsi="Times New Roman" w:cs="Times New Roman"/>
          <w:sz w:val="24"/>
          <w:szCs w:val="24"/>
        </w:rPr>
        <w:t xml:space="preserve"> 2.16.Иные требования, в том числе учитывающие особенности предоставления муниципальных услуг в многофункциональных центрах  и особенности предоставления муниципальных услуг в электронной форме.</w:t>
      </w:r>
    </w:p>
    <w:p w:rsidR="003E4B76" w:rsidRPr="00A07334" w:rsidRDefault="003E4B76" w:rsidP="002002E3">
      <w:pPr>
        <w:autoSpaceDE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 xml:space="preserve">2.16.1.Получатели муниципальной услуги помимо личной подачи документов, необходимых для получения муниципальной услуги, в Уполномоченный орган, могут обратиться за получением муниципальной услуги путем подачи документов через </w:t>
      </w:r>
      <w:r w:rsidRPr="00A07334">
        <w:rPr>
          <w:rFonts w:ascii="Times New Roman" w:hAnsi="Times New Roman"/>
          <w:color w:val="000000"/>
          <w:sz w:val="24"/>
          <w:szCs w:val="24"/>
        </w:rPr>
        <w:t xml:space="preserve">Единый портал государственных и муниципальных услуг (функций) </w:t>
      </w:r>
      <w:r w:rsidRPr="00A07334">
        <w:rPr>
          <w:rFonts w:ascii="Times New Roman" w:hAnsi="Times New Roman"/>
          <w:sz w:val="24"/>
          <w:szCs w:val="24"/>
        </w:rPr>
        <w:t>или многофункциональный центр.</w:t>
      </w:r>
    </w:p>
    <w:p w:rsidR="003E4B76" w:rsidRPr="00A07334" w:rsidRDefault="003E4B76" w:rsidP="002002E3">
      <w:pPr>
        <w:autoSpaceDE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 xml:space="preserve"> Прием заявлений и документов, необходимых для предоставления муниципальной услуги, информирование о порядке и ходе предоставления муниципальной услуги и выдача результата предоставления муниципальной услуги осуществляется многофункциональным центром в соответствии с заключенным соглашением о взаимодействии между Уполномоченным органом и многофункциональным центром.</w:t>
      </w:r>
    </w:p>
    <w:p w:rsidR="003E4B76" w:rsidRPr="00A07334" w:rsidRDefault="003E4B76" w:rsidP="002002E3">
      <w:pPr>
        <w:autoSpaceDE w:val="0"/>
        <w:ind w:firstLine="540"/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ab/>
        <w:t xml:space="preserve">2.16.2. При предоставлении муниципальной услуги в электронной форме с использованием </w:t>
      </w:r>
      <w:r w:rsidRPr="00A07334">
        <w:rPr>
          <w:rFonts w:ascii="Times New Roman" w:hAnsi="Times New Roman"/>
          <w:color w:val="000000"/>
          <w:sz w:val="24"/>
          <w:szCs w:val="24"/>
        </w:rPr>
        <w:t xml:space="preserve">Единого портала государственных и муниципальных услуг (функций) </w:t>
      </w:r>
      <w:r w:rsidRPr="00A07334">
        <w:rPr>
          <w:rFonts w:ascii="Times New Roman" w:hAnsi="Times New Roman"/>
          <w:sz w:val="24"/>
          <w:szCs w:val="24"/>
        </w:rPr>
        <w:t>заявителю предоставляется возможность:</w:t>
      </w:r>
    </w:p>
    <w:p w:rsidR="003E4B76" w:rsidRPr="00A07334" w:rsidRDefault="003E4B76" w:rsidP="002002E3">
      <w:pPr>
        <w:tabs>
          <w:tab w:val="left" w:pos="1260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 xml:space="preserve">  а) ознакомления с формами заявлений и иных документов, необходимых для получения муниципальной услуги, и обеспечение доступа к ним для копирования и заполнения в электронной форме;</w:t>
      </w:r>
    </w:p>
    <w:p w:rsidR="003E4B76" w:rsidRPr="00A07334" w:rsidRDefault="003E4B76" w:rsidP="002002E3">
      <w:pPr>
        <w:ind w:firstLine="540"/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 xml:space="preserve">  б) представлять документы в электронной форме; </w:t>
      </w:r>
    </w:p>
    <w:p w:rsidR="003E4B76" w:rsidRPr="00A07334" w:rsidRDefault="003E4B76" w:rsidP="002002E3">
      <w:pPr>
        <w:ind w:firstLine="540"/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 xml:space="preserve">  в) осуществлять мониторинг хода предоставления услуги.</w:t>
      </w:r>
    </w:p>
    <w:p w:rsidR="003E4B76" w:rsidRPr="00A07334" w:rsidRDefault="003E4B76" w:rsidP="002002E3">
      <w:pPr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 xml:space="preserve">         К документам, направляемым в электронной форме, предъявляется следующее требование:</w:t>
      </w:r>
    </w:p>
    <w:p w:rsidR="003E4B76" w:rsidRPr="00A07334" w:rsidRDefault="003E4B76" w:rsidP="002002E3">
      <w:pPr>
        <w:ind w:firstLine="540"/>
        <w:jc w:val="both"/>
        <w:rPr>
          <w:rFonts w:ascii="Times New Roman" w:hAnsi="Times New Roman"/>
          <w:b/>
          <w:bCs/>
          <w:color w:val="26282F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 xml:space="preserve">    каждый отдельный документ должен быть загружен в виде отдельного файла. Количество файлов должно соответствовать количеству документов, направляемых для получения муниципальной услуги, а наименование файлов должно позволять идентифицировать документ и количество страниц в документе.</w:t>
      </w:r>
    </w:p>
    <w:p w:rsidR="003E4B76" w:rsidRPr="00A07334" w:rsidRDefault="003E4B76" w:rsidP="002002E3">
      <w:pPr>
        <w:tabs>
          <w:tab w:val="left" w:pos="2340"/>
        </w:tabs>
        <w:autoSpaceDE w:val="0"/>
        <w:spacing w:before="108" w:after="108"/>
        <w:jc w:val="center"/>
        <w:rPr>
          <w:rFonts w:ascii="Times New Roman" w:hAnsi="Times New Roman"/>
          <w:b/>
          <w:bCs/>
          <w:color w:val="26282F"/>
          <w:sz w:val="24"/>
          <w:szCs w:val="24"/>
        </w:rPr>
      </w:pPr>
      <w:bookmarkStart w:id="19" w:name="sub_68"/>
    </w:p>
    <w:p w:rsidR="003E4B76" w:rsidRPr="00A07334" w:rsidRDefault="003E4B76" w:rsidP="002002E3">
      <w:pPr>
        <w:tabs>
          <w:tab w:val="left" w:pos="2340"/>
        </w:tabs>
        <w:autoSpaceDE w:val="0"/>
        <w:spacing w:before="108" w:after="108"/>
        <w:jc w:val="center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b/>
          <w:bCs/>
          <w:color w:val="26282F"/>
          <w:sz w:val="24"/>
          <w:szCs w:val="24"/>
        </w:rPr>
        <w:t xml:space="preserve">III. Состав, последовательность и сроки выполнения административных процедур, требования к порядку их </w:t>
      </w:r>
      <w:r w:rsidRPr="00A07334">
        <w:rPr>
          <w:rFonts w:ascii="Times New Roman" w:hAnsi="Times New Roman"/>
          <w:b/>
          <w:bCs/>
          <w:color w:val="000000"/>
          <w:sz w:val="24"/>
          <w:szCs w:val="24"/>
        </w:rPr>
        <w:t>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p w:rsidR="003E4B76" w:rsidRPr="00A07334" w:rsidRDefault="003E4B76" w:rsidP="002002E3">
      <w:pPr>
        <w:tabs>
          <w:tab w:val="left" w:pos="2340"/>
        </w:tabs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0" w:name="sub_53"/>
      <w:bookmarkEnd w:id="19"/>
      <w:r w:rsidRPr="00A07334">
        <w:rPr>
          <w:rFonts w:ascii="Times New Roman" w:hAnsi="Times New Roman"/>
          <w:sz w:val="24"/>
          <w:szCs w:val="24"/>
        </w:rPr>
        <w:t>3.1. Состав и последовательность действий при предоставлении муниципальной услуги.</w:t>
      </w:r>
    </w:p>
    <w:bookmarkEnd w:id="20"/>
    <w:p w:rsidR="003E4B76" w:rsidRPr="00A07334" w:rsidRDefault="003E4B76" w:rsidP="002002E3">
      <w:pPr>
        <w:tabs>
          <w:tab w:val="left" w:pos="2340"/>
        </w:tabs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>Предоставление муниципальной услуги включает в себя следующие административные процедуры:</w:t>
      </w:r>
    </w:p>
    <w:p w:rsidR="003E4B76" w:rsidRPr="00A07334" w:rsidRDefault="003E4B76" w:rsidP="002002E3">
      <w:pPr>
        <w:tabs>
          <w:tab w:val="left" w:pos="2340"/>
        </w:tabs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1" w:name="sub_50"/>
      <w:r w:rsidRPr="00A07334">
        <w:rPr>
          <w:rFonts w:ascii="Times New Roman" w:hAnsi="Times New Roman"/>
          <w:sz w:val="24"/>
          <w:szCs w:val="24"/>
        </w:rPr>
        <w:t>1) прием и регистрация заявления на предоставление муниципальной услуги и прилагаемых к нему документов;</w:t>
      </w:r>
    </w:p>
    <w:p w:rsidR="003E4B76" w:rsidRPr="00A07334" w:rsidRDefault="003E4B76" w:rsidP="002002E3">
      <w:pPr>
        <w:tabs>
          <w:tab w:val="left" w:pos="2340"/>
        </w:tabs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2" w:name="sub_51"/>
      <w:bookmarkEnd w:id="21"/>
      <w:r w:rsidRPr="00A07334">
        <w:rPr>
          <w:rFonts w:ascii="Times New Roman" w:hAnsi="Times New Roman"/>
          <w:sz w:val="24"/>
          <w:szCs w:val="24"/>
        </w:rPr>
        <w:t>2) рассмотрение заявления и документов, проверка представленных документов, принятие решения о даче письменных разъяснений по вопросам применения муниципальных правовых актов о местных налогах и сборах;</w:t>
      </w:r>
    </w:p>
    <w:p w:rsidR="003E4B76" w:rsidRPr="00A07334" w:rsidRDefault="003E4B76" w:rsidP="002002E3">
      <w:pPr>
        <w:tabs>
          <w:tab w:val="left" w:pos="2340"/>
        </w:tabs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3" w:name="sub_52"/>
      <w:bookmarkEnd w:id="22"/>
      <w:r w:rsidRPr="00A07334">
        <w:rPr>
          <w:rFonts w:ascii="Times New Roman" w:hAnsi="Times New Roman"/>
          <w:sz w:val="24"/>
          <w:szCs w:val="24"/>
        </w:rPr>
        <w:t>3) направление результатов рассмотрения заявления (далее – ответ на обращение):</w:t>
      </w:r>
    </w:p>
    <w:bookmarkEnd w:id="23"/>
    <w:p w:rsidR="003E4B76" w:rsidRPr="00A07334" w:rsidRDefault="003E4B76" w:rsidP="002002E3">
      <w:pPr>
        <w:tabs>
          <w:tab w:val="left" w:pos="2340"/>
        </w:tabs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>- письменное разъяснение по вопросам применения муниципальных правовых актов о местных налогах и сборах;</w:t>
      </w:r>
    </w:p>
    <w:p w:rsidR="003E4B76" w:rsidRPr="00A07334" w:rsidRDefault="003E4B76" w:rsidP="002002E3">
      <w:pPr>
        <w:tabs>
          <w:tab w:val="left" w:pos="2340"/>
        </w:tabs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>- письменный отказ в предоставлении муниципальной услуги.</w:t>
      </w:r>
    </w:p>
    <w:p w:rsidR="003E4B76" w:rsidRPr="00A07334" w:rsidRDefault="003E4B76" w:rsidP="002002E3">
      <w:pPr>
        <w:tabs>
          <w:tab w:val="left" w:pos="2340"/>
        </w:tabs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4" w:name="sub_59"/>
      <w:r w:rsidRPr="00A07334">
        <w:rPr>
          <w:rFonts w:ascii="Times New Roman" w:hAnsi="Times New Roman"/>
          <w:sz w:val="24"/>
          <w:szCs w:val="24"/>
        </w:rPr>
        <w:t>3.2. Прием и регистрация заявления и приложенных к нему документов.</w:t>
      </w:r>
    </w:p>
    <w:p w:rsidR="003E4B76" w:rsidRPr="00A07334" w:rsidRDefault="003E4B76" w:rsidP="002002E3">
      <w:pPr>
        <w:tabs>
          <w:tab w:val="left" w:pos="2340"/>
        </w:tabs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5" w:name="sub_54"/>
      <w:bookmarkEnd w:id="24"/>
      <w:r w:rsidRPr="00A07334">
        <w:rPr>
          <w:rFonts w:ascii="Times New Roman" w:hAnsi="Times New Roman"/>
          <w:sz w:val="24"/>
          <w:szCs w:val="24"/>
        </w:rPr>
        <w:t>3.2.1. Основанием для начала административной процедуры является</w:t>
      </w:r>
    </w:p>
    <w:p w:rsidR="003E4B76" w:rsidRPr="00A07334" w:rsidRDefault="003E4B76" w:rsidP="002002E3">
      <w:pPr>
        <w:tabs>
          <w:tab w:val="left" w:pos="2340"/>
        </w:tabs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>поступление в Уполномоченный орган, заявления на предоставление муниципальной услуги (в том числе поступившего через многофункциональный центр) и приложенных к нему документов.</w:t>
      </w:r>
    </w:p>
    <w:p w:rsidR="003E4B76" w:rsidRPr="00A07334" w:rsidRDefault="003E4B76" w:rsidP="002002E3">
      <w:pPr>
        <w:autoSpaceDE w:val="0"/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 xml:space="preserve">         3.2.2.При обращении заявителя в многофункциональный центр за предоставлением муниципальной услуги работник многофункционального центра принимает документы от заявителя и передает в Уполномоченный орган.</w:t>
      </w:r>
    </w:p>
    <w:p w:rsidR="003E4B76" w:rsidRPr="00A07334" w:rsidRDefault="003E4B76" w:rsidP="002002E3">
      <w:pPr>
        <w:autoSpaceDE w:val="0"/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 xml:space="preserve">         Порядок, сроки приема и регистрации обращения, а также выдача заявителю результата предоставления муниципальной услуги определяются в соответствии с соглашением о взаимодействии с Уполномоченным органом, регламентом деятельности многофункционального центра.</w:t>
      </w:r>
    </w:p>
    <w:p w:rsidR="003E4B76" w:rsidRPr="00A07334" w:rsidRDefault="003E4B76" w:rsidP="002002E3">
      <w:pPr>
        <w:tabs>
          <w:tab w:val="left" w:pos="1320"/>
        </w:tabs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 xml:space="preserve">         3.2.3.При личном обращении заявителя работник многофункционального центра, осуществляющий прием документов, проверяет комплектность представленного в соответствии с пунктом 2.6. настоящего административного регламента пакета документов.</w:t>
      </w:r>
    </w:p>
    <w:p w:rsidR="003E4B76" w:rsidRPr="00A07334" w:rsidRDefault="003E4B76" w:rsidP="002002E3">
      <w:pPr>
        <w:tabs>
          <w:tab w:val="left" w:pos="1320"/>
        </w:tabs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 xml:space="preserve">          При поступлении заявления и прилагаемых к нему документов в многофункциональный центр, работник многофункционального центра не позднее дня, следующего за днем их поступления, обеспечивает передачу заявления и прилагаемых к нему документов в Уполномоченный орган.</w:t>
      </w:r>
    </w:p>
    <w:p w:rsidR="003E4B76" w:rsidRPr="00A07334" w:rsidRDefault="003E4B76" w:rsidP="002002E3">
      <w:pPr>
        <w:tabs>
          <w:tab w:val="left" w:pos="1320"/>
        </w:tabs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 xml:space="preserve">       </w:t>
      </w:r>
      <w:bookmarkEnd w:id="25"/>
      <w:r w:rsidRPr="00A07334">
        <w:rPr>
          <w:rFonts w:ascii="Times New Roman" w:hAnsi="Times New Roman"/>
          <w:sz w:val="24"/>
          <w:szCs w:val="24"/>
        </w:rPr>
        <w:t>3</w:t>
      </w:r>
      <w:bookmarkStart w:id="26" w:name="sub_55"/>
      <w:r w:rsidRPr="00A07334">
        <w:rPr>
          <w:rFonts w:ascii="Times New Roman" w:hAnsi="Times New Roman"/>
          <w:sz w:val="24"/>
          <w:szCs w:val="24"/>
        </w:rPr>
        <w:t>.2.4. Заявление, поступившее непосредственно от заявителя, посредством факсимильной или почтовой связи принимается и регистрируется в день поступления специалистом, ответственным за прием документов Уполномоченного органа. При личном обращении заявителя в Уполномоченный орган по его просьбе делается отметка о приеме заявления на копии или втором экземпляре с указанием даты приема заявления.</w:t>
      </w:r>
    </w:p>
    <w:p w:rsidR="003E4B76" w:rsidRPr="00A07334" w:rsidRDefault="003E4B76" w:rsidP="002002E3">
      <w:pPr>
        <w:tabs>
          <w:tab w:val="left" w:pos="2340"/>
        </w:tabs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7" w:name="sub_56"/>
      <w:bookmarkEnd w:id="26"/>
      <w:r w:rsidRPr="00A07334">
        <w:rPr>
          <w:rFonts w:ascii="Times New Roman" w:hAnsi="Times New Roman"/>
          <w:sz w:val="24"/>
          <w:szCs w:val="24"/>
        </w:rPr>
        <w:t>3.2.5. При личном обращении заявитель предварительно может получить консультацию специалиста Уполномоченного органа, ответственного за информирование, в отношении порядка представления и правильности оформления заявления.</w:t>
      </w:r>
    </w:p>
    <w:bookmarkEnd w:id="27"/>
    <w:p w:rsidR="003E4B76" w:rsidRPr="00A07334" w:rsidRDefault="003E4B76" w:rsidP="002002E3">
      <w:pPr>
        <w:pStyle w:val="ConsPlusNormal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7334">
        <w:rPr>
          <w:rFonts w:ascii="Times New Roman" w:hAnsi="Times New Roman" w:cs="Times New Roman"/>
          <w:sz w:val="24"/>
          <w:szCs w:val="24"/>
        </w:rPr>
        <w:t>Ответственность за прием и регистрацию обращения несет специалист, ответственный за прием и регистрацию документов.</w:t>
      </w:r>
    </w:p>
    <w:p w:rsidR="003E4B76" w:rsidRPr="00A07334" w:rsidRDefault="003E4B76" w:rsidP="002002E3">
      <w:pPr>
        <w:pStyle w:val="ConsPlusNormal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7334">
        <w:rPr>
          <w:rFonts w:ascii="Times New Roman" w:hAnsi="Times New Roman" w:cs="Times New Roman"/>
          <w:sz w:val="24"/>
          <w:szCs w:val="24"/>
        </w:rPr>
        <w:t>Обращения, направленные посредством почтовой и факсимильной связи, и документы, связанные с их рассмотрением, первоначально поступают к специалисту, ответственному за прием и регистрацию документов.</w:t>
      </w:r>
    </w:p>
    <w:p w:rsidR="003E4B76" w:rsidRPr="00A07334" w:rsidRDefault="003E4B76" w:rsidP="002002E3">
      <w:pPr>
        <w:pStyle w:val="ConsPlusNormal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7334">
        <w:rPr>
          <w:rFonts w:ascii="Times New Roman" w:hAnsi="Times New Roman" w:cs="Times New Roman"/>
          <w:sz w:val="24"/>
          <w:szCs w:val="24"/>
        </w:rPr>
        <w:t>Специалист, ответственный за прием и регистрацию документов, осуществляет первичную обработку (проверку правильности адресации корреспонденции, наличие всех приложений и иной документации, являющейся неотъемлемой частью обращения, чтение, определение содержания вопросов обращения гражданина) и регистрацию обращений в журнале регистрации входящей корреспонденции.</w:t>
      </w:r>
    </w:p>
    <w:p w:rsidR="003E4B76" w:rsidRPr="00A07334" w:rsidRDefault="003E4B76" w:rsidP="002002E3">
      <w:pPr>
        <w:pStyle w:val="ConsPlusNormal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7334">
        <w:rPr>
          <w:rFonts w:ascii="Times New Roman" w:hAnsi="Times New Roman" w:cs="Times New Roman"/>
          <w:sz w:val="24"/>
          <w:szCs w:val="24"/>
        </w:rPr>
        <w:t xml:space="preserve">В течение 1 рабочего дня с момента регистрации обращения заявителя специалистом, ответственным за прием и регистрацию документов, проводится проверка обращения на соответствие требованиям, установленным </w:t>
      </w:r>
      <w:hyperlink r:id="rId11" w:anchor="P72%23P72" w:history="1">
        <w:r w:rsidRPr="00A07334">
          <w:rPr>
            <w:rStyle w:val="Hyperlink"/>
            <w:rFonts w:ascii="Times New Roman" w:hAnsi="Times New Roman"/>
            <w:color w:val="000000"/>
            <w:sz w:val="24"/>
            <w:szCs w:val="24"/>
          </w:rPr>
          <w:t>пунктами 2.6</w:t>
        </w:r>
      </w:hyperlink>
      <w:r w:rsidRPr="00A07334"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hyperlink r:id="rId12" w:anchor="P88%23P88" w:history="1">
        <w:r w:rsidRPr="00A07334">
          <w:rPr>
            <w:rStyle w:val="Hyperlink"/>
            <w:rFonts w:ascii="Times New Roman" w:hAnsi="Times New Roman"/>
            <w:color w:val="000000"/>
            <w:sz w:val="24"/>
            <w:szCs w:val="24"/>
          </w:rPr>
          <w:t>2.7</w:t>
        </w:r>
      </w:hyperlink>
      <w:r w:rsidRPr="00A07334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регламента.</w:t>
      </w:r>
    </w:p>
    <w:p w:rsidR="003E4B76" w:rsidRPr="00A07334" w:rsidRDefault="003E4B76" w:rsidP="002002E3">
      <w:pPr>
        <w:pStyle w:val="ConsPlusNormal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7334">
        <w:rPr>
          <w:rFonts w:ascii="Times New Roman" w:hAnsi="Times New Roman" w:cs="Times New Roman"/>
          <w:sz w:val="24"/>
          <w:szCs w:val="24"/>
        </w:rPr>
        <w:t>При поступлении обращения, где указано о приложении документов, которые полностью или частично отсутствуют, специалистом, ответственным за прием и регистрацию документов, составляется акт об отсутствии соответствующих документов, который приобщается к обращению.</w:t>
      </w:r>
    </w:p>
    <w:p w:rsidR="003E4B76" w:rsidRPr="00A07334" w:rsidRDefault="003E4B76" w:rsidP="002002E3">
      <w:pPr>
        <w:pStyle w:val="ConsPlusNormal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7334">
        <w:rPr>
          <w:rFonts w:ascii="Times New Roman" w:hAnsi="Times New Roman" w:cs="Times New Roman"/>
          <w:sz w:val="24"/>
          <w:szCs w:val="24"/>
        </w:rPr>
        <w:t>Обращения, поступившие по электронной почте, через многофункциональный центр ежедневно распечатываются и оформляются специалистом, ответственным за прием и регистрацию документов, для рассмотрения руководителем Уполномоченного органа в установленном порядке как обычные письменные обращения. Специалист, ответственный за прием и регистрацию заявления, в течение 3 рабочих дней со дня поступления такого заявления проводит проверку документов.</w:t>
      </w:r>
      <w:r w:rsidRPr="00A07334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:rsidR="003E4B76" w:rsidRPr="00A07334" w:rsidRDefault="003E4B76" w:rsidP="002002E3">
      <w:pPr>
        <w:tabs>
          <w:tab w:val="left" w:pos="2340"/>
        </w:tabs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8" w:name="sub_63"/>
      <w:r w:rsidRPr="00A07334">
        <w:rPr>
          <w:rFonts w:ascii="Times New Roman" w:hAnsi="Times New Roman"/>
          <w:sz w:val="24"/>
          <w:szCs w:val="24"/>
        </w:rPr>
        <w:t>3.3. Рассмотрение заявления и документов, принятие и направление заявителю решения.</w:t>
      </w:r>
    </w:p>
    <w:p w:rsidR="003E4B76" w:rsidRPr="00A07334" w:rsidRDefault="003E4B76" w:rsidP="002002E3">
      <w:pPr>
        <w:tabs>
          <w:tab w:val="left" w:pos="2340"/>
        </w:tabs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9" w:name="sub_60"/>
      <w:bookmarkEnd w:id="28"/>
      <w:r w:rsidRPr="00A07334">
        <w:rPr>
          <w:rFonts w:ascii="Times New Roman" w:hAnsi="Times New Roman"/>
          <w:sz w:val="24"/>
          <w:szCs w:val="24"/>
        </w:rPr>
        <w:t>3.3.1. Основанием для начала административной процедуры является получение заявления и прилагаемых к нему документов руководителем Уполномоченного органа.</w:t>
      </w:r>
    </w:p>
    <w:p w:rsidR="003E4B76" w:rsidRPr="00A07334" w:rsidRDefault="003E4B76" w:rsidP="002002E3">
      <w:pPr>
        <w:tabs>
          <w:tab w:val="left" w:pos="2340"/>
        </w:tabs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0" w:name="sub_61"/>
      <w:bookmarkEnd w:id="29"/>
      <w:r w:rsidRPr="00A07334">
        <w:rPr>
          <w:rFonts w:ascii="Times New Roman" w:hAnsi="Times New Roman"/>
          <w:sz w:val="24"/>
          <w:szCs w:val="24"/>
        </w:rPr>
        <w:t>3.3.2. Руководитель Уполномоченного органа не позднее рабочего дня, следующего за днем передачи заявления и прилагаемых к нему документов, определяет специалиста, ответственного за рассмотрение заявления (далее - ответственный исполнитель), путем наложения соответствующей визы на заявление и передает указанные документы специалисту, ответственному за предоставление муниципальной услуги (далее - ответственный исполнитель).</w:t>
      </w:r>
    </w:p>
    <w:p w:rsidR="003E4B76" w:rsidRPr="00A07334" w:rsidRDefault="003E4B76" w:rsidP="002002E3">
      <w:pPr>
        <w:tabs>
          <w:tab w:val="left" w:pos="2340"/>
        </w:tabs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1" w:name="sub_62"/>
      <w:bookmarkEnd w:id="30"/>
      <w:r w:rsidRPr="00A07334">
        <w:rPr>
          <w:rFonts w:ascii="Times New Roman" w:hAnsi="Times New Roman"/>
          <w:sz w:val="24"/>
          <w:szCs w:val="24"/>
        </w:rPr>
        <w:t>3.3.3. Ответственный исполнитель рассматривает заявление с приложенными к нему документами и оформляет письменное разъяснение.</w:t>
      </w:r>
    </w:p>
    <w:bookmarkEnd w:id="31"/>
    <w:p w:rsidR="003E4B76" w:rsidRPr="00A07334" w:rsidRDefault="003E4B76" w:rsidP="002002E3">
      <w:pPr>
        <w:tabs>
          <w:tab w:val="left" w:pos="2340"/>
        </w:tabs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>Ответ на обращение предоставляется в простой, четкой и понятной форме за подписью руководителя уполномоченного органа либо лица его замещающего.</w:t>
      </w:r>
    </w:p>
    <w:p w:rsidR="003E4B76" w:rsidRPr="00A07334" w:rsidRDefault="003E4B76" w:rsidP="002002E3">
      <w:pPr>
        <w:tabs>
          <w:tab w:val="left" w:pos="2340"/>
        </w:tabs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>В ответе также указывается фамилия, имя, отчество, номер телефона должностного лица, ответственного за подготовку ответа на обращение.</w:t>
      </w:r>
    </w:p>
    <w:p w:rsidR="003E4B76" w:rsidRPr="00A07334" w:rsidRDefault="003E4B76" w:rsidP="002002E3">
      <w:pPr>
        <w:tabs>
          <w:tab w:val="left" w:pos="2340"/>
        </w:tabs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>При рассмотрении обращения уполномоченное должностное лицо вправе привлекать иных должностных лиц Уполномоченного органа для оказания методической и консультативной помощи.</w:t>
      </w:r>
    </w:p>
    <w:p w:rsidR="003E4B76" w:rsidRPr="00A07334" w:rsidRDefault="003E4B76" w:rsidP="002002E3">
      <w:pPr>
        <w:tabs>
          <w:tab w:val="left" w:pos="2340"/>
        </w:tabs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>Ответ на обращение заявителя подписывается руководителем Уполномоченного органа в срок не более 2 рабочих дней с момента получения проекта ответа от ответственного исполнителя.</w:t>
      </w:r>
    </w:p>
    <w:p w:rsidR="003E4B76" w:rsidRPr="00A07334" w:rsidRDefault="003E4B76" w:rsidP="002002E3">
      <w:pPr>
        <w:tabs>
          <w:tab w:val="left" w:pos="2340"/>
        </w:tabs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>После подписания ответа специалист, ответственный за прием и регистрацию документов, регистрирует ответ в журнале регистрации корреспонденции с присвоением исходящего номера и направляет адресату по почте либо вручает адресату лично в течение 1 рабочего дня с момента подписания.</w:t>
      </w:r>
    </w:p>
    <w:p w:rsidR="003E4B76" w:rsidRPr="00A07334" w:rsidRDefault="003E4B76" w:rsidP="002002E3">
      <w:pPr>
        <w:tabs>
          <w:tab w:val="left" w:pos="2340"/>
        </w:tabs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>Ответ на обращение, поступающее в форме электронного документа, направляется в форме электронного документа по адресу электронной почты, указанной в обращении или в письменной форме по почтовому адресу, указан</w:t>
      </w:r>
      <w:bookmarkStart w:id="32" w:name="sub_64"/>
      <w:r w:rsidRPr="00A07334">
        <w:rPr>
          <w:rFonts w:ascii="Times New Roman" w:hAnsi="Times New Roman"/>
          <w:sz w:val="24"/>
          <w:szCs w:val="24"/>
        </w:rPr>
        <w:t>ному в обращении.</w:t>
      </w:r>
    </w:p>
    <w:p w:rsidR="003E4B76" w:rsidRPr="00A07334" w:rsidRDefault="003E4B76" w:rsidP="002002E3">
      <w:pPr>
        <w:tabs>
          <w:tab w:val="left" w:pos="2340"/>
        </w:tabs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>3.4. Срок исполнения муниципальной услуги.</w:t>
      </w:r>
    </w:p>
    <w:bookmarkEnd w:id="32"/>
    <w:p w:rsidR="003E4B76" w:rsidRPr="00A07334" w:rsidRDefault="003E4B76" w:rsidP="002002E3">
      <w:pPr>
        <w:autoSpaceDE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 xml:space="preserve"> Срок исполнения административной процедуры составляет два месяца с даты поступления заявления. По решению руководителя (заместителя руководителя) Уполномоченного органа, указанный срок может быть продлен, но не более чем на один месяц.</w:t>
      </w:r>
    </w:p>
    <w:p w:rsidR="003E4B76" w:rsidRPr="00A07334" w:rsidRDefault="003E4B76" w:rsidP="002002E3">
      <w:pPr>
        <w:tabs>
          <w:tab w:val="left" w:pos="2340"/>
        </w:tabs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3" w:name="sub_67"/>
      <w:r w:rsidRPr="00A07334">
        <w:rPr>
          <w:rFonts w:ascii="Times New Roman" w:hAnsi="Times New Roman"/>
          <w:sz w:val="24"/>
          <w:szCs w:val="24"/>
        </w:rPr>
        <w:t>3.5. Результатом административной процедуры является:</w:t>
      </w:r>
    </w:p>
    <w:p w:rsidR="003E4B76" w:rsidRPr="00A07334" w:rsidRDefault="003E4B76" w:rsidP="002002E3">
      <w:pPr>
        <w:tabs>
          <w:tab w:val="left" w:pos="2340"/>
        </w:tabs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4" w:name="sub_65"/>
      <w:bookmarkEnd w:id="33"/>
      <w:r w:rsidRPr="00A07334">
        <w:rPr>
          <w:rFonts w:ascii="Times New Roman" w:hAnsi="Times New Roman"/>
          <w:sz w:val="24"/>
          <w:szCs w:val="24"/>
        </w:rPr>
        <w:t>1) направление или передача решения Уполномоченного органа о даче письменных разъяснений по вопросам применения муниципальных правовых актов о местных налогах и сборах;</w:t>
      </w:r>
    </w:p>
    <w:p w:rsidR="003E4B76" w:rsidRPr="00A07334" w:rsidRDefault="003E4B76" w:rsidP="002002E3">
      <w:pPr>
        <w:tabs>
          <w:tab w:val="left" w:pos="2340"/>
        </w:tabs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5" w:name="sub_66"/>
      <w:bookmarkEnd w:id="34"/>
      <w:r w:rsidRPr="00A07334">
        <w:rPr>
          <w:rFonts w:ascii="Times New Roman" w:hAnsi="Times New Roman"/>
          <w:sz w:val="24"/>
          <w:szCs w:val="24"/>
        </w:rPr>
        <w:t>2) направление или передача решения Уполномоченного органа об отказе в даче письменных разъяснений по вопросам применения муниципальных правовых актов о местных налогах и сборах.</w:t>
      </w:r>
    </w:p>
    <w:p w:rsidR="003E4B76" w:rsidRPr="00A07334" w:rsidRDefault="003E4B76" w:rsidP="002002E3">
      <w:pPr>
        <w:tabs>
          <w:tab w:val="left" w:pos="2340"/>
        </w:tabs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3E4B76" w:rsidRPr="00A07334" w:rsidRDefault="003E4B76" w:rsidP="002002E3">
      <w:pPr>
        <w:tabs>
          <w:tab w:val="left" w:pos="2340"/>
        </w:tabs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</w:p>
    <w:bookmarkEnd w:id="35"/>
    <w:p w:rsidR="003E4B76" w:rsidRPr="00A07334" w:rsidRDefault="003E4B76" w:rsidP="002002E3">
      <w:pPr>
        <w:ind w:firstLine="709"/>
        <w:jc w:val="center"/>
        <w:rPr>
          <w:rFonts w:ascii="Times New Roman" w:hAnsi="Times New Roman"/>
          <w:color w:val="000000"/>
          <w:sz w:val="24"/>
          <w:szCs w:val="24"/>
        </w:rPr>
      </w:pPr>
      <w:r w:rsidRPr="00A07334">
        <w:rPr>
          <w:rFonts w:ascii="Times New Roman" w:hAnsi="Times New Roman"/>
          <w:b/>
          <w:bCs/>
          <w:color w:val="000000"/>
          <w:sz w:val="24"/>
          <w:szCs w:val="24"/>
        </w:rPr>
        <w:t>IV. Формы контроля за исполнением административного регламента</w:t>
      </w:r>
    </w:p>
    <w:p w:rsidR="003E4B76" w:rsidRPr="00A07334" w:rsidRDefault="003E4B76" w:rsidP="002002E3">
      <w:pPr>
        <w:ind w:firstLine="709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3E4B76" w:rsidRPr="00A07334" w:rsidRDefault="003E4B76" w:rsidP="002002E3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07334">
        <w:rPr>
          <w:rFonts w:ascii="Times New Roman" w:hAnsi="Times New Roman"/>
          <w:color w:val="000000"/>
          <w:sz w:val="24"/>
          <w:szCs w:val="24"/>
        </w:rPr>
        <w:t>4.1. Контроль за соблюдением и исполнением должностными лицами Уполномоченного органа, положений административного регламента и иных нормативных правовых актов, устанавливающих требования к предоставлению муниципальной услуги должностными лицам и муниципальными служащими Уполномоченного органа, а также за принятием ими решений включает в себя общий, текущий контроль.</w:t>
      </w:r>
    </w:p>
    <w:p w:rsidR="003E4B76" w:rsidRPr="00A07334" w:rsidRDefault="003E4B76" w:rsidP="002002E3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07334">
        <w:rPr>
          <w:rFonts w:ascii="Times New Roman" w:hAnsi="Times New Roman"/>
          <w:color w:val="000000"/>
          <w:sz w:val="24"/>
          <w:szCs w:val="24"/>
        </w:rPr>
        <w:t>4.2. Общий контроль над полнотой и качеством предоставления муниципальной услуги осуществляет руководитель Уполномоченного органа.</w:t>
      </w:r>
    </w:p>
    <w:p w:rsidR="003E4B76" w:rsidRPr="00A07334" w:rsidRDefault="003E4B76" w:rsidP="002002E3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07334">
        <w:rPr>
          <w:rFonts w:ascii="Times New Roman" w:hAnsi="Times New Roman"/>
          <w:color w:val="000000"/>
          <w:sz w:val="24"/>
          <w:szCs w:val="24"/>
        </w:rPr>
        <w:t>4.3. Текущий контроль осуществляется путем проведения плановых и внеплановых проверок полноты и качества исполнения положений настоящего Административного регламента, иных нормативных правовых актов Российской Федерации и Республики Марий Эл, устанавливающих требования к предоставлению муниципальной услуги.</w:t>
      </w:r>
    </w:p>
    <w:p w:rsidR="003E4B76" w:rsidRPr="00A07334" w:rsidRDefault="003E4B76" w:rsidP="002002E3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07334">
        <w:rPr>
          <w:rFonts w:ascii="Times New Roman" w:hAnsi="Times New Roman"/>
          <w:color w:val="000000"/>
          <w:sz w:val="24"/>
          <w:szCs w:val="24"/>
        </w:rPr>
        <w:t xml:space="preserve">При проведении проверки могут рассматриваться все вопросы, связанные с предоставлением муниципальной услуги (комплексные проверки) или отдельные вопросы (тематические проверки). </w:t>
      </w:r>
    </w:p>
    <w:p w:rsidR="003E4B76" w:rsidRPr="00A07334" w:rsidRDefault="003E4B76" w:rsidP="002002E3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07334">
        <w:rPr>
          <w:rFonts w:ascii="Times New Roman" w:hAnsi="Times New Roman"/>
          <w:color w:val="000000"/>
          <w:sz w:val="24"/>
          <w:szCs w:val="24"/>
        </w:rPr>
        <w:t>4.4. Должностные лица, ответственные за предоставление муниципальной услуги, несут персональную ответственность за соблюдение порядка предоставления муниципальной услуги.</w:t>
      </w:r>
    </w:p>
    <w:p w:rsidR="003E4B76" w:rsidRPr="00A07334" w:rsidRDefault="003E4B76" w:rsidP="002002E3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07334">
        <w:rPr>
          <w:rFonts w:ascii="Times New Roman" w:hAnsi="Times New Roman"/>
          <w:color w:val="000000"/>
          <w:sz w:val="24"/>
          <w:szCs w:val="24"/>
        </w:rPr>
        <w:t>4.5. По результатам проведенных проверок в случае выявления нарушений законодательства и настоящего Административного регламента осуществляется привлечение виновных должностных лиц Уполномоченного органа к ответственности в соответствии с действующим законодательством Российской Федерации.</w:t>
      </w:r>
    </w:p>
    <w:p w:rsidR="003E4B76" w:rsidRPr="00A07334" w:rsidRDefault="003E4B76" w:rsidP="002002E3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07334">
        <w:rPr>
          <w:rFonts w:ascii="Times New Roman" w:hAnsi="Times New Roman"/>
          <w:color w:val="000000"/>
          <w:sz w:val="24"/>
          <w:szCs w:val="24"/>
        </w:rPr>
        <w:t>4.6. Ответственность за неисполнение, ненадлежащее исполнение возложенных обязанностей по предоставлению муниципальной услуги, предусмотренная в соответствии с Трудовым Кодексом Российской Федерации, Кодексом Российской Федерации об административных правонарушениях возлагается на лиц, замещающих должности в Уполномоченном органе, ответственных за предоставление муниципальной услуги.</w:t>
      </w:r>
    </w:p>
    <w:p w:rsidR="003E4B76" w:rsidRPr="00A07334" w:rsidRDefault="003E4B76" w:rsidP="002002E3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E4B76" w:rsidRPr="00A07334" w:rsidRDefault="003E4B76" w:rsidP="002002E3">
      <w:pPr>
        <w:autoSpaceDE w:val="0"/>
        <w:spacing w:before="108" w:after="108"/>
        <w:jc w:val="center"/>
        <w:rPr>
          <w:rFonts w:ascii="Times New Roman" w:hAnsi="Times New Roman"/>
          <w:sz w:val="24"/>
          <w:szCs w:val="24"/>
        </w:rPr>
      </w:pPr>
      <w:bookmarkStart w:id="36" w:name="sub_106"/>
      <w:r w:rsidRPr="00A07334">
        <w:rPr>
          <w:rFonts w:ascii="Times New Roman" w:hAnsi="Times New Roman"/>
          <w:b/>
          <w:bCs/>
          <w:color w:val="26282F"/>
          <w:sz w:val="24"/>
          <w:szCs w:val="24"/>
        </w:rPr>
        <w:t>V. Досудебный (внесудебный) порядок обжалования решений и действий (бездействия) органа, предоставляющего муниципальную услугу, многофункционального центра, а также их должностных лиц,   муниципальных служащих, работников</w:t>
      </w:r>
    </w:p>
    <w:bookmarkEnd w:id="36"/>
    <w:p w:rsidR="003E4B76" w:rsidRPr="00A07334" w:rsidRDefault="003E4B76" w:rsidP="002002E3">
      <w:pPr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3E4B76" w:rsidRPr="00A07334" w:rsidRDefault="003E4B76" w:rsidP="002002E3">
      <w:pPr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7" w:name="sub_76"/>
      <w:r w:rsidRPr="00A07334">
        <w:rPr>
          <w:rFonts w:ascii="Times New Roman" w:hAnsi="Times New Roman"/>
          <w:sz w:val="24"/>
          <w:szCs w:val="24"/>
        </w:rPr>
        <w:t>5.1. Заявитель имеет право на досудебное (внесудебное) обжалование, оспаривание решений, действий (бездействия), принятых (осуществленных) при предоставлении муниципальной услуги.</w:t>
      </w:r>
    </w:p>
    <w:bookmarkEnd w:id="37"/>
    <w:p w:rsidR="003E4B76" w:rsidRPr="00A07334" w:rsidRDefault="003E4B76" w:rsidP="002002E3">
      <w:pPr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>Обжалование заявителями решений, действий (бездействия), принятых (осуществленных) в ходе предоставления муниципальной услуги в досудебном (внесудебном) порядке, не лишает их права на обжалование указанных решений, действий (бездействия) в судебном порядке.</w:t>
      </w:r>
    </w:p>
    <w:p w:rsidR="003E4B76" w:rsidRPr="00A07334" w:rsidRDefault="003E4B76" w:rsidP="002002E3">
      <w:pPr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8" w:name="sub_84"/>
      <w:r w:rsidRPr="00A07334">
        <w:rPr>
          <w:rFonts w:ascii="Times New Roman" w:hAnsi="Times New Roman"/>
          <w:sz w:val="24"/>
          <w:szCs w:val="24"/>
        </w:rPr>
        <w:t>5.2. Предметом досудебного (внесудебного) обжалования могут быть решения (действия, бездействие), принятые (осуществленные) при предоставлении муниципальной услуги. Заявитель может обратиться с жалобой, в том числе в следующих случаях:</w:t>
      </w:r>
    </w:p>
    <w:p w:rsidR="003E4B76" w:rsidRPr="00A07334" w:rsidRDefault="003E4B76" w:rsidP="002002E3">
      <w:pPr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9" w:name="sub_77"/>
      <w:bookmarkEnd w:id="38"/>
      <w:r w:rsidRPr="00A07334">
        <w:rPr>
          <w:rFonts w:ascii="Times New Roman" w:hAnsi="Times New Roman"/>
          <w:sz w:val="24"/>
          <w:szCs w:val="24"/>
        </w:rPr>
        <w:t>1) нарушение срока регистрации запроса заявителя о предоставлении муниципальной услуги;</w:t>
      </w:r>
    </w:p>
    <w:p w:rsidR="003E4B76" w:rsidRPr="00A07334" w:rsidRDefault="003E4B76" w:rsidP="002002E3">
      <w:pPr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bookmarkStart w:id="40" w:name="sub_79"/>
      <w:bookmarkEnd w:id="39"/>
      <w:r>
        <w:rPr>
          <w:rFonts w:ascii="Times New Roman" w:hAnsi="Times New Roman"/>
          <w:sz w:val="24"/>
          <w:szCs w:val="24"/>
        </w:rPr>
        <w:t>2</w:t>
      </w:r>
      <w:r w:rsidRPr="00A07334">
        <w:rPr>
          <w:rFonts w:ascii="Times New Roman" w:hAnsi="Times New Roman"/>
          <w:sz w:val="24"/>
          <w:szCs w:val="24"/>
        </w:rPr>
        <w:t>)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 для предоставления муниципальной услуги, муниципальными правовыми актами муниципального образования;</w:t>
      </w:r>
    </w:p>
    <w:p w:rsidR="003E4B76" w:rsidRPr="00A07334" w:rsidRDefault="003E4B76" w:rsidP="002002E3">
      <w:pPr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bookmarkStart w:id="41" w:name="sub_80"/>
      <w:bookmarkEnd w:id="40"/>
      <w:r>
        <w:rPr>
          <w:rFonts w:ascii="Times New Roman" w:hAnsi="Times New Roman"/>
          <w:sz w:val="24"/>
          <w:szCs w:val="24"/>
        </w:rPr>
        <w:t>3</w:t>
      </w:r>
      <w:r w:rsidRPr="00A07334">
        <w:rPr>
          <w:rFonts w:ascii="Times New Roman" w:hAnsi="Times New Roman"/>
          <w:sz w:val="24"/>
          <w:szCs w:val="24"/>
        </w:rPr>
        <w:t>) отказ заявителю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муниципального образования, для предоставления муниципальной услуги;</w:t>
      </w:r>
    </w:p>
    <w:p w:rsidR="003E4B76" w:rsidRDefault="003E4B76" w:rsidP="002002E3">
      <w:pPr>
        <w:autoSpaceDE w:val="0"/>
        <w:ind w:firstLine="72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42" w:name="sub_81"/>
      <w:bookmarkEnd w:id="41"/>
      <w:r>
        <w:rPr>
          <w:rFonts w:ascii="Times New Roman" w:hAnsi="Times New Roman"/>
          <w:sz w:val="24"/>
          <w:szCs w:val="24"/>
        </w:rPr>
        <w:t>4</w:t>
      </w:r>
      <w:r w:rsidRPr="00A07334">
        <w:rPr>
          <w:rFonts w:ascii="Times New Roman" w:hAnsi="Times New Roman"/>
          <w:sz w:val="24"/>
          <w:szCs w:val="24"/>
        </w:rPr>
        <w:t>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субъекта Российской Федерации, муниципальными правовыми актами муниципального образовании.</w:t>
      </w:r>
      <w:r w:rsidRPr="00A07334">
        <w:rPr>
          <w:rFonts w:ascii="Times New Roman" w:hAnsi="Times New Roman"/>
          <w:color w:val="000000"/>
          <w:sz w:val="24"/>
          <w:szCs w:val="24"/>
        </w:rPr>
        <w:t xml:space="preserve"> </w:t>
      </w:r>
      <w:bookmarkStart w:id="43" w:name="sub_82"/>
      <w:bookmarkEnd w:id="42"/>
    </w:p>
    <w:p w:rsidR="003E4B76" w:rsidRPr="00A07334" w:rsidRDefault="003E4B76" w:rsidP="002002E3">
      <w:pPr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A07334">
        <w:rPr>
          <w:rFonts w:ascii="Times New Roman" w:hAnsi="Times New Roman"/>
          <w:sz w:val="24"/>
          <w:szCs w:val="24"/>
        </w:rPr>
        <w:t>) требование с заявителя при предоставлении муниципальной услуги платы, не предусмотренной нормативными правовыми актами Российской Федерации, норма</w:t>
      </w:r>
      <w:r>
        <w:rPr>
          <w:rFonts w:ascii="Times New Roman" w:hAnsi="Times New Roman"/>
          <w:sz w:val="24"/>
          <w:szCs w:val="24"/>
        </w:rPr>
        <w:t>тивными правовыми актами Республики Мордовия</w:t>
      </w:r>
      <w:r w:rsidRPr="00A07334">
        <w:rPr>
          <w:rFonts w:ascii="Times New Roman" w:hAnsi="Times New Roman"/>
          <w:sz w:val="24"/>
          <w:szCs w:val="24"/>
        </w:rPr>
        <w:t>, муниципальными правовыми актами муниципального образования;</w:t>
      </w:r>
    </w:p>
    <w:p w:rsidR="003E4B76" w:rsidRPr="00A07334" w:rsidRDefault="003E4B76" w:rsidP="002002E3">
      <w:pPr>
        <w:autoSpaceDE w:val="0"/>
        <w:ind w:firstLine="72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44" w:name="sub_83"/>
      <w:bookmarkEnd w:id="43"/>
      <w:r w:rsidRPr="00A07334">
        <w:rPr>
          <w:rFonts w:ascii="Times New Roman" w:hAnsi="Times New Roman"/>
          <w:sz w:val="24"/>
          <w:szCs w:val="24"/>
        </w:rPr>
        <w:t>7) отказ органа, предоставляющего муниципальную услугу, муниципального служащего либо должностного лица органа, предоставляющего муниципальную услугу,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07334">
        <w:rPr>
          <w:rFonts w:ascii="Times New Roman" w:hAnsi="Times New Roman"/>
          <w:sz w:val="24"/>
          <w:szCs w:val="24"/>
        </w:rPr>
        <w:t>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bookmarkEnd w:id="44"/>
    <w:p w:rsidR="003E4B76" w:rsidRPr="00A07334" w:rsidRDefault="003E4B76" w:rsidP="002002E3">
      <w:pPr>
        <w:autoSpaceDE w:val="0"/>
        <w:ind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>8) нарушение срока или порядка выдачи документов по результатам предоставления государственной или муниципальной услуги.</w:t>
      </w:r>
    </w:p>
    <w:p w:rsidR="003E4B76" w:rsidRPr="00A07334" w:rsidRDefault="003E4B76" w:rsidP="002002E3">
      <w:pPr>
        <w:autoSpaceDE w:val="0"/>
        <w:ind w:firstLine="72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45" w:name="sub_85"/>
      <w:r w:rsidRPr="00A07334">
        <w:rPr>
          <w:rFonts w:ascii="Times New Roman" w:hAnsi="Times New Roman"/>
          <w:color w:val="000000"/>
          <w:sz w:val="24"/>
          <w:szCs w:val="24"/>
        </w:rPr>
        <w:t>5.3. Основанием для начала процедуры досудебного (внесудебного) обжалования является поступление жалобы заявителя в Уполном</w:t>
      </w:r>
      <w:r>
        <w:rPr>
          <w:rFonts w:ascii="Times New Roman" w:hAnsi="Times New Roman"/>
          <w:color w:val="000000"/>
          <w:sz w:val="24"/>
          <w:szCs w:val="24"/>
        </w:rPr>
        <w:t>оченный орган</w:t>
      </w:r>
      <w:r w:rsidRPr="00A07334">
        <w:rPr>
          <w:rFonts w:ascii="Times New Roman" w:hAnsi="Times New Roman"/>
          <w:color w:val="000000"/>
          <w:sz w:val="24"/>
          <w:szCs w:val="24"/>
        </w:rPr>
        <w:t>.</w:t>
      </w:r>
    </w:p>
    <w:bookmarkEnd w:id="45"/>
    <w:p w:rsidR="003E4B76" w:rsidRPr="00A07334" w:rsidRDefault="003E4B76" w:rsidP="002002E3">
      <w:pPr>
        <w:autoSpaceDE w:val="0"/>
        <w:ind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A07334">
        <w:rPr>
          <w:rFonts w:ascii="Times New Roman" w:hAnsi="Times New Roman"/>
          <w:color w:val="000000"/>
          <w:sz w:val="24"/>
          <w:szCs w:val="24"/>
        </w:rPr>
        <w:t>Жалоба подается в письменной форме на бумажном носителе, в электронной форме в Уполномоченный орган.</w:t>
      </w:r>
    </w:p>
    <w:p w:rsidR="003E4B76" w:rsidRPr="00A07334" w:rsidRDefault="003E4B76" w:rsidP="002002E3">
      <w:pPr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bookmarkStart w:id="46" w:name="sub_86"/>
      <w:r w:rsidRPr="00A07334">
        <w:rPr>
          <w:rFonts w:ascii="Times New Roman" w:hAnsi="Times New Roman"/>
          <w:sz w:val="24"/>
          <w:szCs w:val="24"/>
        </w:rPr>
        <w:t>5.4. В досудебном порядке могут быть обжалованы действия (бездействие) и решения должностных лиц Уполномоченного органа, муниципальных служащих - руководителю Уполномоченного органа.</w:t>
      </w:r>
    </w:p>
    <w:p w:rsidR="003E4B76" w:rsidRPr="00A07334" w:rsidRDefault="003E4B76" w:rsidP="002002E3">
      <w:pPr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bookmarkStart w:id="47" w:name="sub_91"/>
      <w:bookmarkEnd w:id="46"/>
      <w:r w:rsidRPr="00A07334">
        <w:rPr>
          <w:rFonts w:ascii="Times New Roman" w:hAnsi="Times New Roman"/>
          <w:sz w:val="24"/>
          <w:szCs w:val="24"/>
        </w:rPr>
        <w:t>5.5. Жалоба должна содержать:</w:t>
      </w:r>
    </w:p>
    <w:p w:rsidR="003E4B76" w:rsidRPr="00A07334" w:rsidRDefault="003E4B76" w:rsidP="002002E3">
      <w:pPr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bookmarkStart w:id="48" w:name="sub_87"/>
      <w:bookmarkEnd w:id="47"/>
      <w:r w:rsidRPr="00A07334">
        <w:rPr>
          <w:rFonts w:ascii="Times New Roman" w:hAnsi="Times New Roman"/>
          <w:sz w:val="24"/>
          <w:szCs w:val="24"/>
        </w:rPr>
        <w:t xml:space="preserve">1) наименование Уполномоченного органа, должностного лица Уполномоченного органа либо муниципального служащего, </w:t>
      </w:r>
      <w:r w:rsidRPr="00A07334">
        <w:rPr>
          <w:rFonts w:ascii="Times New Roman" w:hAnsi="Times New Roman"/>
          <w:color w:val="000000"/>
          <w:sz w:val="24"/>
          <w:szCs w:val="24"/>
        </w:rPr>
        <w:t xml:space="preserve">его руководителя и (или) работника </w:t>
      </w:r>
      <w:r w:rsidRPr="00A07334">
        <w:rPr>
          <w:rFonts w:ascii="Times New Roman" w:hAnsi="Times New Roman"/>
          <w:sz w:val="24"/>
          <w:szCs w:val="24"/>
        </w:rPr>
        <w:t>решения и действия (бездействие) которых обжалуются;</w:t>
      </w:r>
    </w:p>
    <w:p w:rsidR="003E4B76" w:rsidRPr="00A07334" w:rsidRDefault="003E4B76" w:rsidP="002002E3">
      <w:pPr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bookmarkStart w:id="49" w:name="sub_88"/>
      <w:bookmarkEnd w:id="48"/>
      <w:r w:rsidRPr="00A07334">
        <w:rPr>
          <w:rFonts w:ascii="Times New Roman" w:hAnsi="Times New Roman"/>
          <w:sz w:val="24"/>
          <w:szCs w:val="24"/>
        </w:rPr>
        <w:t>2) 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3E4B76" w:rsidRPr="00A07334" w:rsidRDefault="003E4B76" w:rsidP="002002E3">
      <w:pPr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0" w:name="sub_89"/>
      <w:bookmarkEnd w:id="49"/>
      <w:r w:rsidRPr="00A07334">
        <w:rPr>
          <w:rFonts w:ascii="Times New Roman" w:hAnsi="Times New Roman"/>
          <w:sz w:val="24"/>
          <w:szCs w:val="24"/>
        </w:rPr>
        <w:t>3) сведения об обжалуемых решениях и действиях (бездействии) Уполномоченного органа, должностного лица Уполномоченного орган</w:t>
      </w:r>
      <w:r>
        <w:rPr>
          <w:rFonts w:ascii="Times New Roman" w:hAnsi="Times New Roman"/>
          <w:sz w:val="24"/>
          <w:szCs w:val="24"/>
        </w:rPr>
        <w:t>а либо муниципального служащего</w:t>
      </w:r>
      <w:r w:rsidRPr="00A07334">
        <w:rPr>
          <w:rFonts w:ascii="Times New Roman" w:hAnsi="Times New Roman"/>
          <w:sz w:val="24"/>
          <w:szCs w:val="24"/>
        </w:rPr>
        <w:t>;</w:t>
      </w:r>
    </w:p>
    <w:p w:rsidR="003E4B76" w:rsidRPr="00A07334" w:rsidRDefault="003E4B76" w:rsidP="002002E3">
      <w:pPr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1" w:name="sub_90"/>
      <w:bookmarkEnd w:id="50"/>
      <w:r w:rsidRPr="00A07334">
        <w:rPr>
          <w:rFonts w:ascii="Times New Roman" w:hAnsi="Times New Roman"/>
          <w:sz w:val="24"/>
          <w:szCs w:val="24"/>
        </w:rPr>
        <w:t>4) доводы, на основании которых заявитель не согласен с решением и действием (бездействием) Уполномоченного органа, должностного лица Уполномоченного орган</w:t>
      </w:r>
      <w:r>
        <w:rPr>
          <w:rFonts w:ascii="Times New Roman" w:hAnsi="Times New Roman"/>
          <w:sz w:val="24"/>
          <w:szCs w:val="24"/>
        </w:rPr>
        <w:t>а либо муниципального служащего</w:t>
      </w:r>
      <w:r w:rsidRPr="00A07334">
        <w:rPr>
          <w:rFonts w:ascii="Times New Roman" w:hAnsi="Times New Roman"/>
          <w:sz w:val="24"/>
          <w:szCs w:val="24"/>
        </w:rPr>
        <w:t>. Заявителем могут быть представлены документы (при наличии), подтверждающие доводы заявителя, либо их копии.</w:t>
      </w:r>
    </w:p>
    <w:p w:rsidR="003E4B76" w:rsidRPr="00A07334" w:rsidRDefault="003E4B76" w:rsidP="002002E3">
      <w:pPr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2" w:name="sub_92"/>
      <w:bookmarkEnd w:id="51"/>
      <w:r w:rsidRPr="00A07334">
        <w:rPr>
          <w:rFonts w:ascii="Times New Roman" w:hAnsi="Times New Roman"/>
          <w:sz w:val="24"/>
          <w:szCs w:val="24"/>
        </w:rPr>
        <w:t>5.6. На стадии досудебного обжалования действий (бездействия) Уполномоченного органа, должностного лица Уполномоченного органа либо муниципального служащего, а также решений, принятых в ходе предоставления муниципальной услуги, заявитель имеет право на получение информации и документов, необходимых для обоснования и рассмотрения жалобы, а также на представление дополнительных материалов в срок не более пяти дней с момента обращения.</w:t>
      </w:r>
    </w:p>
    <w:p w:rsidR="003E4B76" w:rsidRPr="00A07334" w:rsidRDefault="003E4B76" w:rsidP="002002E3">
      <w:pPr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3" w:name="sub_93"/>
      <w:bookmarkEnd w:id="52"/>
      <w:r w:rsidRPr="00A07334">
        <w:rPr>
          <w:rFonts w:ascii="Times New Roman" w:hAnsi="Times New Roman"/>
          <w:sz w:val="24"/>
          <w:szCs w:val="24"/>
        </w:rPr>
        <w:t>5.7. Жалоба, поступившая в Уполномоченный орган,</w:t>
      </w:r>
      <w:r>
        <w:rPr>
          <w:rFonts w:ascii="Times New Roman" w:hAnsi="Times New Roman"/>
          <w:sz w:val="24"/>
          <w:szCs w:val="24"/>
        </w:rPr>
        <w:t xml:space="preserve"> </w:t>
      </w:r>
      <w:r w:rsidRPr="00A07334">
        <w:rPr>
          <w:rFonts w:ascii="Times New Roman" w:hAnsi="Times New Roman"/>
          <w:color w:val="000000"/>
          <w:sz w:val="24"/>
          <w:szCs w:val="24"/>
        </w:rPr>
        <w:t>либо вышестоящий орган (при его наличии)</w:t>
      </w:r>
      <w:r w:rsidRPr="00A07334">
        <w:rPr>
          <w:rFonts w:ascii="Times New Roman" w:hAnsi="Times New Roman"/>
          <w:sz w:val="24"/>
          <w:szCs w:val="24"/>
        </w:rPr>
        <w:t>, рассматривается в течение пятнадцати рабочих дней со дня ее регистрации, а в случае обжалования отказа Уполномоченного органа, должностного лица Уполномоченного органа либо муниципального служащего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A07334">
        <w:rPr>
          <w:rFonts w:ascii="Times New Roman" w:hAnsi="Times New Roman"/>
          <w:sz w:val="24"/>
          <w:szCs w:val="24"/>
        </w:rPr>
        <w:t>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3E4B76" w:rsidRPr="00A07334" w:rsidRDefault="003E4B76" w:rsidP="002002E3">
      <w:pPr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>5.8.Жалоба регистрируется в день ее поступления.</w:t>
      </w:r>
    </w:p>
    <w:p w:rsidR="003E4B76" w:rsidRPr="00A07334" w:rsidRDefault="003E4B76" w:rsidP="002002E3">
      <w:pPr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4" w:name="sub_96"/>
      <w:bookmarkEnd w:id="53"/>
      <w:r w:rsidRPr="00A07334">
        <w:rPr>
          <w:rFonts w:ascii="Times New Roman" w:hAnsi="Times New Roman"/>
          <w:sz w:val="24"/>
          <w:szCs w:val="24"/>
        </w:rPr>
        <w:t>5.9. Случаи оставления жалобы без ответа:</w:t>
      </w:r>
    </w:p>
    <w:p w:rsidR="003E4B76" w:rsidRPr="00A07334" w:rsidRDefault="003E4B76" w:rsidP="002002E3">
      <w:pPr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5" w:name="sub_94"/>
      <w:bookmarkEnd w:id="54"/>
      <w:r w:rsidRPr="00A07334">
        <w:rPr>
          <w:rFonts w:ascii="Times New Roman" w:hAnsi="Times New Roman"/>
          <w:sz w:val="24"/>
          <w:szCs w:val="24"/>
        </w:rPr>
        <w:t>а) наличие в жалобе нецензурных либо оскорбительных выражений, угроз жизни, здоровью и имуществу должностного лица Уполномоченного органа либо муниципального служащего,</w:t>
      </w:r>
      <w:r w:rsidRPr="00A0733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07334">
        <w:rPr>
          <w:rFonts w:ascii="Times New Roman" w:hAnsi="Times New Roman"/>
          <w:sz w:val="24"/>
          <w:szCs w:val="24"/>
        </w:rPr>
        <w:t>а также членов его семьи;</w:t>
      </w:r>
    </w:p>
    <w:p w:rsidR="003E4B76" w:rsidRPr="00A07334" w:rsidRDefault="003E4B76" w:rsidP="002002E3">
      <w:pPr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6" w:name="sub_95"/>
      <w:bookmarkEnd w:id="55"/>
      <w:r w:rsidRPr="00A07334">
        <w:rPr>
          <w:rFonts w:ascii="Times New Roman" w:hAnsi="Times New Roman"/>
          <w:sz w:val="24"/>
          <w:szCs w:val="24"/>
        </w:rPr>
        <w:t>б) 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bookmarkEnd w:id="56"/>
    <w:p w:rsidR="003E4B76" w:rsidRPr="00A07334" w:rsidRDefault="003E4B76" w:rsidP="002002E3">
      <w:pPr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>В вышеуказанных случаях заявителю не позднее трех рабочих дней со дня регистрации направляется письменное уведомление об оставлении жалобы без ответа с указанием оснований принятого решения, за исключением случая, если в жалобе не указаны фамилия заявителя и (или) почтовый адрес, по которому должен быть направлен ответ.</w:t>
      </w:r>
    </w:p>
    <w:p w:rsidR="003E4B76" w:rsidRPr="00A07334" w:rsidRDefault="003E4B76" w:rsidP="002002E3">
      <w:pPr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7" w:name="sub_101"/>
      <w:r w:rsidRPr="00A07334">
        <w:rPr>
          <w:rFonts w:ascii="Times New Roman" w:hAnsi="Times New Roman"/>
          <w:sz w:val="24"/>
          <w:szCs w:val="24"/>
        </w:rPr>
        <w:t>5.10. Случаи отказа в удовлетворении жалобы:</w:t>
      </w:r>
    </w:p>
    <w:p w:rsidR="003E4B76" w:rsidRPr="00A07334" w:rsidRDefault="003E4B76" w:rsidP="002002E3">
      <w:pPr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8" w:name="sub_97"/>
      <w:bookmarkEnd w:id="57"/>
      <w:r w:rsidRPr="00A07334">
        <w:rPr>
          <w:rFonts w:ascii="Times New Roman" w:hAnsi="Times New Roman"/>
          <w:sz w:val="24"/>
          <w:szCs w:val="24"/>
        </w:rPr>
        <w:t>а) отсутствие нарушения порядка предоставления муниципальной услуги;</w:t>
      </w:r>
      <w:r w:rsidRPr="00A07334">
        <w:rPr>
          <w:rFonts w:ascii="Times New Roman" w:hAnsi="Times New Roman"/>
          <w:color w:val="000000"/>
          <w:sz w:val="24"/>
          <w:szCs w:val="24"/>
        </w:rPr>
        <w:t xml:space="preserve">         </w:t>
      </w:r>
    </w:p>
    <w:p w:rsidR="003E4B76" w:rsidRPr="00A07334" w:rsidRDefault="003E4B76" w:rsidP="002002E3">
      <w:pPr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9" w:name="sub_98"/>
      <w:bookmarkEnd w:id="58"/>
      <w:r w:rsidRPr="00A07334">
        <w:rPr>
          <w:rFonts w:ascii="Times New Roman" w:hAnsi="Times New Roman"/>
          <w:sz w:val="24"/>
          <w:szCs w:val="24"/>
        </w:rPr>
        <w:t>б) наличие вступившего в законную силу решения суда, арбитражного суда по жалобе о том же предмете и по тем же основаниям;</w:t>
      </w:r>
    </w:p>
    <w:p w:rsidR="003E4B76" w:rsidRPr="00A07334" w:rsidRDefault="003E4B76" w:rsidP="002002E3">
      <w:pPr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0" w:name="sub_99"/>
      <w:bookmarkEnd w:id="59"/>
      <w:r w:rsidRPr="00A07334">
        <w:rPr>
          <w:rFonts w:ascii="Times New Roman" w:hAnsi="Times New Roman"/>
          <w:sz w:val="24"/>
          <w:szCs w:val="24"/>
        </w:rPr>
        <w:t>в)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3E4B76" w:rsidRPr="00A07334" w:rsidRDefault="003E4B76" w:rsidP="002002E3">
      <w:pPr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1" w:name="sub_100"/>
      <w:bookmarkEnd w:id="60"/>
      <w:r w:rsidRPr="00A07334">
        <w:rPr>
          <w:rFonts w:ascii="Times New Roman" w:hAnsi="Times New Roman"/>
          <w:sz w:val="24"/>
          <w:szCs w:val="24"/>
        </w:rPr>
        <w:t>г) наличие решения по жалобе, принятого ранее в отношении того же заявителя и по тому же предмету жалобы.</w:t>
      </w:r>
    </w:p>
    <w:p w:rsidR="003E4B76" w:rsidRPr="00A07334" w:rsidRDefault="003E4B76" w:rsidP="002002E3">
      <w:pPr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2" w:name="sub_104"/>
      <w:bookmarkEnd w:id="61"/>
      <w:r w:rsidRPr="00A07334">
        <w:rPr>
          <w:rFonts w:ascii="Times New Roman" w:hAnsi="Times New Roman"/>
          <w:sz w:val="24"/>
          <w:szCs w:val="24"/>
        </w:rPr>
        <w:t>5.11. По результатам рассмотрения жалобы принимается одно из следующих решений:</w:t>
      </w:r>
    </w:p>
    <w:p w:rsidR="003E4B76" w:rsidRPr="00A07334" w:rsidRDefault="003E4B76" w:rsidP="002002E3">
      <w:pPr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3" w:name="sub_102"/>
      <w:bookmarkEnd w:id="62"/>
      <w:r w:rsidRPr="00A07334">
        <w:rPr>
          <w:rFonts w:ascii="Times New Roman" w:hAnsi="Times New Roman"/>
          <w:sz w:val="24"/>
          <w:szCs w:val="24"/>
        </w:rPr>
        <w:t>1) об удовлетворении жалобы, в том числе в форме отмены принятого решения, исправления допущенных должностным лицом Уполномоченного органа либо муниципальным служащим,</w:t>
      </w:r>
      <w:r w:rsidRPr="00A0733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07334">
        <w:rPr>
          <w:rFonts w:ascii="Times New Roman" w:hAnsi="Times New Roman"/>
          <w:sz w:val="24"/>
          <w:szCs w:val="24"/>
        </w:rPr>
        <w:t>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формах;</w:t>
      </w:r>
    </w:p>
    <w:p w:rsidR="003E4B76" w:rsidRPr="00A07334" w:rsidRDefault="003E4B76" w:rsidP="002002E3">
      <w:pPr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4" w:name="sub_103"/>
      <w:bookmarkEnd w:id="63"/>
      <w:r w:rsidRPr="00A07334">
        <w:rPr>
          <w:rFonts w:ascii="Times New Roman" w:hAnsi="Times New Roman"/>
          <w:sz w:val="24"/>
          <w:szCs w:val="24"/>
        </w:rPr>
        <w:t>2) об отказе в удовлетворении жалобы.</w:t>
      </w:r>
    </w:p>
    <w:p w:rsidR="003E4B76" w:rsidRPr="00A07334" w:rsidRDefault="003E4B76" w:rsidP="002002E3">
      <w:pPr>
        <w:autoSpaceDE w:val="0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5" w:name="sub_105"/>
      <w:bookmarkEnd w:id="64"/>
      <w:r w:rsidRPr="00A07334">
        <w:rPr>
          <w:rFonts w:ascii="Times New Roman" w:hAnsi="Times New Roman"/>
          <w:sz w:val="24"/>
          <w:szCs w:val="24"/>
        </w:rPr>
        <w:t xml:space="preserve">5.12. Не позднее дня, следующего за днем принятия решения, указанного </w:t>
      </w:r>
      <w:r w:rsidRPr="00502F95">
        <w:rPr>
          <w:rFonts w:ascii="Times New Roman" w:hAnsi="Times New Roman"/>
          <w:color w:val="000000"/>
          <w:sz w:val="24"/>
          <w:szCs w:val="24"/>
        </w:rPr>
        <w:t xml:space="preserve">в </w:t>
      </w:r>
      <w:hyperlink w:anchor="sub_104" w:history="1">
        <w:r w:rsidRPr="00502F95">
          <w:rPr>
            <w:rStyle w:val="Hyperlink"/>
            <w:rFonts w:ascii="Times New Roman" w:hAnsi="Times New Roman"/>
            <w:color w:val="000000"/>
            <w:sz w:val="24"/>
            <w:szCs w:val="24"/>
            <w:u w:val="none"/>
          </w:rPr>
          <w:t>пункте 5.</w:t>
        </w:r>
      </w:hyperlink>
      <w:r w:rsidRPr="00502F95">
        <w:rPr>
          <w:rFonts w:ascii="Times New Roman" w:hAnsi="Times New Roman"/>
          <w:color w:val="000000"/>
          <w:sz w:val="24"/>
          <w:szCs w:val="24"/>
        </w:rPr>
        <w:t>11</w:t>
      </w:r>
      <w:r w:rsidRPr="00502F95">
        <w:rPr>
          <w:rFonts w:ascii="Times New Roman" w:hAnsi="Times New Roman"/>
          <w:sz w:val="24"/>
          <w:szCs w:val="24"/>
        </w:rPr>
        <w:t xml:space="preserve"> настоящего Административного регламента, заявителю в письменной ф</w:t>
      </w:r>
      <w:r w:rsidRPr="00A07334">
        <w:rPr>
          <w:rFonts w:ascii="Times New Roman" w:hAnsi="Times New Roman"/>
          <w:sz w:val="24"/>
          <w:szCs w:val="24"/>
        </w:rPr>
        <w:t>орме и по желанию заявителя в электронной форме направляется мотивированный ответ о результатах рассмотрения жалобы.</w:t>
      </w:r>
      <w:bookmarkEnd w:id="65"/>
      <w:r w:rsidRPr="00A07334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</w:t>
      </w:r>
    </w:p>
    <w:p w:rsidR="003E4B76" w:rsidRPr="00A07334" w:rsidRDefault="003E4B76" w:rsidP="00795E0E">
      <w:pPr>
        <w:tabs>
          <w:tab w:val="left" w:pos="7770"/>
          <w:tab w:val="right" w:pos="9915"/>
        </w:tabs>
        <w:autoSpaceDE w:val="0"/>
        <w:rPr>
          <w:rFonts w:ascii="Times New Roman" w:hAnsi="Times New Roman"/>
          <w:sz w:val="24"/>
          <w:szCs w:val="24"/>
        </w:rPr>
      </w:pPr>
    </w:p>
    <w:p w:rsidR="003E4B76" w:rsidRPr="00A07334" w:rsidRDefault="003E4B76" w:rsidP="002002E3">
      <w:pPr>
        <w:tabs>
          <w:tab w:val="left" w:pos="7770"/>
          <w:tab w:val="right" w:pos="9915"/>
        </w:tabs>
        <w:autoSpaceDE w:val="0"/>
        <w:ind w:firstLine="720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Приложение 1</w:t>
      </w:r>
    </w:p>
    <w:p w:rsidR="003E4B76" w:rsidRPr="00A07334" w:rsidRDefault="003E4B76" w:rsidP="002002E3">
      <w:pPr>
        <w:pStyle w:val="ConsPlusNormal0"/>
        <w:ind w:left="-567" w:firstLine="0"/>
        <w:jc w:val="right"/>
        <w:rPr>
          <w:rFonts w:ascii="Times New Roman" w:hAnsi="Times New Roman" w:cs="Times New Roman"/>
          <w:sz w:val="24"/>
          <w:szCs w:val="24"/>
        </w:rPr>
      </w:pPr>
      <w:r w:rsidRPr="00A07334">
        <w:rPr>
          <w:rFonts w:ascii="Times New Roman" w:hAnsi="Times New Roman" w:cs="Times New Roman"/>
          <w:sz w:val="24"/>
          <w:szCs w:val="24"/>
        </w:rPr>
        <w:t xml:space="preserve">к Административному регламенту </w:t>
      </w:r>
    </w:p>
    <w:p w:rsidR="003E4B76" w:rsidRPr="00A07334" w:rsidRDefault="003E4B76" w:rsidP="002002E3">
      <w:pPr>
        <w:ind w:left="-567"/>
        <w:rPr>
          <w:rFonts w:ascii="Times New Roman" w:hAnsi="Times New Roman"/>
          <w:sz w:val="24"/>
          <w:szCs w:val="24"/>
        </w:rPr>
      </w:pPr>
    </w:p>
    <w:p w:rsidR="003E4B76" w:rsidRPr="00A07334" w:rsidRDefault="003E4B76" w:rsidP="002002E3">
      <w:pPr>
        <w:ind w:firstLine="284"/>
        <w:jc w:val="right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b/>
          <w:bCs/>
          <w:sz w:val="24"/>
          <w:szCs w:val="24"/>
        </w:rPr>
        <w:t>форма заявления</w:t>
      </w:r>
    </w:p>
    <w:p w:rsidR="003E4B76" w:rsidRPr="00A07334" w:rsidRDefault="003E4B76" w:rsidP="002002E3">
      <w:pPr>
        <w:jc w:val="right"/>
        <w:rPr>
          <w:rFonts w:ascii="Times New Roman" w:hAnsi="Times New Roman"/>
          <w:i/>
          <w:iCs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ab/>
        <w:t>В___________________________________________</w:t>
      </w:r>
    </w:p>
    <w:p w:rsidR="003E4B76" w:rsidRPr="00A07334" w:rsidRDefault="003E4B76" w:rsidP="002002E3">
      <w:pPr>
        <w:ind w:left="-567"/>
        <w:jc w:val="right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i/>
          <w:iCs/>
          <w:sz w:val="24"/>
          <w:szCs w:val="24"/>
        </w:rPr>
        <w:t>(указать наименование Уполномоченного органа)</w:t>
      </w:r>
    </w:p>
    <w:p w:rsidR="003E4B76" w:rsidRPr="00A07334" w:rsidRDefault="003E4B76" w:rsidP="002002E3">
      <w:pPr>
        <w:ind w:left="-567"/>
        <w:jc w:val="right"/>
        <w:rPr>
          <w:rFonts w:ascii="Times New Roman" w:hAnsi="Times New Roman"/>
          <w:sz w:val="24"/>
          <w:szCs w:val="24"/>
        </w:rPr>
      </w:pPr>
      <w:r w:rsidRPr="00A07334">
        <w:rPr>
          <w:rFonts w:ascii="Times New Roman" w:hAnsi="Times New Roman"/>
          <w:sz w:val="24"/>
          <w:szCs w:val="24"/>
        </w:rPr>
        <w:t>от __________________________________________</w:t>
      </w:r>
    </w:p>
    <w:p w:rsidR="003E4B76" w:rsidRPr="00A07334" w:rsidRDefault="003E4B76" w:rsidP="002002E3">
      <w:pPr>
        <w:pStyle w:val="ConsPlusNonformat"/>
        <w:widowControl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A07334">
        <w:rPr>
          <w:rFonts w:ascii="Times New Roman" w:hAnsi="Times New Roman" w:cs="Times New Roman"/>
          <w:sz w:val="24"/>
          <w:szCs w:val="24"/>
        </w:rPr>
        <w:t xml:space="preserve">                         (ФИО физического лица)       </w:t>
      </w:r>
    </w:p>
    <w:p w:rsidR="003E4B76" w:rsidRPr="00A07334" w:rsidRDefault="003E4B76" w:rsidP="002002E3">
      <w:pPr>
        <w:pStyle w:val="ConsPlusNonformat"/>
        <w:widowControl/>
        <w:ind w:left="-567"/>
        <w:jc w:val="right"/>
        <w:rPr>
          <w:rFonts w:ascii="Times New Roman" w:hAnsi="Times New Roman" w:cs="Times New Roman"/>
          <w:sz w:val="24"/>
          <w:szCs w:val="24"/>
        </w:rPr>
      </w:pPr>
      <w:r w:rsidRPr="00A07334">
        <w:rPr>
          <w:rFonts w:ascii="Times New Roman" w:hAnsi="Times New Roman" w:cs="Times New Roman"/>
          <w:sz w:val="24"/>
          <w:szCs w:val="24"/>
        </w:rPr>
        <w:t xml:space="preserve">____________________________________________   </w:t>
      </w:r>
    </w:p>
    <w:p w:rsidR="003E4B76" w:rsidRPr="00A07334" w:rsidRDefault="003E4B76" w:rsidP="002002E3">
      <w:pPr>
        <w:pStyle w:val="ConsPlusNonformat"/>
        <w:widowControl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A07334">
        <w:rPr>
          <w:rFonts w:ascii="Times New Roman" w:hAnsi="Times New Roman" w:cs="Times New Roman"/>
          <w:sz w:val="24"/>
          <w:szCs w:val="24"/>
        </w:rPr>
        <w:t xml:space="preserve">                                     (ФИО руководителя организации)</w:t>
      </w:r>
    </w:p>
    <w:p w:rsidR="003E4B76" w:rsidRPr="00A07334" w:rsidRDefault="003E4B76" w:rsidP="002002E3">
      <w:pPr>
        <w:pStyle w:val="ConsPlusNonformat"/>
        <w:widowControl/>
        <w:ind w:left="-567"/>
        <w:jc w:val="right"/>
        <w:rPr>
          <w:rFonts w:ascii="Times New Roman" w:hAnsi="Times New Roman" w:cs="Times New Roman"/>
          <w:sz w:val="24"/>
          <w:szCs w:val="24"/>
        </w:rPr>
      </w:pPr>
      <w:r w:rsidRPr="00A07334">
        <w:rPr>
          <w:rFonts w:ascii="Times New Roman" w:hAnsi="Times New Roman" w:cs="Times New Roman"/>
          <w:sz w:val="24"/>
          <w:szCs w:val="24"/>
        </w:rPr>
        <w:t>____________________________________________</w:t>
      </w:r>
    </w:p>
    <w:p w:rsidR="003E4B76" w:rsidRPr="00A07334" w:rsidRDefault="003E4B76" w:rsidP="002002E3">
      <w:pPr>
        <w:pStyle w:val="ConsPlusNonformat"/>
        <w:widowControl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A07334">
        <w:rPr>
          <w:rFonts w:ascii="Times New Roman" w:hAnsi="Times New Roman" w:cs="Times New Roman"/>
          <w:sz w:val="24"/>
          <w:szCs w:val="24"/>
        </w:rPr>
        <w:t>(адрес)</w:t>
      </w:r>
    </w:p>
    <w:p w:rsidR="003E4B76" w:rsidRPr="00A07334" w:rsidRDefault="003E4B76" w:rsidP="002002E3">
      <w:pPr>
        <w:pStyle w:val="ConsPlusNonformat"/>
        <w:widowControl/>
        <w:ind w:left="-567"/>
        <w:jc w:val="right"/>
        <w:rPr>
          <w:rFonts w:ascii="Times New Roman" w:hAnsi="Times New Roman" w:cs="Times New Roman"/>
          <w:sz w:val="24"/>
          <w:szCs w:val="24"/>
        </w:rPr>
      </w:pPr>
      <w:r w:rsidRPr="00A07334">
        <w:rPr>
          <w:rFonts w:ascii="Times New Roman" w:hAnsi="Times New Roman" w:cs="Times New Roman"/>
          <w:sz w:val="24"/>
          <w:szCs w:val="24"/>
        </w:rPr>
        <w:t>____________________________________________</w:t>
      </w:r>
    </w:p>
    <w:p w:rsidR="003E4B76" w:rsidRPr="00A07334" w:rsidRDefault="003E4B76" w:rsidP="002002E3">
      <w:pPr>
        <w:pStyle w:val="ConsPlusNonformat"/>
        <w:widowControl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A07334">
        <w:rPr>
          <w:rFonts w:ascii="Times New Roman" w:hAnsi="Times New Roman" w:cs="Times New Roman"/>
          <w:sz w:val="24"/>
          <w:szCs w:val="24"/>
        </w:rPr>
        <w:t xml:space="preserve">             (контактный телефон)</w:t>
      </w:r>
    </w:p>
    <w:p w:rsidR="003E4B76" w:rsidRPr="00A07334" w:rsidRDefault="003E4B76" w:rsidP="002002E3">
      <w:pPr>
        <w:ind w:left="-567"/>
        <w:rPr>
          <w:rFonts w:ascii="Times New Roman" w:hAnsi="Times New Roman"/>
          <w:sz w:val="24"/>
          <w:szCs w:val="24"/>
        </w:rPr>
      </w:pPr>
    </w:p>
    <w:p w:rsidR="003E4B76" w:rsidRPr="00A07334" w:rsidRDefault="003E4B76" w:rsidP="002002E3">
      <w:pPr>
        <w:pStyle w:val="ConsPlusNonformat"/>
        <w:ind w:left="-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7334">
        <w:rPr>
          <w:rFonts w:ascii="Times New Roman" w:hAnsi="Times New Roman" w:cs="Times New Roman"/>
          <w:b/>
          <w:bCs/>
          <w:sz w:val="24"/>
          <w:szCs w:val="24"/>
        </w:rPr>
        <w:t>ЗАЯВЛЕНИЕ</w:t>
      </w:r>
    </w:p>
    <w:p w:rsidR="003E4B76" w:rsidRPr="00A07334" w:rsidRDefault="003E4B76" w:rsidP="002002E3">
      <w:pPr>
        <w:pStyle w:val="ConsPlusNonformat"/>
        <w:ind w:left="-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E4B76" w:rsidRPr="00A07334" w:rsidRDefault="003E4B76" w:rsidP="002002E3">
      <w:pPr>
        <w:pStyle w:val="ConsPlusNonformat"/>
        <w:ind w:left="-567"/>
        <w:jc w:val="center"/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</w:rPr>
      </w:pPr>
      <w:r w:rsidRPr="00A07334">
        <w:rPr>
          <w:rFonts w:ascii="Times New Roman" w:hAnsi="Times New Roman" w:cs="Times New Roman"/>
          <w:b/>
          <w:bCs/>
          <w:sz w:val="24"/>
          <w:szCs w:val="24"/>
        </w:rPr>
        <w:t>по</w:t>
      </w:r>
      <w:r w:rsidRPr="00A07334">
        <w:rPr>
          <w:rFonts w:ascii="Times New Roman" w:hAnsi="Times New Roman" w:cs="Times New Roman"/>
          <w:b/>
          <w:bCs/>
          <w:color w:val="000000"/>
          <w:spacing w:val="8"/>
          <w:sz w:val="24"/>
          <w:szCs w:val="24"/>
        </w:rPr>
        <w:t xml:space="preserve"> даче письменных</w:t>
      </w:r>
      <w:r w:rsidRPr="00A07334">
        <w:rPr>
          <w:rStyle w:val="apple-converted-space"/>
          <w:b/>
          <w:bCs/>
          <w:color w:val="000000"/>
          <w:spacing w:val="8"/>
          <w:sz w:val="24"/>
          <w:szCs w:val="24"/>
        </w:rPr>
        <w:t> </w:t>
      </w:r>
      <w:r w:rsidRPr="00A07334"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</w:rPr>
        <w:t>разъяснений по вопросам применения</w:t>
      </w:r>
    </w:p>
    <w:p w:rsidR="003E4B76" w:rsidRPr="00A07334" w:rsidRDefault="003E4B76" w:rsidP="002002E3">
      <w:pPr>
        <w:pStyle w:val="ConsPlusNonformat"/>
        <w:ind w:left="-567"/>
        <w:jc w:val="center"/>
        <w:rPr>
          <w:rFonts w:ascii="Times New Roman" w:hAnsi="Times New Roman" w:cs="Times New Roman"/>
          <w:sz w:val="24"/>
          <w:szCs w:val="24"/>
          <w:shd w:val="clear" w:color="auto" w:fill="FFFF00"/>
        </w:rPr>
      </w:pPr>
      <w:r w:rsidRPr="00A07334"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</w:rPr>
        <w:t>муниципальных правовых актов о  местных налогах и сборах</w:t>
      </w:r>
    </w:p>
    <w:p w:rsidR="003E4B76" w:rsidRPr="00A07334" w:rsidRDefault="003E4B76" w:rsidP="002002E3">
      <w:pPr>
        <w:pStyle w:val="ConsPlusNonformat"/>
        <w:ind w:left="-567"/>
        <w:jc w:val="center"/>
        <w:rPr>
          <w:rFonts w:ascii="Times New Roman" w:hAnsi="Times New Roman" w:cs="Times New Roman"/>
          <w:sz w:val="24"/>
          <w:szCs w:val="24"/>
          <w:shd w:val="clear" w:color="auto" w:fill="FFFF00"/>
        </w:rPr>
      </w:pPr>
    </w:p>
    <w:p w:rsidR="003E4B76" w:rsidRPr="00A07334" w:rsidRDefault="003E4B76" w:rsidP="002002E3">
      <w:pPr>
        <w:pStyle w:val="ConsPlusNonformat"/>
        <w:rPr>
          <w:rFonts w:ascii="Times New Roman" w:hAnsi="Times New Roman" w:cs="Times New Roman"/>
          <w:sz w:val="24"/>
          <w:szCs w:val="24"/>
          <w:shd w:val="clear" w:color="auto" w:fill="FFFF00"/>
        </w:rPr>
      </w:pPr>
      <w:r w:rsidRPr="00A07334">
        <w:rPr>
          <w:rFonts w:ascii="Times New Roman" w:hAnsi="Times New Roman" w:cs="Times New Roman"/>
          <w:sz w:val="24"/>
          <w:szCs w:val="24"/>
        </w:rPr>
        <w:tab/>
        <w:t>Прошу дать разъяснение по   вопросу__________________________________</w:t>
      </w:r>
    </w:p>
    <w:p w:rsidR="003E4B76" w:rsidRPr="00A07334" w:rsidRDefault="003E4B76" w:rsidP="002002E3">
      <w:pPr>
        <w:pStyle w:val="ConsPlusNonformat"/>
        <w:ind w:left="-567" w:firstLine="567"/>
        <w:rPr>
          <w:rFonts w:ascii="Times New Roman" w:hAnsi="Times New Roman" w:cs="Times New Roman"/>
          <w:sz w:val="24"/>
          <w:szCs w:val="24"/>
          <w:shd w:val="clear" w:color="auto" w:fill="FFFF00"/>
        </w:rPr>
      </w:pPr>
    </w:p>
    <w:p w:rsidR="003E4B76" w:rsidRPr="00A07334" w:rsidRDefault="003E4B76" w:rsidP="002002E3">
      <w:pPr>
        <w:pStyle w:val="ConsPlusNonformat"/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A0733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3E4B76" w:rsidRPr="00A07334" w:rsidRDefault="003E4B76" w:rsidP="002002E3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3E4B76" w:rsidRPr="00A07334" w:rsidRDefault="003E4B76" w:rsidP="002002E3">
      <w:pPr>
        <w:pStyle w:val="ConsPlusNonformat"/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A0733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3E4B76" w:rsidRPr="00A07334" w:rsidRDefault="003E4B76" w:rsidP="002002E3">
      <w:pPr>
        <w:pStyle w:val="ConsPlusNonformat"/>
        <w:spacing w:line="36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</w:p>
    <w:p w:rsidR="003E4B76" w:rsidRPr="00A07334" w:rsidRDefault="003E4B76" w:rsidP="002002E3">
      <w:pPr>
        <w:pStyle w:val="ConsPlusNonformat"/>
        <w:ind w:firstLine="567"/>
        <w:rPr>
          <w:rFonts w:ascii="Times New Roman" w:hAnsi="Times New Roman" w:cs="Times New Roman"/>
          <w:sz w:val="24"/>
          <w:szCs w:val="24"/>
          <w:shd w:val="clear" w:color="auto" w:fill="FFFF00"/>
        </w:rPr>
      </w:pPr>
    </w:p>
    <w:p w:rsidR="003E4B76" w:rsidRPr="00A07334" w:rsidRDefault="003E4B76" w:rsidP="002002E3">
      <w:pPr>
        <w:pStyle w:val="ConsPlusNonformat"/>
        <w:ind w:left="-567" w:firstLine="567"/>
        <w:rPr>
          <w:rFonts w:ascii="Times New Roman" w:hAnsi="Times New Roman" w:cs="Times New Roman"/>
          <w:sz w:val="24"/>
          <w:szCs w:val="24"/>
        </w:rPr>
      </w:pPr>
    </w:p>
    <w:p w:rsidR="003E4B76" w:rsidRPr="00A07334" w:rsidRDefault="003E4B76" w:rsidP="002002E3">
      <w:pPr>
        <w:pStyle w:val="ConsPlusNonformat"/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A07334">
        <w:rPr>
          <w:rFonts w:ascii="Times New Roman" w:hAnsi="Times New Roman" w:cs="Times New Roman"/>
          <w:sz w:val="24"/>
          <w:szCs w:val="24"/>
        </w:rPr>
        <w:t xml:space="preserve">Заявитель: _____________________________________                                        </w:t>
      </w:r>
    </w:p>
    <w:p w:rsidR="003E4B76" w:rsidRPr="00A07334" w:rsidRDefault="003E4B76" w:rsidP="002002E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07334">
        <w:rPr>
          <w:rFonts w:ascii="Times New Roman" w:hAnsi="Times New Roman" w:cs="Times New Roman"/>
          <w:sz w:val="24"/>
          <w:szCs w:val="24"/>
        </w:rPr>
        <w:t>(Ф.И.О., должность представителя (подпись)</w:t>
      </w:r>
    </w:p>
    <w:p w:rsidR="003E4B76" w:rsidRPr="00A07334" w:rsidRDefault="003E4B76" w:rsidP="002002E3">
      <w:pPr>
        <w:pStyle w:val="ConsPlusNonformat"/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A07334">
        <w:rPr>
          <w:rFonts w:ascii="Times New Roman" w:hAnsi="Times New Roman" w:cs="Times New Roman"/>
          <w:sz w:val="24"/>
          <w:szCs w:val="24"/>
        </w:rPr>
        <w:t>юридического лица; Ф.И.О. гражданина)</w:t>
      </w:r>
    </w:p>
    <w:p w:rsidR="003E4B76" w:rsidRPr="00A07334" w:rsidRDefault="003E4B76" w:rsidP="002002E3">
      <w:pPr>
        <w:pStyle w:val="ConsPlusNonformat"/>
        <w:ind w:left="-567" w:firstLine="567"/>
        <w:rPr>
          <w:rFonts w:ascii="Times New Roman" w:hAnsi="Times New Roman" w:cs="Times New Roman"/>
          <w:sz w:val="24"/>
          <w:szCs w:val="24"/>
        </w:rPr>
      </w:pPr>
    </w:p>
    <w:p w:rsidR="003E4B76" w:rsidRPr="00A07334" w:rsidRDefault="003E4B76" w:rsidP="002002E3">
      <w:pPr>
        <w:pStyle w:val="ConsPlusNonformat"/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A07334">
        <w:rPr>
          <w:rFonts w:ascii="Times New Roman" w:hAnsi="Times New Roman" w:cs="Times New Roman"/>
          <w:sz w:val="24"/>
          <w:szCs w:val="24"/>
        </w:rPr>
        <w:t xml:space="preserve">"__"__________ 20____ г.     М.П.       </w:t>
      </w:r>
    </w:p>
    <w:p w:rsidR="003E4B76" w:rsidRPr="00A07334" w:rsidRDefault="003E4B76" w:rsidP="00C12E69">
      <w:pPr>
        <w:jc w:val="center"/>
        <w:rPr>
          <w:rFonts w:ascii="Times New Roman" w:hAnsi="Times New Roman"/>
          <w:sz w:val="24"/>
          <w:szCs w:val="24"/>
        </w:rPr>
      </w:pPr>
    </w:p>
    <w:sectPr w:rsidR="003E4B76" w:rsidRPr="00A07334" w:rsidSect="00795E0E">
      <w:pgSz w:w="11906" w:h="16838"/>
      <w:pgMar w:top="360" w:right="566" w:bottom="36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9E2D7E"/>
    <w:multiLevelType w:val="hybridMultilevel"/>
    <w:tmpl w:val="BFDE3F26"/>
    <w:lvl w:ilvl="0" w:tplc="1AC20140">
      <w:start w:val="1"/>
      <w:numFmt w:val="decimal"/>
      <w:lvlText w:val="%1."/>
      <w:lvlJc w:val="left"/>
      <w:pPr>
        <w:ind w:left="975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48995C74"/>
    <w:multiLevelType w:val="hybridMultilevel"/>
    <w:tmpl w:val="10CA5494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096F"/>
    <w:rsid w:val="000D12D0"/>
    <w:rsid w:val="001064C2"/>
    <w:rsid w:val="002002E3"/>
    <w:rsid w:val="00225E9F"/>
    <w:rsid w:val="0029284D"/>
    <w:rsid w:val="002D46BC"/>
    <w:rsid w:val="002E0133"/>
    <w:rsid w:val="0036177C"/>
    <w:rsid w:val="003E4B76"/>
    <w:rsid w:val="00491066"/>
    <w:rsid w:val="004C2BED"/>
    <w:rsid w:val="004E21B9"/>
    <w:rsid w:val="004E6292"/>
    <w:rsid w:val="00502F95"/>
    <w:rsid w:val="00556ECD"/>
    <w:rsid w:val="005E0215"/>
    <w:rsid w:val="00795E0E"/>
    <w:rsid w:val="007E3F94"/>
    <w:rsid w:val="0088371E"/>
    <w:rsid w:val="0090752E"/>
    <w:rsid w:val="00952A34"/>
    <w:rsid w:val="00A07334"/>
    <w:rsid w:val="00A31324"/>
    <w:rsid w:val="00A34A3F"/>
    <w:rsid w:val="00A4299D"/>
    <w:rsid w:val="00AA30FD"/>
    <w:rsid w:val="00AF7C35"/>
    <w:rsid w:val="00BA096F"/>
    <w:rsid w:val="00BF77EB"/>
    <w:rsid w:val="00C12E69"/>
    <w:rsid w:val="00C703FE"/>
    <w:rsid w:val="00CC3CE3"/>
    <w:rsid w:val="00DD7A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21B9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BA096F"/>
    <w:pPr>
      <w:keepNext/>
      <w:spacing w:after="0" w:line="240" w:lineRule="auto"/>
      <w:jc w:val="center"/>
      <w:outlineLvl w:val="0"/>
    </w:pPr>
    <w:rPr>
      <w:rFonts w:ascii="Times New Roman" w:hAnsi="Times New Roman"/>
      <w:sz w:val="44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BA096F"/>
    <w:pPr>
      <w:keepNext/>
      <w:spacing w:after="0" w:line="240" w:lineRule="auto"/>
      <w:outlineLvl w:val="1"/>
    </w:pPr>
    <w:rPr>
      <w:rFonts w:ascii="Times New Roman" w:hAnsi="Times New Roman"/>
      <w:b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A096F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BA096F"/>
    <w:rPr>
      <w:rFonts w:ascii="Times New Roman" w:hAnsi="Times New Roman" w:cs="Times New Roman"/>
      <w:b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BA09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A096F"/>
    <w:rPr>
      <w:rFonts w:ascii="Tahoma" w:hAnsi="Tahoma" w:cs="Tahoma"/>
      <w:sz w:val="16"/>
      <w:szCs w:val="16"/>
    </w:rPr>
  </w:style>
  <w:style w:type="character" w:customStyle="1" w:styleId="ConsPlusNormal">
    <w:name w:val="ConsPlusNormal Знак"/>
    <w:link w:val="ConsPlusNormal0"/>
    <w:uiPriority w:val="99"/>
    <w:locked/>
    <w:rsid w:val="00BA096F"/>
    <w:rPr>
      <w:rFonts w:ascii="Arial" w:hAnsi="Arial"/>
      <w:sz w:val="22"/>
      <w:lang w:val="ru-RU" w:eastAsia="ru-RU"/>
    </w:rPr>
  </w:style>
  <w:style w:type="character" w:customStyle="1" w:styleId="a">
    <w:name w:val="Основной текст_"/>
    <w:link w:val="1"/>
    <w:uiPriority w:val="99"/>
    <w:locked/>
    <w:rsid w:val="00BA096F"/>
    <w:rPr>
      <w:spacing w:val="1"/>
      <w:sz w:val="27"/>
      <w:shd w:val="clear" w:color="auto" w:fill="FFFFFF"/>
    </w:rPr>
  </w:style>
  <w:style w:type="paragraph" w:customStyle="1" w:styleId="1">
    <w:name w:val="Основной текст1"/>
    <w:basedOn w:val="Normal"/>
    <w:link w:val="a"/>
    <w:uiPriority w:val="99"/>
    <w:rsid w:val="00BA096F"/>
    <w:pPr>
      <w:widowControl w:val="0"/>
      <w:shd w:val="clear" w:color="auto" w:fill="FFFFFF"/>
      <w:spacing w:after="720" w:line="240" w:lineRule="atLeast"/>
      <w:jc w:val="both"/>
    </w:pPr>
    <w:rPr>
      <w:spacing w:val="1"/>
      <w:sz w:val="27"/>
      <w:szCs w:val="20"/>
    </w:rPr>
  </w:style>
  <w:style w:type="paragraph" w:customStyle="1" w:styleId="ConsPlusNonformat">
    <w:name w:val="ConsPlusNonformat"/>
    <w:uiPriority w:val="99"/>
    <w:rsid w:val="00BA096F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PlusNormal0">
    <w:name w:val="ConsPlusNormal"/>
    <w:link w:val="ConsPlusNormal"/>
    <w:uiPriority w:val="99"/>
    <w:rsid w:val="00BA096F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ListParagraph">
    <w:name w:val="List Paragraph"/>
    <w:basedOn w:val="Normal"/>
    <w:uiPriority w:val="99"/>
    <w:qFormat/>
    <w:rsid w:val="00BA096F"/>
    <w:pPr>
      <w:ind w:left="720"/>
      <w:contextualSpacing/>
    </w:pPr>
  </w:style>
  <w:style w:type="paragraph" w:customStyle="1" w:styleId="ConsPlusTitle">
    <w:name w:val="ConsPlusTitle"/>
    <w:uiPriority w:val="99"/>
    <w:rsid w:val="00BA096F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BA096F"/>
    <w:rPr>
      <w:rFonts w:ascii="Times New Roman" w:hAnsi="Times New Roman" w:cs="Times New Roman"/>
    </w:rPr>
  </w:style>
  <w:style w:type="paragraph" w:customStyle="1" w:styleId="a0">
    <w:name w:val="Содержимое врезки"/>
    <w:basedOn w:val="Normal"/>
    <w:uiPriority w:val="99"/>
    <w:rsid w:val="00BA096F"/>
    <w:pPr>
      <w:spacing w:after="0" w:line="240" w:lineRule="auto"/>
    </w:pPr>
    <w:rPr>
      <w:rFonts w:cs="Calibri"/>
      <w:color w:val="00000A"/>
      <w:sz w:val="24"/>
      <w:szCs w:val="24"/>
    </w:rPr>
  </w:style>
  <w:style w:type="character" w:styleId="Hyperlink">
    <w:name w:val="Hyperlink"/>
    <w:basedOn w:val="DefaultParagraphFont"/>
    <w:uiPriority w:val="99"/>
    <w:semiHidden/>
    <w:rsid w:val="00C12E69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C12E6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plustitle0">
    <w:name w:val="consplustitle"/>
    <w:basedOn w:val="Normal"/>
    <w:uiPriority w:val="99"/>
    <w:rsid w:val="00C12E6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plusnormal1">
    <w:name w:val="consplusnormal"/>
    <w:basedOn w:val="Normal"/>
    <w:uiPriority w:val="99"/>
    <w:rsid w:val="00C12E6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0">
    <w:name w:val="10"/>
    <w:basedOn w:val="Normal"/>
    <w:uiPriority w:val="99"/>
    <w:rsid w:val="00C12E6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trong">
    <w:name w:val="Strong"/>
    <w:basedOn w:val="DefaultParagraphFont"/>
    <w:uiPriority w:val="99"/>
    <w:qFormat/>
    <w:locked/>
    <w:rsid w:val="002002E3"/>
    <w:rPr>
      <w:rFonts w:cs="Times New Roman"/>
      <w:b/>
    </w:rPr>
  </w:style>
  <w:style w:type="paragraph" w:styleId="BodyTextIndent">
    <w:name w:val="Body Text Indent"/>
    <w:basedOn w:val="Normal"/>
    <w:link w:val="BodyTextIndentChar"/>
    <w:uiPriority w:val="99"/>
    <w:rsid w:val="002002E3"/>
    <w:pPr>
      <w:widowControl w:val="0"/>
      <w:suppressAutoHyphens/>
      <w:spacing w:after="120" w:line="240" w:lineRule="auto"/>
      <w:ind w:left="283"/>
    </w:pPr>
    <w:rPr>
      <w:rFonts w:ascii="Times New Roman" w:hAnsi="Times New Roman"/>
      <w:sz w:val="28"/>
      <w:szCs w:val="24"/>
      <w:lang w:eastAsia="ar-SA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8EED7C1C697517D7841349696251A89C77DABB73B03A83741BBFC00358B66D66D6F5E4DEC2C8CFDi6E8E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8EED7C1C697517D7841349696251A89C77DAFB23D0FA83741BBFC0035i8EBE" TargetMode="External"/><Relationship Id="rId12" Type="http://schemas.openxmlformats.org/officeDocument/2006/relationships/hyperlink" Target="../../../../../Documents%20and%20Settings/Documents%20and%20Settings/&#1055;&#1088;&#1080;&#1077;&#1084;&#1085;&#1072;&#1103;/&#1056;&#1072;&#1073;&#1086;&#1095;&#1080;&#1081;%20&#1089;&#1090;&#1086;&#1083;//C:/Users/User/Desktop/&#1055;&#1086;&#1089;&#1090;&#1072;&#1085;&#1086;&#1074;&#1083;&#1077;&#1085;&#1080;&#1103;%20&#1086;&#1090;%2009.07.2010%20&#1075;&#1086;&#1076;&#1072;/&#1055;&#1086;&#1089;&#1090;&#1072;&#1085;&#1086;&#1074;&#1083;&#1077;&#1085;&#1080;&#1103;%202020&#1075;/&#8470;14_27.02.2020.rt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88EED7C1C697517D7841349696251A89C77DAEB23C0FA83741BBFC0035i8EBE" TargetMode="External"/><Relationship Id="rId11" Type="http://schemas.openxmlformats.org/officeDocument/2006/relationships/hyperlink" Target="../../../../../Documents%20and%20Settings/Documents%20and%20Settings/&#1055;&#1088;&#1080;&#1077;&#1084;&#1085;&#1072;&#1103;/&#1056;&#1072;&#1073;&#1086;&#1095;&#1080;&#1081;%20&#1089;&#1090;&#1086;&#1083;//C:/Users/User/Desktop/&#1055;&#1086;&#1089;&#1090;&#1072;&#1085;&#1086;&#1074;&#1083;&#1077;&#1085;&#1080;&#1103;%20&#1086;&#1090;%2009.07.2010%20&#1075;&#1086;&#1076;&#1072;/&#1055;&#1086;&#1089;&#1090;&#1072;&#1085;&#1086;&#1074;&#1083;&#1077;&#1085;&#1080;&#1103;%202020&#1075;/&#8470;14_27.02.2020.rtf" TargetMode="External"/><Relationship Id="rId5" Type="http://schemas.openxmlformats.org/officeDocument/2006/relationships/hyperlink" Target="consultantplus://offline/ref=88EED7C1C697517D7841349696251A89C472AFB53350FF3510EEF2i0E5E" TargetMode="External"/><Relationship Id="rId10" Type="http://schemas.openxmlformats.org/officeDocument/2006/relationships/hyperlink" Target="http://www.gosuslugi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osuslugi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165</TotalTime>
  <Pages>16</Pages>
  <Words>6656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sp04048@donpac.ru</dc:creator>
  <cp:keywords/>
  <dc:description/>
  <cp:lastModifiedBy>Ultra</cp:lastModifiedBy>
  <cp:revision>11</cp:revision>
  <cp:lastPrinted>2021-04-15T13:38:00Z</cp:lastPrinted>
  <dcterms:created xsi:type="dcterms:W3CDTF">2020-10-29T13:30:00Z</dcterms:created>
  <dcterms:modified xsi:type="dcterms:W3CDTF">2021-04-15T13:45:00Z</dcterms:modified>
</cp:coreProperties>
</file>