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63" w:rsidRPr="00144A31" w:rsidRDefault="00FE1B63" w:rsidP="00430CBD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07.04.2021</w:t>
      </w:r>
    </w:p>
    <w:p w:rsidR="00FE1B63" w:rsidRPr="00144A31" w:rsidRDefault="00FE1B63" w:rsidP="008136AC">
      <w:pPr>
        <w:spacing w:line="276" w:lineRule="auto"/>
        <w:ind w:left="709"/>
        <w:rPr>
          <w:rFonts w:ascii="Arial" w:hAnsi="Arial" w:cs="Arial"/>
          <w:b/>
          <w:bCs/>
          <w:sz w:val="48"/>
        </w:rPr>
      </w:pPr>
      <w:r>
        <w:rPr>
          <w:rFonts w:ascii="Arial" w:hAnsi="Arial" w:cs="Arial"/>
          <w:b/>
          <w:bCs/>
          <w:sz w:val="48"/>
        </w:rPr>
        <w:t>ДАННЫЕ СТАНОВЯТСЯ МОБИЛЬНЕЕ</w:t>
      </w:r>
    </w:p>
    <w:p w:rsidR="00FE1B63" w:rsidRDefault="00FE1B63" w:rsidP="00DE74F5">
      <w:pPr>
        <w:spacing w:line="276" w:lineRule="auto"/>
        <w:ind w:left="1276"/>
        <w:jc w:val="both"/>
        <w:rPr>
          <w:rFonts w:ascii="Arial" w:hAnsi="Arial" w:cs="Arial"/>
          <w:b/>
          <w:bCs/>
          <w:color w:val="525252"/>
          <w:sz w:val="24"/>
          <w:szCs w:val="24"/>
        </w:rPr>
      </w:pPr>
      <w:r>
        <w:rPr>
          <w:rFonts w:ascii="Arial" w:hAnsi="Arial" w:cs="Arial"/>
          <w:b/>
          <w:bCs/>
          <w:color w:val="525252"/>
          <w:sz w:val="24"/>
          <w:szCs w:val="24"/>
        </w:rPr>
        <w:t xml:space="preserve">Интернет сегодня регулярно используют порядка 77% российских семей, и больше половины — через мобильные телефоны, сообщает </w:t>
      </w:r>
      <w:hyperlink r:id="rId7" w:history="1">
        <w:r w:rsidRPr="005B68DD">
          <w:rPr>
            <w:rStyle w:val="Hyperlink"/>
            <w:rFonts w:ascii="Arial" w:hAnsi="Arial" w:cs="Arial"/>
            <w:b/>
            <w:bCs/>
            <w:sz w:val="24"/>
            <w:szCs w:val="24"/>
          </w:rPr>
          <w:t>сайт</w:t>
        </w:r>
      </w:hyperlink>
      <w:r>
        <w:rPr>
          <w:rFonts w:ascii="Arial" w:hAnsi="Arial" w:cs="Arial"/>
          <w:b/>
          <w:bCs/>
          <w:color w:val="525252"/>
          <w:sz w:val="24"/>
          <w:szCs w:val="24"/>
        </w:rPr>
        <w:t xml:space="preserve"> Всероссийской переписи населения. </w:t>
      </w:r>
    </w:p>
    <w:p w:rsidR="00FE1B63" w:rsidRPr="007C5609" w:rsidRDefault="00FE1B63" w:rsidP="00DE74F5">
      <w:pPr>
        <w:spacing w:line="276" w:lineRule="auto"/>
        <w:ind w:left="1276"/>
        <w:jc w:val="both"/>
        <w:rPr>
          <w:rFonts w:ascii="Arial" w:hAnsi="Arial" w:cs="Arial"/>
          <w:b/>
          <w:bCs/>
          <w:color w:val="525252"/>
          <w:sz w:val="24"/>
          <w:szCs w:val="24"/>
        </w:rPr>
      </w:pPr>
      <w:r>
        <w:rPr>
          <w:rFonts w:ascii="Arial" w:hAnsi="Arial" w:cs="Arial"/>
          <w:b/>
          <w:bCs/>
          <w:color w:val="525252"/>
          <w:sz w:val="24"/>
          <w:szCs w:val="24"/>
        </w:rPr>
        <w:t>Как меняются интернет-активность и предпочтения устройств для выхода в сеть?  И для чего россиянам цифровая перепись населения? Рассказываем 7 апреля — в День рождения Рунета.</w:t>
      </w:r>
    </w:p>
    <w:p w:rsidR="00FE1B63" w:rsidRDefault="00FE1B63" w:rsidP="004C1893">
      <w:pPr>
        <w:spacing w:line="276" w:lineRule="auto"/>
        <w:ind w:firstLine="709"/>
        <w:jc w:val="both"/>
        <w:rPr>
          <w:rFonts w:ascii="Arial" w:hAnsi="Arial" w:cs="Arial"/>
          <w:color w:val="525252"/>
          <w:sz w:val="24"/>
          <w:szCs w:val="24"/>
        </w:rPr>
      </w:pPr>
      <w:r>
        <w:rPr>
          <w:rFonts w:ascii="Arial" w:hAnsi="Arial" w:cs="Arial"/>
          <w:color w:val="525252"/>
          <w:sz w:val="24"/>
          <w:szCs w:val="24"/>
        </w:rPr>
        <w:t>Русскоязычные сайты с доменом .</w:t>
      </w:r>
      <w:r>
        <w:rPr>
          <w:rFonts w:ascii="Arial" w:hAnsi="Arial" w:cs="Arial"/>
          <w:color w:val="525252"/>
          <w:sz w:val="24"/>
          <w:szCs w:val="24"/>
          <w:lang w:val="en-US"/>
        </w:rPr>
        <w:t>ru</w:t>
      </w:r>
      <w:r>
        <w:rPr>
          <w:rFonts w:ascii="Arial" w:hAnsi="Arial" w:cs="Arial"/>
          <w:color w:val="525252"/>
          <w:sz w:val="24"/>
          <w:szCs w:val="24"/>
        </w:rPr>
        <w:t xml:space="preserve"> появились в нашей стране в 1994 году. С этого момента в Интернет стали активнее выходить не только </w:t>
      </w:r>
      <w:r>
        <w:rPr>
          <w:rFonts w:ascii="Arial" w:hAnsi="Arial" w:cs="Arial"/>
          <w:color w:val="525252"/>
          <w:sz w:val="24"/>
          <w:szCs w:val="24"/>
          <w:lang w:val="en-US"/>
        </w:rPr>
        <w:t>IT</w:t>
      </w:r>
      <w:r>
        <w:rPr>
          <w:rFonts w:ascii="Arial" w:hAnsi="Arial" w:cs="Arial"/>
          <w:color w:val="525252"/>
          <w:sz w:val="24"/>
          <w:szCs w:val="24"/>
        </w:rPr>
        <w:t xml:space="preserve">-специалисты, преподаватели и студенты вузов, но и обычные пользователи. Главным условием было наличие персонального компьютера, телефонной линии и </w:t>
      </w:r>
      <w:r>
        <w:rPr>
          <w:rFonts w:ascii="Arial" w:hAnsi="Arial" w:cs="Arial"/>
          <w:color w:val="525252"/>
          <w:sz w:val="24"/>
          <w:szCs w:val="24"/>
          <w:lang w:val="en-US"/>
        </w:rPr>
        <w:t>dial</w:t>
      </w:r>
      <w:r w:rsidRPr="002273CC">
        <w:rPr>
          <w:rFonts w:ascii="Arial" w:hAnsi="Arial" w:cs="Arial"/>
          <w:color w:val="525252"/>
          <w:sz w:val="24"/>
          <w:szCs w:val="24"/>
        </w:rPr>
        <w:t>-</w:t>
      </w:r>
      <w:r>
        <w:rPr>
          <w:rFonts w:ascii="Arial" w:hAnsi="Arial" w:cs="Arial"/>
          <w:color w:val="525252"/>
          <w:sz w:val="24"/>
          <w:szCs w:val="24"/>
          <w:lang w:val="en-US"/>
        </w:rPr>
        <w:t>up</w:t>
      </w:r>
      <w:r>
        <w:rPr>
          <w:rFonts w:ascii="Arial" w:hAnsi="Arial" w:cs="Arial"/>
          <w:color w:val="525252"/>
          <w:sz w:val="24"/>
          <w:szCs w:val="24"/>
        </w:rPr>
        <w:t xml:space="preserve">-модема – с характерным писком и треском, а также низкой скоростью. И, конечно, договора с провайдером (при условии, что связь могла быть предоставлена в определенном населенном пункте). Оплата услуг, как правило, была поминутной, что сказывалось на времени посещения сайтов и объеме получаемой информации. </w:t>
      </w:r>
    </w:p>
    <w:p w:rsidR="00FE1B63" w:rsidRDefault="00FE1B63" w:rsidP="00D27A1D">
      <w:pPr>
        <w:spacing w:line="276" w:lineRule="auto"/>
        <w:ind w:firstLine="709"/>
        <w:jc w:val="both"/>
        <w:rPr>
          <w:rFonts w:ascii="Arial" w:hAnsi="Arial" w:cs="Arial"/>
          <w:color w:val="525252"/>
          <w:sz w:val="24"/>
          <w:szCs w:val="24"/>
        </w:rPr>
      </w:pPr>
      <w:r>
        <w:rPr>
          <w:rFonts w:ascii="Arial" w:hAnsi="Arial" w:cs="Arial"/>
          <w:color w:val="525252"/>
          <w:sz w:val="24"/>
          <w:szCs w:val="24"/>
        </w:rPr>
        <w:t xml:space="preserve">С развитием мобильных технологий и широкополосного безлимитного доступа в 2000-е годы использовать Интернет постоянно уже стали больше половины россиян. В 2017 году, по данным Росстата, доступ к сети имели 76,3% домохозяйств страны. Настольный стационарный компьютер для этого использовали лишь 40,6%, а смартфоны — 56%. В 2019 году доля домохозяйств с выходом в Интернет почти не изменилась и составила 76,9%. Но заметно поменялись предпочтения в устройствах для интернет-серфинга. Причем, в пользу смартфонов — их применяло уже 66,0%, когда настольные компьютеры — лишь 36,8%. Впервые с появления Рунета компьютеры так сильно – почти вдвое – уступили другой технике для выхода в сеть. </w:t>
      </w:r>
    </w:p>
    <w:p w:rsidR="00FE1B63" w:rsidRDefault="00FE1B63" w:rsidP="00D27A1D">
      <w:pPr>
        <w:spacing w:line="276" w:lineRule="auto"/>
        <w:ind w:firstLine="709"/>
        <w:jc w:val="both"/>
        <w:rPr>
          <w:rFonts w:ascii="Arial" w:hAnsi="Arial" w:cs="Arial"/>
          <w:color w:val="525252"/>
          <w:sz w:val="24"/>
          <w:szCs w:val="24"/>
        </w:rPr>
      </w:pPr>
      <w:r>
        <w:rPr>
          <w:rFonts w:ascii="Arial" w:hAnsi="Arial" w:cs="Arial"/>
          <w:color w:val="525252"/>
          <w:sz w:val="24"/>
          <w:szCs w:val="24"/>
        </w:rPr>
        <w:t>Заметим: ноутбуки и планшетные компьютеры в домохозяйствах с 2017 года стали также реже использоваться — с 40,6 и 26,8% до 38,5 и 23,3% соответственно. В целом д</w:t>
      </w:r>
      <w:r w:rsidRPr="00594FB8">
        <w:rPr>
          <w:rFonts w:ascii="Arial" w:hAnsi="Arial" w:cs="Arial"/>
          <w:color w:val="525252"/>
          <w:sz w:val="24"/>
          <w:szCs w:val="24"/>
        </w:rPr>
        <w:t xml:space="preserve">оля населения, </w:t>
      </w:r>
      <w:r>
        <w:rPr>
          <w:rFonts w:ascii="Arial" w:hAnsi="Arial" w:cs="Arial"/>
          <w:color w:val="525252"/>
          <w:sz w:val="24"/>
          <w:szCs w:val="24"/>
        </w:rPr>
        <w:t xml:space="preserve">использующего </w:t>
      </w:r>
      <w:r w:rsidRPr="00594FB8">
        <w:rPr>
          <w:rFonts w:ascii="Arial" w:hAnsi="Arial" w:cs="Arial"/>
          <w:color w:val="525252"/>
          <w:sz w:val="24"/>
          <w:szCs w:val="24"/>
        </w:rPr>
        <w:t>Интернет</w:t>
      </w:r>
      <w:r>
        <w:rPr>
          <w:rFonts w:ascii="Arial" w:hAnsi="Arial" w:cs="Arial"/>
          <w:color w:val="525252"/>
          <w:sz w:val="24"/>
          <w:szCs w:val="24"/>
        </w:rPr>
        <w:t>, по итогам 2020 года составила 84,1%.</w:t>
      </w:r>
    </w:p>
    <w:p w:rsidR="00FE1B63" w:rsidRDefault="00FE1B63" w:rsidP="00D27A1D">
      <w:pPr>
        <w:spacing w:line="276" w:lineRule="auto"/>
        <w:ind w:firstLine="709"/>
        <w:jc w:val="both"/>
        <w:rPr>
          <w:rFonts w:ascii="Arial" w:hAnsi="Arial" w:cs="Arial"/>
          <w:color w:val="525252"/>
          <w:sz w:val="24"/>
          <w:szCs w:val="24"/>
        </w:rPr>
      </w:pPr>
      <w:r>
        <w:rPr>
          <w:rFonts w:ascii="Arial" w:hAnsi="Arial" w:cs="Arial"/>
          <w:color w:val="525252"/>
          <w:sz w:val="24"/>
          <w:szCs w:val="24"/>
        </w:rPr>
        <w:t>Со времени последней переписи населения 2010 года, заметно изменился и уровень цифровизации российских компаний. Если в 2010 году, по данным Росстата, веб-сайт имели 28,5% организаций, то в 2019-м — 51,9%. Доля компаний-пользователей Интернет выросла с 82,4 до 91,2%, а Интранет (корпоративные сети) — с 13,1 до 31,8%. «Облачные» сервисы стали использовать 28,1% организаций.</w:t>
      </w:r>
    </w:p>
    <w:p w:rsidR="00FE1B63" w:rsidRPr="00D207D6" w:rsidRDefault="00FE1B63" w:rsidP="00D27A1D">
      <w:pPr>
        <w:spacing w:line="276" w:lineRule="auto"/>
        <w:ind w:firstLine="709"/>
        <w:jc w:val="both"/>
        <w:rPr>
          <w:rFonts w:ascii="Arial" w:hAnsi="Arial" w:cs="Arial"/>
          <w:iCs/>
          <w:color w:val="525252"/>
          <w:sz w:val="24"/>
          <w:szCs w:val="24"/>
        </w:rPr>
      </w:pPr>
      <w:r w:rsidRPr="00D207D6">
        <w:rPr>
          <w:rFonts w:ascii="Arial" w:hAnsi="Arial" w:cs="Arial"/>
          <w:color w:val="525252"/>
          <w:sz w:val="24"/>
          <w:szCs w:val="24"/>
        </w:rPr>
        <w:t>На этом фоне цифровизация коснулась и предстоящей в 2021 году Всероссийской пер</w:t>
      </w:r>
      <w:r>
        <w:rPr>
          <w:rFonts w:ascii="Arial" w:hAnsi="Arial" w:cs="Arial"/>
          <w:color w:val="525252"/>
          <w:sz w:val="24"/>
          <w:szCs w:val="24"/>
        </w:rPr>
        <w:t>е</w:t>
      </w:r>
      <w:r w:rsidRPr="00D207D6">
        <w:rPr>
          <w:rFonts w:ascii="Arial" w:hAnsi="Arial" w:cs="Arial"/>
          <w:color w:val="525252"/>
          <w:sz w:val="24"/>
          <w:szCs w:val="24"/>
        </w:rPr>
        <w:t xml:space="preserve">писи населения. </w:t>
      </w:r>
      <w:r w:rsidRPr="00D207D6">
        <w:rPr>
          <w:rFonts w:ascii="Arial" w:hAnsi="Arial" w:cs="Arial"/>
          <w:iCs/>
          <w:color w:val="525252"/>
          <w:sz w:val="24"/>
          <w:szCs w:val="24"/>
        </w:rPr>
        <w:t>Теперь для сбора данных будут применяться мобильные устройств</w:t>
      </w:r>
      <w:r>
        <w:rPr>
          <w:rFonts w:ascii="Arial" w:hAnsi="Arial" w:cs="Arial"/>
          <w:iCs/>
          <w:color w:val="525252"/>
          <w:sz w:val="24"/>
          <w:szCs w:val="24"/>
        </w:rPr>
        <w:t>а</w:t>
      </w:r>
      <w:r w:rsidRPr="00D207D6">
        <w:rPr>
          <w:rFonts w:ascii="Arial" w:hAnsi="Arial" w:cs="Arial"/>
          <w:iCs/>
          <w:color w:val="525252"/>
          <w:sz w:val="24"/>
          <w:szCs w:val="24"/>
        </w:rPr>
        <w:t xml:space="preserve"> — уникальные российские планшеты, а для обработки и визуальной выдачи статистической информации — специальная BI-платформа, доступ к которой через Интернет получат все россияне. </w:t>
      </w:r>
    </w:p>
    <w:p w:rsidR="00FE1B63" w:rsidRDefault="00FE1B63" w:rsidP="00D207D6">
      <w:pPr>
        <w:spacing w:line="276" w:lineRule="auto"/>
        <w:ind w:firstLine="709"/>
        <w:jc w:val="both"/>
        <w:rPr>
          <w:rFonts w:ascii="Arial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hAnsi="Arial" w:cs="Arial"/>
          <w:iCs/>
          <w:color w:val="525252"/>
          <w:sz w:val="24"/>
          <w:szCs w:val="24"/>
        </w:rPr>
        <w:t>Но главным нововведением станет возможность каждого переписаться дистанционно — через портал «Госуслуг»</w:t>
      </w:r>
      <w:r>
        <w:rPr>
          <w:rFonts w:ascii="Arial" w:hAnsi="Arial" w:cs="Arial"/>
          <w:iCs/>
          <w:color w:val="525252"/>
          <w:sz w:val="24"/>
          <w:szCs w:val="24"/>
        </w:rPr>
        <w:t>.</w:t>
      </w:r>
      <w:r w:rsidRPr="00D207D6">
        <w:rPr>
          <w:rFonts w:ascii="Arial" w:hAnsi="Arial" w:cs="Arial"/>
          <w:iCs/>
          <w:color w:val="525252"/>
          <w:sz w:val="24"/>
          <w:szCs w:val="24"/>
        </w:rPr>
        <w:t xml:space="preserve"> По </w:t>
      </w:r>
      <w:hyperlink r:id="rId8" w:history="1">
        <w:r w:rsidRPr="00D207D6">
          <w:rPr>
            <w:rStyle w:val="Hyperlink"/>
            <w:rFonts w:ascii="Arial" w:hAnsi="Arial" w:cs="Arial"/>
            <w:iCs/>
            <w:sz w:val="24"/>
            <w:szCs w:val="24"/>
          </w:rPr>
          <w:t>данным</w:t>
        </w:r>
      </w:hyperlink>
      <w:r w:rsidRPr="00D207D6">
        <w:rPr>
          <w:rFonts w:ascii="Arial" w:hAnsi="Arial" w:cs="Arial"/>
          <w:iCs/>
          <w:color w:val="525252"/>
          <w:sz w:val="24"/>
          <w:szCs w:val="24"/>
        </w:rPr>
        <w:t xml:space="preserve"> исследования компании Ipsos Comcon, проведенного в 2020 году,  </w:t>
      </w:r>
      <w:r w:rsidRPr="00D207D6">
        <w:rPr>
          <w:rFonts w:ascii="Arial" w:hAnsi="Arial" w:cs="Arial"/>
          <w:bCs/>
          <w:iCs/>
          <w:color w:val="525252"/>
          <w:sz w:val="24"/>
          <w:szCs w:val="24"/>
        </w:rPr>
        <w:t xml:space="preserve">52% опрошенных россиян хотели бы пройти перепись населения онлайн. </w:t>
      </w:r>
    </w:p>
    <w:p w:rsidR="00FE1B63" w:rsidRDefault="00FE1B63" w:rsidP="00D207D6">
      <w:pPr>
        <w:spacing w:line="276" w:lineRule="auto"/>
        <w:ind w:firstLine="709"/>
        <w:jc w:val="both"/>
        <w:rPr>
          <w:rFonts w:ascii="Arial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hAnsi="Arial" w:cs="Arial"/>
          <w:bCs/>
          <w:iCs/>
          <w:color w:val="525252"/>
          <w:sz w:val="24"/>
          <w:szCs w:val="24"/>
        </w:rPr>
        <w:t>Ранее проведенный в августе 2020 года соцопрос ВЦИОМ показал, что каждый второй опрошенный уже знает о дистанционной возможности участия в</w:t>
      </w:r>
      <w:r>
        <w:rPr>
          <w:rFonts w:ascii="Arial" w:hAnsi="Arial" w:cs="Arial"/>
          <w:bCs/>
          <w:iCs/>
          <w:color w:val="525252"/>
          <w:sz w:val="24"/>
          <w:szCs w:val="24"/>
        </w:rPr>
        <w:t xml:space="preserve"> переписи</w:t>
      </w:r>
      <w:r w:rsidRPr="00D207D6">
        <w:rPr>
          <w:rFonts w:ascii="Arial" w:hAnsi="Arial" w:cs="Arial"/>
          <w:bCs/>
          <w:iCs/>
          <w:color w:val="525252"/>
          <w:sz w:val="24"/>
          <w:szCs w:val="24"/>
        </w:rPr>
        <w:t>. Наиболее просвещенными оказались молодые люди в возрасте 18–24 лет —</w:t>
      </w:r>
      <w:r>
        <w:rPr>
          <w:rFonts w:ascii="Arial" w:hAnsi="Arial" w:cs="Arial"/>
          <w:bCs/>
          <w:iCs/>
          <w:color w:val="525252"/>
          <w:sz w:val="24"/>
          <w:szCs w:val="24"/>
        </w:rPr>
        <w:t xml:space="preserve"> 76% из них сообщили, что в курсе </w:t>
      </w:r>
      <w:r w:rsidRPr="00D207D6">
        <w:rPr>
          <w:rFonts w:ascii="Arial" w:hAnsi="Arial" w:cs="Arial"/>
          <w:bCs/>
          <w:iCs/>
          <w:color w:val="525252"/>
          <w:sz w:val="24"/>
          <w:szCs w:val="24"/>
        </w:rPr>
        <w:t>такой опции.</w:t>
      </w:r>
      <w:r>
        <w:rPr>
          <w:rFonts w:ascii="Arial" w:hAnsi="Arial" w:cs="Arial"/>
          <w:bCs/>
          <w:iCs/>
          <w:color w:val="525252"/>
          <w:sz w:val="24"/>
          <w:szCs w:val="24"/>
        </w:rPr>
        <w:t xml:space="preserve"> </w:t>
      </w:r>
    </w:p>
    <w:p w:rsidR="00FE1B63" w:rsidRPr="00D207D6" w:rsidRDefault="00FE1B63" w:rsidP="00D207D6">
      <w:pPr>
        <w:spacing w:line="276" w:lineRule="auto"/>
        <w:ind w:firstLine="709"/>
        <w:jc w:val="both"/>
        <w:rPr>
          <w:rFonts w:ascii="Arial" w:hAnsi="Arial" w:cs="Arial"/>
          <w:bCs/>
          <w:iCs/>
          <w:color w:val="525252"/>
          <w:sz w:val="24"/>
          <w:szCs w:val="24"/>
        </w:rPr>
      </w:pPr>
      <w:r>
        <w:rPr>
          <w:rFonts w:ascii="Arial" w:hAnsi="Arial" w:cs="Arial"/>
          <w:bCs/>
          <w:iCs/>
          <w:color w:val="525252"/>
          <w:sz w:val="24"/>
          <w:szCs w:val="24"/>
        </w:rPr>
        <w:t xml:space="preserve">Переписаться самостоятельно россияне смогут любым удобным способом: с домашнего или рабочего компьютера с выходом в сеть, через приложение в смартфоне, либо заполнить электронный переписной лист </w:t>
      </w:r>
      <w:r w:rsidRPr="004B595F">
        <w:rPr>
          <w:rFonts w:ascii="Arial" w:hAnsi="Arial" w:cs="Arial"/>
          <w:bCs/>
          <w:iCs/>
          <w:color w:val="525252"/>
          <w:sz w:val="24"/>
          <w:szCs w:val="24"/>
        </w:rPr>
        <w:t>на компьютере в одном из центров «Мои документы».</w:t>
      </w:r>
    </w:p>
    <w:p w:rsidR="00FE1B63" w:rsidRPr="00FF7AF6" w:rsidRDefault="00FE1B63" w:rsidP="00FF7AF6">
      <w:pPr>
        <w:spacing w:after="0" w:line="276" w:lineRule="auto"/>
        <w:rPr>
          <w:rFonts w:ascii="Arial" w:hAnsi="Arial" w:cs="Arial"/>
          <w:i/>
          <w:color w:val="525252"/>
          <w:sz w:val="24"/>
          <w:szCs w:val="24"/>
        </w:rPr>
      </w:pPr>
    </w:p>
    <w:p w:rsidR="00FE1B63" w:rsidRPr="00FF7AF6" w:rsidRDefault="00FE1B63" w:rsidP="00FF7AF6">
      <w:pPr>
        <w:spacing w:after="0" w:line="276" w:lineRule="auto"/>
        <w:rPr>
          <w:rFonts w:ascii="Arial" w:hAnsi="Arial" w:cs="Arial"/>
          <w:b/>
          <w:color w:val="595959"/>
          <w:sz w:val="24"/>
        </w:rPr>
      </w:pPr>
      <w:r w:rsidRPr="00FF7AF6">
        <w:rPr>
          <w:rFonts w:ascii="Arial" w:hAnsi="Arial" w:cs="Arial"/>
          <w:b/>
          <w:color w:val="595959"/>
          <w:sz w:val="24"/>
        </w:rPr>
        <w:t>Медиаофис</w:t>
      </w:r>
      <w:r w:rsidRPr="00FF7AF6">
        <w:t xml:space="preserve"> </w:t>
      </w:r>
      <w:r w:rsidRPr="00FF7AF6">
        <w:rPr>
          <w:rFonts w:ascii="Arial" w:hAnsi="Arial" w:cs="Arial"/>
          <w:b/>
          <w:color w:val="595959"/>
          <w:sz w:val="24"/>
        </w:rPr>
        <w:t>Всероссийской переписи населения</w:t>
      </w:r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FF7AF6">
          <w:rPr>
            <w:rFonts w:ascii="Arial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Pr="00FF7AF6">
          <w:rPr>
            <w:rFonts w:ascii="Arial" w:hAnsi="Arial" w:cs="Arial"/>
            <w:color w:val="0563C1"/>
            <w:sz w:val="24"/>
            <w:u w:val="single"/>
          </w:rPr>
          <w:t>www.strana2020.ru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r w:rsidRPr="00FF7AF6">
        <w:rPr>
          <w:rFonts w:ascii="Arial" w:hAnsi="Arial" w:cs="Arial"/>
          <w:color w:val="595959"/>
          <w:sz w:val="24"/>
        </w:rPr>
        <w:t>+7 (495) 933-31-94</w:t>
      </w:r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Pr="00FF7AF6">
          <w:rPr>
            <w:rFonts w:ascii="Arial" w:hAnsi="Arial" w:cs="Arial"/>
            <w:color w:val="0563C1"/>
            <w:sz w:val="24"/>
            <w:u w:val="single"/>
          </w:rPr>
          <w:t>https://www.facebook.com/strana2020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Pr="00FF7AF6">
          <w:rPr>
            <w:rFonts w:ascii="Arial" w:hAnsi="Arial" w:cs="Arial"/>
            <w:color w:val="0563C1"/>
            <w:sz w:val="24"/>
            <w:u w:val="single"/>
          </w:rPr>
          <w:t>https://vk.com/strana2020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Pr="00FF7AF6">
          <w:rPr>
            <w:rFonts w:ascii="Arial" w:hAnsi="Arial" w:cs="Arial"/>
            <w:color w:val="0563C1"/>
            <w:sz w:val="24"/>
            <w:u w:val="single"/>
          </w:rPr>
          <w:t>https://ok.ru/strana2020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Pr="00FF7AF6">
          <w:rPr>
            <w:rFonts w:ascii="Arial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hyperlink r:id="rId15" w:history="1">
        <w:r w:rsidRPr="00FF7AF6">
          <w:rPr>
            <w:rFonts w:ascii="Arial" w:hAnsi="Arial" w:cs="Arial"/>
            <w:color w:val="0563C1"/>
            <w:sz w:val="24"/>
            <w:u w:val="single"/>
          </w:rPr>
          <w:t>youtube.com</w:t>
        </w:r>
      </w:hyperlink>
    </w:p>
    <w:p w:rsidR="00FE1B63" w:rsidRPr="00FF7AF6" w:rsidRDefault="00FE1B63" w:rsidP="00FF7AF6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p w:rsidR="00FE1B63" w:rsidRPr="003822C1" w:rsidRDefault="00FE1B63" w:rsidP="003822C1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  <w:r w:rsidRPr="00232E31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7" type="#_x0000_t75" style="width:60pt;height:60pt;visibility:visible">
            <v:imagedata r:id="rId16" o:title=""/>
          </v:shape>
        </w:pict>
      </w:r>
    </w:p>
    <w:p w:rsidR="00FE1B63" w:rsidRPr="0002467F" w:rsidRDefault="00FE1B63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FE1B63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B63" w:rsidRDefault="00FE1B63" w:rsidP="00A02726">
      <w:pPr>
        <w:spacing w:after="0" w:line="240" w:lineRule="auto"/>
      </w:pPr>
      <w:r>
        <w:separator/>
      </w:r>
    </w:p>
  </w:endnote>
  <w:endnote w:type="continuationSeparator" w:id="0">
    <w:p w:rsidR="00FE1B63" w:rsidRDefault="00FE1B63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63" w:rsidRDefault="00FE1B63">
    <w:pPr>
      <w:pStyle w:val="Foot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9" o:spid="_x0000_s2051" type="#_x0000_t75" style="position:absolute;margin-left:-7.2pt;margin-top:-3pt;width:22.5pt;height:22.5pt;z-index:-251656192;visibility:visible">
          <v:imagedata r:id="rId1" o:title=""/>
        </v:shape>
      </w:pict>
    </w:r>
    <w:r>
      <w:rPr>
        <w:noProof/>
        <w:lang w:eastAsia="ru-RU"/>
      </w:rPr>
      <w:pict>
        <v:shape id="Рисунок 38" o:spid="_x0000_s2052" type="#_x0000_t75" style="position:absolute;margin-left:-7.3pt;margin-top:-3.25pt;width:22.35pt;height:22.35pt;z-index:-251660288;visibility:visible">
          <v:imagedata r:id="rId2" o:title=""/>
        </v:shape>
      </w:pict>
    </w:r>
    <w:r>
      <w:rPr>
        <w:noProof/>
        <w:lang w:eastAsia="ru-RU"/>
      </w:rPr>
      <w:pict>
        <v:shape id="Рисунок 37" o:spid="_x0000_s2053" type="#_x0000_t75" style="position:absolute;margin-left:-13.05pt;margin-top:-8.45pt;width:34.5pt;height:33.75pt;z-index:-251661312;visibility:visible">
          <v:imagedata r:id="rId3" o:title=""/>
        </v:shape>
      </w:pict>
    </w:r>
    <w:fldSimple w:instr="PAGE   \* MERGEFORMAT">
      <w:r>
        <w:rPr>
          <w:noProof/>
        </w:rPr>
        <w:t>2</w:t>
      </w:r>
    </w:fldSimple>
  </w:p>
  <w:p w:rsidR="00FE1B63" w:rsidRDefault="00FE1B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B63" w:rsidRDefault="00FE1B63" w:rsidP="00A02726">
      <w:pPr>
        <w:spacing w:after="0" w:line="240" w:lineRule="auto"/>
      </w:pPr>
      <w:r>
        <w:separator/>
      </w:r>
    </w:p>
  </w:footnote>
  <w:footnote w:type="continuationSeparator" w:id="0">
    <w:p w:rsidR="00FE1B63" w:rsidRDefault="00FE1B63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63" w:rsidRDefault="00FE1B63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49" type="#_x0000_t75" alt="" style="position:absolute;margin-left:0;margin-top:0;width:1860pt;height:2631pt;z-index:-251658240;mso-wrap-edited:f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63" w:rsidRDefault="00FE1B63" w:rsidP="00A02726">
    <w:pPr>
      <w:pStyle w:val="Header"/>
      <w:ind w:left="-1701"/>
    </w:pPr>
    <w:r w:rsidRPr="00232E31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alt="шапка" style="width:333pt;height:122.25pt;visibility:visible">
          <v:imagedata r:id="rId1" o:title="" cropright="27109f"/>
        </v:shape>
      </w:pict>
    </w:r>
    <w:r>
      <w:rPr>
        <w:noProof/>
        <w:lang w:eastAsia="ru-RU"/>
      </w:rPr>
      <w:pict>
        <v:shape id="WordPictureWatermark4014939" o:spid="_x0000_s2050" type="#_x0000_t75" alt="" style="position:absolute;left:0;text-align:left;margin-left:0;margin-top:0;width:1860pt;height:2631pt;z-index:-251657216;mso-wrap-edited:f;mso-position-horizontal:center;mso-position-horizontal-relative:margin;mso-position-vertical:center;mso-position-vertical-relative:margin" o:allowincell="f">
          <v:imagedata r:id="rId2" o:title="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63" w:rsidRDefault="00FE1B63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4" type="#_x0000_t75" alt="" style="position:absolute;margin-left:0;margin-top:0;width:1860pt;height:2631pt;z-index:-251659264;mso-wrap-edited:f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E94"/>
    <w:rsid w:val="0000095F"/>
    <w:rsid w:val="00002E74"/>
    <w:rsid w:val="00003F9F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5116"/>
    <w:rsid w:val="00026885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CD8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5083"/>
    <w:rsid w:val="000C6E51"/>
    <w:rsid w:val="000C7BB7"/>
    <w:rsid w:val="000D3FEC"/>
    <w:rsid w:val="000D50B9"/>
    <w:rsid w:val="000D5B81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0F6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5388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1895"/>
    <w:rsid w:val="001428A9"/>
    <w:rsid w:val="0014427E"/>
    <w:rsid w:val="00144A31"/>
    <w:rsid w:val="001451FA"/>
    <w:rsid w:val="00146050"/>
    <w:rsid w:val="00146292"/>
    <w:rsid w:val="00151B8D"/>
    <w:rsid w:val="001523D8"/>
    <w:rsid w:val="00152F1F"/>
    <w:rsid w:val="0015475D"/>
    <w:rsid w:val="00155160"/>
    <w:rsid w:val="00157B4E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D52"/>
    <w:rsid w:val="00182F96"/>
    <w:rsid w:val="00184230"/>
    <w:rsid w:val="0018550A"/>
    <w:rsid w:val="00186157"/>
    <w:rsid w:val="00191BA2"/>
    <w:rsid w:val="0019365F"/>
    <w:rsid w:val="00193CEA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2E2F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273CC"/>
    <w:rsid w:val="00232CB0"/>
    <w:rsid w:val="00232E31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4B0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6A1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1BD3"/>
    <w:rsid w:val="002C2E7B"/>
    <w:rsid w:val="002C3396"/>
    <w:rsid w:val="002C3E4E"/>
    <w:rsid w:val="002C6901"/>
    <w:rsid w:val="002C6FB9"/>
    <w:rsid w:val="002D1109"/>
    <w:rsid w:val="002D2073"/>
    <w:rsid w:val="002D302C"/>
    <w:rsid w:val="002D378E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3BFC"/>
    <w:rsid w:val="00324084"/>
    <w:rsid w:val="0032415C"/>
    <w:rsid w:val="003300E4"/>
    <w:rsid w:val="00330B8B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1332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61C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0CBD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1529"/>
    <w:rsid w:val="00453227"/>
    <w:rsid w:val="004535C1"/>
    <w:rsid w:val="00454215"/>
    <w:rsid w:val="00454E00"/>
    <w:rsid w:val="00455B8C"/>
    <w:rsid w:val="00455E43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3E48"/>
    <w:rsid w:val="00484821"/>
    <w:rsid w:val="00486E2E"/>
    <w:rsid w:val="00487B23"/>
    <w:rsid w:val="004908A1"/>
    <w:rsid w:val="0049103B"/>
    <w:rsid w:val="00492CA4"/>
    <w:rsid w:val="00497C69"/>
    <w:rsid w:val="004A2398"/>
    <w:rsid w:val="004A7489"/>
    <w:rsid w:val="004B0614"/>
    <w:rsid w:val="004B49C6"/>
    <w:rsid w:val="004B595F"/>
    <w:rsid w:val="004B5AE8"/>
    <w:rsid w:val="004B6586"/>
    <w:rsid w:val="004C0969"/>
    <w:rsid w:val="004C122F"/>
    <w:rsid w:val="004C1893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2BBB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14EE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60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4FB8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8DD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24A2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A2E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2814"/>
    <w:rsid w:val="006860CD"/>
    <w:rsid w:val="0068692B"/>
    <w:rsid w:val="00690404"/>
    <w:rsid w:val="0069172D"/>
    <w:rsid w:val="00694D8C"/>
    <w:rsid w:val="00695886"/>
    <w:rsid w:val="00696F12"/>
    <w:rsid w:val="006A2C35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28D7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3273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DE"/>
    <w:rsid w:val="007668FD"/>
    <w:rsid w:val="007676B8"/>
    <w:rsid w:val="0077084A"/>
    <w:rsid w:val="00770B83"/>
    <w:rsid w:val="00773496"/>
    <w:rsid w:val="00774537"/>
    <w:rsid w:val="00774F31"/>
    <w:rsid w:val="0077546F"/>
    <w:rsid w:val="007778F8"/>
    <w:rsid w:val="00783BEE"/>
    <w:rsid w:val="007852E9"/>
    <w:rsid w:val="0078537C"/>
    <w:rsid w:val="00785E4A"/>
    <w:rsid w:val="00790457"/>
    <w:rsid w:val="00790F22"/>
    <w:rsid w:val="00791B81"/>
    <w:rsid w:val="00791FF6"/>
    <w:rsid w:val="00795CBB"/>
    <w:rsid w:val="0079665C"/>
    <w:rsid w:val="00797EE9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609"/>
    <w:rsid w:val="007C5B8F"/>
    <w:rsid w:val="007C6E11"/>
    <w:rsid w:val="007D1C43"/>
    <w:rsid w:val="007D5F2D"/>
    <w:rsid w:val="007D6E81"/>
    <w:rsid w:val="007D72B1"/>
    <w:rsid w:val="007D750B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2921"/>
    <w:rsid w:val="00803067"/>
    <w:rsid w:val="0080316D"/>
    <w:rsid w:val="00804640"/>
    <w:rsid w:val="0080531F"/>
    <w:rsid w:val="008057DC"/>
    <w:rsid w:val="00805D84"/>
    <w:rsid w:val="0080798E"/>
    <w:rsid w:val="0081001C"/>
    <w:rsid w:val="008136A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46F6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4FBA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1B5D"/>
    <w:rsid w:val="0088206E"/>
    <w:rsid w:val="00882234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061D"/>
    <w:rsid w:val="008C0EBA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3ADE"/>
    <w:rsid w:val="00944719"/>
    <w:rsid w:val="00944DD3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33B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28DD"/>
    <w:rsid w:val="00984279"/>
    <w:rsid w:val="009847F1"/>
    <w:rsid w:val="00984CCD"/>
    <w:rsid w:val="00986EDC"/>
    <w:rsid w:val="009901E9"/>
    <w:rsid w:val="00990F21"/>
    <w:rsid w:val="00993B08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0A73"/>
    <w:rsid w:val="009C25C4"/>
    <w:rsid w:val="009C2C8A"/>
    <w:rsid w:val="009C6576"/>
    <w:rsid w:val="009C73BE"/>
    <w:rsid w:val="009D0CAC"/>
    <w:rsid w:val="009D1E0A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5772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0726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2D85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4508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259A"/>
    <w:rsid w:val="00AD559E"/>
    <w:rsid w:val="00AD5E29"/>
    <w:rsid w:val="00AE2C18"/>
    <w:rsid w:val="00AE3161"/>
    <w:rsid w:val="00AE5695"/>
    <w:rsid w:val="00AE7E3A"/>
    <w:rsid w:val="00AF1AAD"/>
    <w:rsid w:val="00B002B3"/>
    <w:rsid w:val="00B0177D"/>
    <w:rsid w:val="00B02E2E"/>
    <w:rsid w:val="00B115AA"/>
    <w:rsid w:val="00B11F3C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819"/>
    <w:rsid w:val="00B43F7D"/>
    <w:rsid w:val="00B4541D"/>
    <w:rsid w:val="00B47F61"/>
    <w:rsid w:val="00B5016C"/>
    <w:rsid w:val="00B50A35"/>
    <w:rsid w:val="00B517C7"/>
    <w:rsid w:val="00B53DAB"/>
    <w:rsid w:val="00B5702F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2A5D"/>
    <w:rsid w:val="00BD5B76"/>
    <w:rsid w:val="00BE2BCE"/>
    <w:rsid w:val="00BE2D00"/>
    <w:rsid w:val="00BE2D3E"/>
    <w:rsid w:val="00BE60C9"/>
    <w:rsid w:val="00BE6778"/>
    <w:rsid w:val="00BE6A7D"/>
    <w:rsid w:val="00BE753C"/>
    <w:rsid w:val="00BF126C"/>
    <w:rsid w:val="00BF1335"/>
    <w:rsid w:val="00BF4236"/>
    <w:rsid w:val="00BF51E4"/>
    <w:rsid w:val="00C01E91"/>
    <w:rsid w:val="00C03789"/>
    <w:rsid w:val="00C03840"/>
    <w:rsid w:val="00C04282"/>
    <w:rsid w:val="00C063B8"/>
    <w:rsid w:val="00C06EF9"/>
    <w:rsid w:val="00C07578"/>
    <w:rsid w:val="00C1261F"/>
    <w:rsid w:val="00C147A6"/>
    <w:rsid w:val="00C14FA2"/>
    <w:rsid w:val="00C259AC"/>
    <w:rsid w:val="00C26C74"/>
    <w:rsid w:val="00C27256"/>
    <w:rsid w:val="00C27335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4010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AEB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2BC0"/>
    <w:rsid w:val="00D02FFE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07D6"/>
    <w:rsid w:val="00D2164E"/>
    <w:rsid w:val="00D227E5"/>
    <w:rsid w:val="00D2655F"/>
    <w:rsid w:val="00D2663A"/>
    <w:rsid w:val="00D26CC3"/>
    <w:rsid w:val="00D27A1D"/>
    <w:rsid w:val="00D3154C"/>
    <w:rsid w:val="00D324B5"/>
    <w:rsid w:val="00D331EE"/>
    <w:rsid w:val="00D3327F"/>
    <w:rsid w:val="00D345CC"/>
    <w:rsid w:val="00D34A45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3106"/>
    <w:rsid w:val="00D6571A"/>
    <w:rsid w:val="00D669C9"/>
    <w:rsid w:val="00D679FB"/>
    <w:rsid w:val="00D701FF"/>
    <w:rsid w:val="00D7336A"/>
    <w:rsid w:val="00D7337E"/>
    <w:rsid w:val="00D7579F"/>
    <w:rsid w:val="00D76054"/>
    <w:rsid w:val="00D80B88"/>
    <w:rsid w:val="00D8295E"/>
    <w:rsid w:val="00D82E3E"/>
    <w:rsid w:val="00D82FD2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3451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17A2"/>
    <w:rsid w:val="00DC7186"/>
    <w:rsid w:val="00DC7EC4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E74F5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4303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0E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6509"/>
    <w:rsid w:val="00E5743C"/>
    <w:rsid w:val="00E60B0C"/>
    <w:rsid w:val="00E61B19"/>
    <w:rsid w:val="00E635F8"/>
    <w:rsid w:val="00E65CE3"/>
    <w:rsid w:val="00E66D2E"/>
    <w:rsid w:val="00E6719F"/>
    <w:rsid w:val="00E674D6"/>
    <w:rsid w:val="00E67C90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14B"/>
    <w:rsid w:val="00EF6EAC"/>
    <w:rsid w:val="00F00595"/>
    <w:rsid w:val="00F014B2"/>
    <w:rsid w:val="00F01C03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30C"/>
    <w:rsid w:val="00F6364B"/>
    <w:rsid w:val="00F64154"/>
    <w:rsid w:val="00F6499D"/>
    <w:rsid w:val="00F6522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C79D0"/>
    <w:rsid w:val="00FD0E0B"/>
    <w:rsid w:val="00FD10C1"/>
    <w:rsid w:val="00FD13E0"/>
    <w:rsid w:val="00FD4EA2"/>
    <w:rsid w:val="00FD5BCD"/>
    <w:rsid w:val="00FE1A69"/>
    <w:rsid w:val="00FE1B63"/>
    <w:rsid w:val="00FE277A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0F6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6CD8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6CD8"/>
    <w:rPr>
      <w:rFonts w:ascii="Calibri Light" w:hAnsi="Calibri Light" w:cs="Times New Roman"/>
      <w:b/>
      <w:bCs/>
      <w:color w:val="2E74B5"/>
      <w:sz w:val="28"/>
      <w:szCs w:val="28"/>
    </w:rPr>
  </w:style>
  <w:style w:type="paragraph" w:styleId="Header">
    <w:name w:val="header"/>
    <w:basedOn w:val="Normal"/>
    <w:link w:val="HeaderChar"/>
    <w:uiPriority w:val="99"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0272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0272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096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4E096C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semiHidden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Normal"/>
    <w:uiPriority w:val="99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BF423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rsid w:val="000D68B7"/>
    <w:rPr>
      <w:rFonts w:cs="Times New Roman"/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rsid w:val="005D709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70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709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097"/>
    <w:rPr>
      <w:b/>
      <w:bCs/>
    </w:rPr>
  </w:style>
  <w:style w:type="paragraph" w:styleId="Revision">
    <w:name w:val="Revision"/>
    <w:hidden/>
    <w:uiPriority w:val="99"/>
    <w:semiHidden/>
    <w:rsid w:val="004203ED"/>
    <w:rPr>
      <w:lang w:eastAsia="en-US"/>
    </w:rPr>
  </w:style>
  <w:style w:type="paragraph" w:styleId="NoSpacing">
    <w:name w:val="No Spacing"/>
    <w:uiPriority w:val="99"/>
    <w:qFormat/>
    <w:rsid w:val="009168E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75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75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novosti/Schitayte-v-tsifre-52-rossiyan-khotyat-proyti-perepis-naseleniya-onlayn1/" TargetMode="Externa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trana2020.ru/mediaoffice/dannye-stanovyatsya-mobilnee/" TargetMode="Externa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620</Words>
  <Characters>3536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</dc:title>
  <dc:subject/>
  <dc:creator>Shekhovtsova Valeria</dc:creator>
  <cp:keywords/>
  <dc:description/>
  <cp:lastModifiedBy>administraciya</cp:lastModifiedBy>
  <cp:revision>2</cp:revision>
  <cp:lastPrinted>2020-02-13T18:03:00Z</cp:lastPrinted>
  <dcterms:created xsi:type="dcterms:W3CDTF">2021-04-08T12:24:00Z</dcterms:created>
  <dcterms:modified xsi:type="dcterms:W3CDTF">2021-04-08T12:24:00Z</dcterms:modified>
</cp:coreProperties>
</file>