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26C" w:rsidRPr="00EB706F" w:rsidRDefault="00D6526C" w:rsidP="00F150FA">
      <w:pPr>
        <w:widowControl/>
        <w:spacing w:before="108" w:after="108"/>
        <w:jc w:val="center"/>
        <w:outlineLvl w:val="0"/>
        <w:rPr>
          <w:b/>
          <w:bCs/>
          <w:color w:val="auto"/>
          <w:sz w:val="24"/>
          <w:szCs w:val="24"/>
        </w:rPr>
      </w:pPr>
      <w:r w:rsidRPr="00EB706F">
        <w:rPr>
          <w:b/>
          <w:bCs/>
          <w:color w:val="auto"/>
          <w:sz w:val="24"/>
          <w:szCs w:val="24"/>
        </w:rPr>
        <w:t xml:space="preserve">Заявка на участие в аукционе </w:t>
      </w:r>
    </w:p>
    <w:p w:rsidR="00D6526C" w:rsidRPr="00EB706F" w:rsidRDefault="00D6526C" w:rsidP="00F150FA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D6526C" w:rsidRDefault="00D6526C" w:rsidP="009A578D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 xml:space="preserve"> р.п. Зубова Поляна                                                   </w:t>
      </w:r>
      <w:r>
        <w:rPr>
          <w:color w:val="auto"/>
          <w:sz w:val="24"/>
          <w:szCs w:val="24"/>
        </w:rPr>
        <w:t xml:space="preserve">           </w:t>
      </w:r>
      <w:r w:rsidRPr="00EB706F">
        <w:rPr>
          <w:color w:val="auto"/>
          <w:sz w:val="24"/>
          <w:szCs w:val="24"/>
        </w:rPr>
        <w:t xml:space="preserve">        "__"______________ 20</w:t>
      </w:r>
      <w:r>
        <w:rPr>
          <w:color w:val="auto"/>
          <w:sz w:val="24"/>
          <w:szCs w:val="24"/>
        </w:rPr>
        <w:t>___</w:t>
      </w:r>
      <w:r w:rsidRPr="00EB706F">
        <w:rPr>
          <w:color w:val="auto"/>
          <w:sz w:val="24"/>
          <w:szCs w:val="24"/>
        </w:rPr>
        <w:t>г.</w:t>
      </w:r>
    </w:p>
    <w:p w:rsidR="00D6526C" w:rsidRDefault="00D6526C" w:rsidP="00F150FA">
      <w:pPr>
        <w:widowControl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</w:p>
    <w:p w:rsidR="00D6526C" w:rsidRDefault="00D6526C" w:rsidP="00F150FA">
      <w:pPr>
        <w:widowControl/>
        <w:jc w:val="both"/>
        <w:rPr>
          <w:color w:val="auto"/>
          <w:sz w:val="18"/>
          <w:szCs w:val="18"/>
        </w:rPr>
      </w:pPr>
      <w:r>
        <w:rPr>
          <w:color w:val="auto"/>
          <w:sz w:val="24"/>
          <w:szCs w:val="24"/>
        </w:rPr>
        <w:t xml:space="preserve">     </w:t>
      </w:r>
      <w:r w:rsidRPr="00EB706F">
        <w:rPr>
          <w:color w:val="auto"/>
          <w:sz w:val="24"/>
          <w:szCs w:val="24"/>
        </w:rPr>
        <w:t>Заявитель______________________________________________________________________________________</w:t>
      </w:r>
      <w:r>
        <w:rPr>
          <w:color w:val="auto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EB706F">
        <w:rPr>
          <w:color w:val="auto"/>
          <w:sz w:val="24"/>
          <w:szCs w:val="24"/>
        </w:rPr>
        <w:t xml:space="preserve"> </w:t>
      </w:r>
      <w:r w:rsidRPr="009A578D">
        <w:rPr>
          <w:color w:val="auto"/>
          <w:sz w:val="18"/>
          <w:szCs w:val="18"/>
        </w:rPr>
        <w:t>(полное  наименование  физического  лица,  подающего   заявку;  ФИО,     паспортные данные физического лица и индивидуального предпринимателя,    подающего заявку),</w:t>
      </w:r>
    </w:p>
    <w:p w:rsidR="00D6526C" w:rsidRPr="00CB479C" w:rsidRDefault="00D6526C" w:rsidP="00F150FA">
      <w:pPr>
        <w:widowControl/>
        <w:jc w:val="both"/>
        <w:rPr>
          <w:color w:val="auto"/>
        </w:rPr>
      </w:pPr>
    </w:p>
    <w:p w:rsidR="00D6526C" w:rsidRPr="009634AD" w:rsidRDefault="00D6526C" w:rsidP="00F150FA">
      <w:pPr>
        <w:spacing w:line="360" w:lineRule="auto"/>
        <w:jc w:val="both"/>
        <w:rPr>
          <w:color w:val="auto"/>
          <w:sz w:val="24"/>
          <w:szCs w:val="24"/>
        </w:rPr>
      </w:pPr>
      <w:r w:rsidRPr="009634AD">
        <w:rPr>
          <w:color w:val="auto"/>
          <w:sz w:val="24"/>
          <w:szCs w:val="24"/>
        </w:rPr>
        <w:t xml:space="preserve">принимая   решение   об участии в аукционе по </w:t>
      </w:r>
      <w:r w:rsidRPr="009634AD">
        <w:rPr>
          <w:sz w:val="24"/>
          <w:szCs w:val="24"/>
        </w:rPr>
        <w:t xml:space="preserve">права на заключения договора аренды </w:t>
      </w:r>
      <w:r w:rsidRPr="009634AD">
        <w:rPr>
          <w:sz w:val="24"/>
          <w:szCs w:val="24"/>
          <w:shd w:val="clear" w:color="auto" w:fill="FFFFFF"/>
        </w:rPr>
        <w:t xml:space="preserve">земельного участка, находящегося в государственной собственности из земель населенных пунктов, площадью </w:t>
      </w:r>
      <w:r>
        <w:rPr>
          <w:sz w:val="24"/>
          <w:szCs w:val="24"/>
          <w:shd w:val="clear" w:color="auto" w:fill="FFFFFF"/>
        </w:rPr>
        <w:t>_________</w:t>
      </w:r>
      <w:r w:rsidRPr="009634AD">
        <w:rPr>
          <w:sz w:val="24"/>
          <w:szCs w:val="24"/>
          <w:shd w:val="clear" w:color="auto" w:fill="FFFFFF"/>
        </w:rPr>
        <w:t xml:space="preserve"> кв.м., расположенного по адресу: Республика Мордовия, Зубово</w:t>
      </w:r>
      <w:r>
        <w:rPr>
          <w:sz w:val="24"/>
          <w:szCs w:val="24"/>
          <w:shd w:val="clear" w:color="auto" w:fill="FFFFFF"/>
        </w:rPr>
        <w:t>-</w:t>
      </w:r>
      <w:r w:rsidRPr="009634AD">
        <w:rPr>
          <w:sz w:val="24"/>
          <w:szCs w:val="24"/>
          <w:shd w:val="clear" w:color="auto" w:fill="FFFFFF"/>
        </w:rPr>
        <w:t xml:space="preserve">Полянский район, </w:t>
      </w:r>
      <w:r>
        <w:rPr>
          <w:sz w:val="24"/>
          <w:szCs w:val="24"/>
          <w:shd w:val="clear" w:color="auto" w:fill="FFFFFF"/>
        </w:rPr>
        <w:t>__________________________, с кадаст</w:t>
      </w:r>
      <w:r w:rsidRPr="006C5921">
        <w:rPr>
          <w:sz w:val="24"/>
          <w:szCs w:val="24"/>
          <w:shd w:val="clear" w:color="auto" w:fill="FFFFFF"/>
        </w:rPr>
        <w:t>ровым</w:t>
      </w:r>
      <w:r w:rsidRPr="009634AD">
        <w:rPr>
          <w:sz w:val="24"/>
          <w:szCs w:val="24"/>
          <w:shd w:val="clear" w:color="auto" w:fill="FFFFFF"/>
        </w:rPr>
        <w:t xml:space="preserve"> номером </w:t>
      </w:r>
      <w:r>
        <w:rPr>
          <w:sz w:val="24"/>
          <w:szCs w:val="24"/>
          <w:shd w:val="clear" w:color="auto" w:fill="FFFFFF"/>
        </w:rPr>
        <w:t>_____________________</w:t>
      </w:r>
      <w:r w:rsidRPr="009634AD">
        <w:rPr>
          <w:sz w:val="24"/>
          <w:szCs w:val="24"/>
          <w:shd w:val="clear" w:color="auto" w:fill="FFFFFF"/>
        </w:rPr>
        <w:t xml:space="preserve">, с разрешенным использованием: </w:t>
      </w:r>
      <w:r>
        <w:rPr>
          <w:sz w:val="24"/>
          <w:szCs w:val="24"/>
          <w:shd w:val="clear" w:color="auto" w:fill="FFFFFF"/>
        </w:rPr>
        <w:t>____________________________________________</w:t>
      </w:r>
      <w:r w:rsidRPr="009634AD">
        <w:rPr>
          <w:sz w:val="24"/>
          <w:szCs w:val="24"/>
          <w:shd w:val="clear" w:color="auto" w:fill="FFFFFF"/>
        </w:rPr>
        <w:t xml:space="preserve">,  на срок </w:t>
      </w:r>
      <w:r>
        <w:rPr>
          <w:sz w:val="24"/>
          <w:szCs w:val="24"/>
          <w:shd w:val="clear" w:color="auto" w:fill="FFFFFF"/>
        </w:rPr>
        <w:t>20</w:t>
      </w:r>
      <w:r w:rsidRPr="009634AD">
        <w:rPr>
          <w:sz w:val="24"/>
          <w:szCs w:val="24"/>
          <w:shd w:val="clear" w:color="auto" w:fill="FFFFFF"/>
        </w:rPr>
        <w:t xml:space="preserve"> лет</w:t>
      </w:r>
      <w:r w:rsidRPr="009634AD">
        <w:rPr>
          <w:color w:val="auto"/>
          <w:sz w:val="24"/>
          <w:szCs w:val="24"/>
        </w:rPr>
        <w:t xml:space="preserve"> обязуюсь:</w:t>
      </w:r>
    </w:p>
    <w:p w:rsidR="00D6526C" w:rsidRDefault="00D6526C" w:rsidP="00F150FA">
      <w:pPr>
        <w:widowControl/>
        <w:spacing w:line="360" w:lineRule="auto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</w:t>
      </w:r>
      <w:r w:rsidRPr="009634AD">
        <w:rPr>
          <w:color w:val="auto"/>
          <w:sz w:val="24"/>
          <w:szCs w:val="24"/>
        </w:rPr>
        <w:t>1)  соблюдать  условия  аукциона,  содержащиеся в информационном  сообщении  о проведении  аукциона опубликованном в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информационном бюллетене «Вестник» Зубово-Полянского муниципального района; на официальном сайте Администрации Зубово-Полянского муниципального района Республики Мордовия в сети «Интернет»: </w:t>
      </w:r>
      <w:hyperlink r:id="rId4" w:history="1">
        <w:r>
          <w:rPr>
            <w:rStyle w:val="Hyperlink"/>
            <w:sz w:val="24"/>
            <w:szCs w:val="24"/>
          </w:rPr>
          <w:t>http://zpolyana.e-mordovia.ru</w:t>
        </w:r>
      </w:hyperlink>
      <w:r>
        <w:rPr>
          <w:sz w:val="24"/>
          <w:szCs w:val="24"/>
        </w:rPr>
        <w:t xml:space="preserve">.;  на официальном сайте Правительства Российской Федерации в сети «Интернет»: </w:t>
      </w:r>
      <w:hyperlink r:id="rId5" w:history="1">
        <w:r>
          <w:rPr>
            <w:rStyle w:val="Hyperlink"/>
            <w:sz w:val="24"/>
            <w:szCs w:val="24"/>
            <w:lang w:val="en-US"/>
          </w:rPr>
          <w:t>https</w:t>
        </w:r>
        <w:r>
          <w:rPr>
            <w:rStyle w:val="Hyperlink"/>
            <w:sz w:val="24"/>
            <w:szCs w:val="24"/>
          </w:rPr>
          <w:t>://torgi/gov/ru</w:t>
        </w:r>
      </w:hyperlink>
      <w:r>
        <w:rPr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>для размещения информации о проведении торгов  от____________________.</w:t>
      </w:r>
    </w:p>
    <w:p w:rsidR="00D6526C" w:rsidRPr="009634AD" w:rsidRDefault="00D6526C" w:rsidP="00F150FA">
      <w:pPr>
        <w:widowControl/>
        <w:spacing w:line="360" w:lineRule="auto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</w:t>
      </w:r>
      <w:r w:rsidRPr="009634AD">
        <w:rPr>
          <w:color w:val="auto"/>
          <w:sz w:val="24"/>
          <w:szCs w:val="24"/>
        </w:rPr>
        <w:t>2)  в   случае   признания   победителем  аукциона</w:t>
      </w:r>
      <w:r>
        <w:rPr>
          <w:color w:val="auto"/>
          <w:sz w:val="24"/>
          <w:szCs w:val="24"/>
        </w:rPr>
        <w:t>,</w:t>
      </w:r>
      <w:r w:rsidRPr="009634AD">
        <w:rPr>
          <w:color w:val="auto"/>
          <w:sz w:val="24"/>
          <w:szCs w:val="24"/>
        </w:rPr>
        <w:t xml:space="preserve"> заключить с Арендодателем  договор   аренды  не  позднее  5  дней  после утверждения  протокола   подведения  итогов  аукциона.</w:t>
      </w:r>
    </w:p>
    <w:p w:rsidR="00D6526C" w:rsidRPr="00EB706F" w:rsidRDefault="00D6526C" w:rsidP="00F150FA">
      <w:pPr>
        <w:widowControl/>
        <w:spacing w:line="360" w:lineRule="auto"/>
        <w:jc w:val="both"/>
        <w:rPr>
          <w:color w:val="auto"/>
          <w:sz w:val="24"/>
          <w:szCs w:val="24"/>
        </w:rPr>
      </w:pPr>
      <w:r w:rsidRPr="009634AD">
        <w:rPr>
          <w:color w:val="auto"/>
          <w:sz w:val="24"/>
          <w:szCs w:val="24"/>
        </w:rPr>
        <w:t>Адрес и банковские реквизиты Претендента</w:t>
      </w:r>
      <w:r w:rsidRPr="009634AD">
        <w:rPr>
          <w:color w:val="auto"/>
          <w:sz w:val="22"/>
          <w:szCs w:val="22"/>
        </w:rPr>
        <w:t>:__</w:t>
      </w:r>
      <w:r>
        <w:rPr>
          <w:color w:val="auto"/>
          <w:sz w:val="24"/>
          <w:szCs w:val="24"/>
        </w:rPr>
        <w:t>_____________________________________</w:t>
      </w:r>
    </w:p>
    <w:p w:rsidR="00D6526C" w:rsidRPr="00EB706F" w:rsidRDefault="00D6526C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_________________________________________________________________________</w:t>
      </w:r>
      <w:r>
        <w:rPr>
          <w:color w:val="auto"/>
          <w:sz w:val="24"/>
          <w:szCs w:val="24"/>
        </w:rPr>
        <w:t>____</w:t>
      </w:r>
    </w:p>
    <w:p w:rsidR="00D6526C" w:rsidRDefault="00D6526C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_________________________________________________________________________</w:t>
      </w:r>
      <w:r>
        <w:rPr>
          <w:color w:val="auto"/>
          <w:sz w:val="24"/>
          <w:szCs w:val="24"/>
        </w:rPr>
        <w:t>_________________________________________________________________________________</w:t>
      </w:r>
    </w:p>
    <w:p w:rsidR="00D6526C" w:rsidRDefault="00D6526C" w:rsidP="00F150FA">
      <w:pPr>
        <w:widowControl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_____________________________________________________________________________</w:t>
      </w:r>
    </w:p>
    <w:p w:rsidR="00D6526C" w:rsidRDefault="00D6526C" w:rsidP="00F150FA">
      <w:pPr>
        <w:widowControl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_____________________________________________________________________________</w:t>
      </w:r>
    </w:p>
    <w:p w:rsidR="00D6526C" w:rsidRDefault="00D6526C" w:rsidP="00F150FA">
      <w:pPr>
        <w:widowControl/>
        <w:jc w:val="both"/>
        <w:rPr>
          <w:color w:val="auto"/>
          <w:sz w:val="24"/>
          <w:szCs w:val="24"/>
        </w:rPr>
      </w:pPr>
    </w:p>
    <w:p w:rsidR="00D6526C" w:rsidRDefault="00D6526C" w:rsidP="00F150FA">
      <w:pPr>
        <w:widowControl/>
        <w:jc w:val="both"/>
        <w:rPr>
          <w:color w:val="auto"/>
          <w:sz w:val="24"/>
          <w:szCs w:val="24"/>
        </w:rPr>
      </w:pPr>
    </w:p>
    <w:p w:rsidR="00D6526C" w:rsidRDefault="00D6526C" w:rsidP="00F150FA">
      <w:pPr>
        <w:widowControl/>
        <w:jc w:val="both"/>
        <w:rPr>
          <w:color w:val="auto"/>
          <w:sz w:val="24"/>
          <w:szCs w:val="24"/>
        </w:rPr>
      </w:pPr>
    </w:p>
    <w:p w:rsidR="00D6526C" w:rsidRPr="00EB706F" w:rsidRDefault="00D6526C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"__"_______________20</w:t>
      </w:r>
      <w:r>
        <w:rPr>
          <w:color w:val="auto"/>
          <w:sz w:val="24"/>
          <w:szCs w:val="24"/>
        </w:rPr>
        <w:t>__</w:t>
      </w:r>
      <w:r w:rsidRPr="00EB706F">
        <w:rPr>
          <w:color w:val="auto"/>
          <w:sz w:val="24"/>
          <w:szCs w:val="24"/>
        </w:rPr>
        <w:t>г</w:t>
      </w:r>
      <w:r>
        <w:rPr>
          <w:color w:val="auto"/>
          <w:sz w:val="24"/>
          <w:szCs w:val="24"/>
        </w:rPr>
        <w:t xml:space="preserve">                                                                       __________________</w:t>
      </w:r>
    </w:p>
    <w:p w:rsidR="00D6526C" w:rsidRPr="00343C8A" w:rsidRDefault="00D6526C" w:rsidP="00343C8A">
      <w:pPr>
        <w:widowControl/>
        <w:jc w:val="center"/>
        <w:rPr>
          <w:color w:val="auto"/>
        </w:rPr>
      </w:pPr>
      <w:r>
        <w:rPr>
          <w:color w:val="auto"/>
        </w:rPr>
        <w:t xml:space="preserve">                                                                                                                                             подпись Претендента</w:t>
      </w:r>
    </w:p>
    <w:p w:rsidR="00D6526C" w:rsidRDefault="00D6526C" w:rsidP="00F150FA">
      <w:pPr>
        <w:widowControl/>
        <w:jc w:val="both"/>
        <w:rPr>
          <w:color w:val="auto"/>
          <w:sz w:val="24"/>
          <w:szCs w:val="24"/>
        </w:rPr>
      </w:pPr>
    </w:p>
    <w:p w:rsidR="00D6526C" w:rsidRDefault="00D6526C" w:rsidP="00F150FA">
      <w:pPr>
        <w:widowControl/>
        <w:jc w:val="both"/>
        <w:rPr>
          <w:color w:val="auto"/>
          <w:sz w:val="24"/>
          <w:szCs w:val="24"/>
        </w:rPr>
      </w:pPr>
    </w:p>
    <w:p w:rsidR="00D6526C" w:rsidRPr="00EB706F" w:rsidRDefault="00D6526C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.</w:t>
      </w:r>
    </w:p>
    <w:p w:rsidR="00D6526C" w:rsidRDefault="00D6526C"/>
    <w:sectPr w:rsidR="00D6526C" w:rsidSect="007E33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50FA"/>
    <w:rsid w:val="00047034"/>
    <w:rsid w:val="000504CE"/>
    <w:rsid w:val="000A0B96"/>
    <w:rsid w:val="000B33F8"/>
    <w:rsid w:val="000D2A68"/>
    <w:rsid w:val="00112142"/>
    <w:rsid w:val="00114F21"/>
    <w:rsid w:val="0012496C"/>
    <w:rsid w:val="00154F2A"/>
    <w:rsid w:val="001656EB"/>
    <w:rsid w:val="00191C5E"/>
    <w:rsid w:val="00281940"/>
    <w:rsid w:val="0028567D"/>
    <w:rsid w:val="002E29CA"/>
    <w:rsid w:val="002E6EC5"/>
    <w:rsid w:val="00306DBC"/>
    <w:rsid w:val="003100A8"/>
    <w:rsid w:val="00343C8A"/>
    <w:rsid w:val="00403C3F"/>
    <w:rsid w:val="0042028C"/>
    <w:rsid w:val="004372DC"/>
    <w:rsid w:val="004C47B6"/>
    <w:rsid w:val="004D0B2A"/>
    <w:rsid w:val="004D3C72"/>
    <w:rsid w:val="00507C2F"/>
    <w:rsid w:val="00535DF9"/>
    <w:rsid w:val="00563BDD"/>
    <w:rsid w:val="005C5A87"/>
    <w:rsid w:val="005F11B6"/>
    <w:rsid w:val="006164E9"/>
    <w:rsid w:val="006641F8"/>
    <w:rsid w:val="00680D2B"/>
    <w:rsid w:val="006B031C"/>
    <w:rsid w:val="006C5921"/>
    <w:rsid w:val="00700B47"/>
    <w:rsid w:val="0074743B"/>
    <w:rsid w:val="007D4AC9"/>
    <w:rsid w:val="007E33B7"/>
    <w:rsid w:val="00821F26"/>
    <w:rsid w:val="0082227B"/>
    <w:rsid w:val="008544F1"/>
    <w:rsid w:val="00866F58"/>
    <w:rsid w:val="008C3B57"/>
    <w:rsid w:val="008F0E24"/>
    <w:rsid w:val="009411F7"/>
    <w:rsid w:val="00944D16"/>
    <w:rsid w:val="009634AD"/>
    <w:rsid w:val="0099735F"/>
    <w:rsid w:val="009A578D"/>
    <w:rsid w:val="009B1BEC"/>
    <w:rsid w:val="009C7C50"/>
    <w:rsid w:val="00A05C4C"/>
    <w:rsid w:val="00A4667B"/>
    <w:rsid w:val="00A7192C"/>
    <w:rsid w:val="00B119C8"/>
    <w:rsid w:val="00B979F9"/>
    <w:rsid w:val="00BD02DD"/>
    <w:rsid w:val="00C50934"/>
    <w:rsid w:val="00C66ACC"/>
    <w:rsid w:val="00CB479C"/>
    <w:rsid w:val="00D24DD5"/>
    <w:rsid w:val="00D44C21"/>
    <w:rsid w:val="00D6526C"/>
    <w:rsid w:val="00D857E9"/>
    <w:rsid w:val="00DC799B"/>
    <w:rsid w:val="00DC79C0"/>
    <w:rsid w:val="00E25A79"/>
    <w:rsid w:val="00E43AEE"/>
    <w:rsid w:val="00E522D3"/>
    <w:rsid w:val="00EB706F"/>
    <w:rsid w:val="00EF6928"/>
    <w:rsid w:val="00F150FA"/>
    <w:rsid w:val="00F85AF1"/>
    <w:rsid w:val="00FA2086"/>
    <w:rsid w:val="00FB7EB5"/>
    <w:rsid w:val="00FC2BB4"/>
    <w:rsid w:val="00FE4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0F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F150F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orgi/gov/ru" TargetMode="External"/><Relationship Id="rId4" Type="http://schemas.openxmlformats.org/officeDocument/2006/relationships/hyperlink" Target="http://zpolyana.e-mordovia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60</TotalTime>
  <Pages>1</Pages>
  <Words>402</Words>
  <Characters>2296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MIZO</cp:lastModifiedBy>
  <cp:revision>25</cp:revision>
  <cp:lastPrinted>2016-01-14T11:14:00Z</cp:lastPrinted>
  <dcterms:created xsi:type="dcterms:W3CDTF">2015-09-21T13:57:00Z</dcterms:created>
  <dcterms:modified xsi:type="dcterms:W3CDTF">2021-03-25T08:56:00Z</dcterms:modified>
</cp:coreProperties>
</file>