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E7C" w:rsidRDefault="00B83E7C" w:rsidP="00C44C42">
      <w:pPr>
        <w:jc w:val="center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Администрация Зубово-Полянского муниципального района Республики Мордовия</w:t>
      </w:r>
    </w:p>
    <w:p w:rsidR="00B83E7C" w:rsidRDefault="00B83E7C" w:rsidP="00F87CBE">
      <w:pPr>
        <w:jc w:val="center"/>
        <w:rPr>
          <w:b/>
          <w:sz w:val="22"/>
          <w:szCs w:val="22"/>
        </w:rPr>
      </w:pPr>
      <w:r>
        <w:rPr>
          <w:b/>
          <w:color w:val="auto"/>
          <w:sz w:val="22"/>
          <w:szCs w:val="22"/>
        </w:rPr>
        <w:t xml:space="preserve"> извещает </w:t>
      </w:r>
      <w:r w:rsidRPr="00CF31D9">
        <w:rPr>
          <w:b/>
          <w:color w:val="auto"/>
          <w:sz w:val="22"/>
          <w:szCs w:val="22"/>
        </w:rPr>
        <w:t xml:space="preserve"> о проведении открытого</w:t>
      </w:r>
      <w:r>
        <w:rPr>
          <w:b/>
          <w:color w:val="auto"/>
          <w:sz w:val="22"/>
          <w:szCs w:val="22"/>
        </w:rPr>
        <w:t xml:space="preserve">, по составу участников, </w:t>
      </w:r>
      <w:r w:rsidRPr="00CF31D9">
        <w:rPr>
          <w:b/>
          <w:color w:val="auto"/>
          <w:sz w:val="22"/>
          <w:szCs w:val="22"/>
        </w:rPr>
        <w:t xml:space="preserve"> аукциона </w:t>
      </w:r>
      <w:r w:rsidRPr="00AB2456">
        <w:rPr>
          <w:b/>
          <w:sz w:val="22"/>
          <w:szCs w:val="22"/>
        </w:rPr>
        <w:t>по продаже</w:t>
      </w:r>
    </w:p>
    <w:p w:rsidR="00B83E7C" w:rsidRDefault="00B83E7C" w:rsidP="00F87CBE">
      <w:pPr>
        <w:jc w:val="center"/>
        <w:rPr>
          <w:b/>
          <w:sz w:val="22"/>
          <w:szCs w:val="22"/>
        </w:rPr>
      </w:pPr>
      <w:r w:rsidRPr="00AB2456">
        <w:rPr>
          <w:b/>
          <w:sz w:val="22"/>
          <w:szCs w:val="22"/>
        </w:rPr>
        <w:t xml:space="preserve"> земельн</w:t>
      </w:r>
      <w:r>
        <w:rPr>
          <w:b/>
          <w:sz w:val="22"/>
          <w:szCs w:val="22"/>
        </w:rPr>
        <w:t>ого</w:t>
      </w:r>
      <w:r w:rsidRPr="00AB2456">
        <w:rPr>
          <w:b/>
          <w:sz w:val="22"/>
          <w:szCs w:val="22"/>
        </w:rPr>
        <w:t xml:space="preserve"> участк</w:t>
      </w:r>
      <w:r>
        <w:rPr>
          <w:b/>
          <w:sz w:val="22"/>
          <w:szCs w:val="22"/>
        </w:rPr>
        <w:t xml:space="preserve">а  </w:t>
      </w:r>
      <w:r w:rsidRPr="00AB2456">
        <w:rPr>
          <w:b/>
          <w:sz w:val="22"/>
          <w:szCs w:val="22"/>
        </w:rPr>
        <w:t>находящ</w:t>
      </w:r>
      <w:r>
        <w:rPr>
          <w:b/>
          <w:sz w:val="22"/>
          <w:szCs w:val="22"/>
        </w:rPr>
        <w:t>егося</w:t>
      </w:r>
      <w:r w:rsidRPr="00AB2456">
        <w:rPr>
          <w:b/>
          <w:sz w:val="22"/>
          <w:szCs w:val="22"/>
        </w:rPr>
        <w:t xml:space="preserve"> в </w:t>
      </w:r>
      <w:r>
        <w:rPr>
          <w:b/>
          <w:sz w:val="22"/>
          <w:szCs w:val="22"/>
        </w:rPr>
        <w:t xml:space="preserve">не разграниченной </w:t>
      </w:r>
      <w:r w:rsidRPr="00AB2456">
        <w:rPr>
          <w:b/>
          <w:sz w:val="22"/>
          <w:szCs w:val="22"/>
        </w:rPr>
        <w:t>государственной</w:t>
      </w:r>
    </w:p>
    <w:p w:rsidR="00B83E7C" w:rsidRPr="00CF31D9" w:rsidRDefault="00B83E7C" w:rsidP="00F87CBE">
      <w:pPr>
        <w:jc w:val="center"/>
        <w:rPr>
          <w:b/>
          <w:sz w:val="22"/>
          <w:szCs w:val="22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AB2456">
        <w:rPr>
          <w:b/>
          <w:sz w:val="22"/>
          <w:szCs w:val="22"/>
        </w:rPr>
        <w:t>собственности</w:t>
      </w:r>
      <w:r w:rsidRPr="00CF31D9">
        <w:rPr>
          <w:b/>
          <w:bCs/>
          <w:color w:val="auto"/>
          <w:sz w:val="22"/>
          <w:szCs w:val="22"/>
        </w:rPr>
        <w:t xml:space="preserve"> </w:t>
      </w:r>
      <w:r w:rsidRPr="00CF31D9">
        <w:rPr>
          <w:b/>
          <w:sz w:val="22"/>
          <w:szCs w:val="22"/>
          <w:shd w:val="clear" w:color="auto" w:fill="FFFFFF"/>
        </w:rPr>
        <w:t>с кадастровым номер</w:t>
      </w:r>
      <w:r>
        <w:rPr>
          <w:b/>
          <w:sz w:val="22"/>
          <w:szCs w:val="22"/>
          <w:shd w:val="clear" w:color="auto" w:fill="FFFFFF"/>
        </w:rPr>
        <w:t>ом</w:t>
      </w:r>
      <w:r w:rsidRPr="00CF31D9">
        <w:rPr>
          <w:b/>
          <w:sz w:val="22"/>
          <w:szCs w:val="22"/>
          <w:shd w:val="clear" w:color="auto" w:fill="FFFFFF"/>
        </w:rPr>
        <w:t xml:space="preserve"> 13:08:04</w:t>
      </w:r>
      <w:r>
        <w:rPr>
          <w:b/>
          <w:sz w:val="22"/>
          <w:szCs w:val="22"/>
          <w:shd w:val="clear" w:color="auto" w:fill="FFFFFF"/>
        </w:rPr>
        <w:t>27001:944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B83E7C" w:rsidRPr="00CF31D9" w:rsidTr="006146B2">
        <w:trPr>
          <w:trHeight w:val="333"/>
        </w:trPr>
        <w:tc>
          <w:tcPr>
            <w:tcW w:w="9923" w:type="dxa"/>
            <w:gridSpan w:val="2"/>
          </w:tcPr>
          <w:p w:rsidR="00B83E7C" w:rsidRPr="00CF31D9" w:rsidRDefault="00B83E7C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 xml:space="preserve">Форма торгов: </w:t>
            </w:r>
            <w:r w:rsidRPr="00CF31D9">
              <w:rPr>
                <w:sz w:val="22"/>
                <w:szCs w:val="22"/>
              </w:rPr>
              <w:t>Открытый</w:t>
            </w:r>
            <w:r>
              <w:rPr>
                <w:sz w:val="22"/>
                <w:szCs w:val="22"/>
              </w:rPr>
              <w:t>,</w:t>
            </w:r>
            <w:r w:rsidRPr="00CF31D9">
              <w:rPr>
                <w:sz w:val="22"/>
                <w:szCs w:val="22"/>
              </w:rPr>
              <w:t xml:space="preserve"> </w:t>
            </w:r>
            <w:r w:rsidRPr="00F9068B">
              <w:rPr>
                <w:color w:val="auto"/>
                <w:sz w:val="22"/>
                <w:szCs w:val="22"/>
              </w:rPr>
              <w:t>по составу участников,</w:t>
            </w:r>
            <w:r>
              <w:rPr>
                <w:b/>
                <w:color w:val="auto"/>
                <w:sz w:val="22"/>
                <w:szCs w:val="22"/>
              </w:rPr>
              <w:t xml:space="preserve"> </w:t>
            </w:r>
            <w:r w:rsidRPr="00CF31D9">
              <w:rPr>
                <w:b/>
                <w:color w:val="auto"/>
                <w:sz w:val="22"/>
                <w:szCs w:val="22"/>
              </w:rPr>
              <w:t xml:space="preserve"> </w:t>
            </w:r>
            <w:r w:rsidRPr="00CF31D9">
              <w:rPr>
                <w:sz w:val="22"/>
                <w:szCs w:val="22"/>
              </w:rPr>
              <w:t>аукцион  в форме подачи заявок</w:t>
            </w:r>
          </w:p>
        </w:tc>
      </w:tr>
      <w:tr w:rsidR="00B83E7C" w:rsidRPr="00CF31D9" w:rsidTr="006146B2">
        <w:tc>
          <w:tcPr>
            <w:tcW w:w="3310" w:type="dxa"/>
          </w:tcPr>
          <w:p w:rsidR="00B83E7C" w:rsidRPr="00CF31D9" w:rsidRDefault="00B83E7C" w:rsidP="00A53522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B83E7C" w:rsidRPr="00CF31D9" w:rsidRDefault="00B83E7C" w:rsidP="00A53522">
            <w:pPr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Администрация Зубово – Полянского муниципального района Республика Мордовия</w:t>
            </w:r>
          </w:p>
        </w:tc>
      </w:tr>
      <w:tr w:rsidR="00B83E7C" w:rsidRPr="00CF31D9" w:rsidTr="006146B2">
        <w:tc>
          <w:tcPr>
            <w:tcW w:w="3310" w:type="dxa"/>
          </w:tcPr>
          <w:p w:rsidR="00B83E7C" w:rsidRPr="00CF31D9" w:rsidRDefault="00B83E7C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B83E7C" w:rsidRPr="00CF31D9" w:rsidRDefault="00B83E7C" w:rsidP="00A53522">
            <w:pPr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 xml:space="preserve">Получатель Администрация Зубово – Полянского муниципального района РМ, ИНН 1308049890, КПП 130801001, р/счет №40302810752893000195 в ГРКЦ НБ Республики Мордовия г.Саранск, БИК 048952001, л/с 05093023930, </w:t>
            </w:r>
            <w:r w:rsidRPr="00CF31D9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  <w:bookmarkStart w:id="0" w:name="_GoBack"/>
        <w:bookmarkEnd w:id="0"/>
      </w:tr>
      <w:tr w:rsidR="00B83E7C" w:rsidRPr="00CF31D9" w:rsidTr="006146B2">
        <w:tc>
          <w:tcPr>
            <w:tcW w:w="3310" w:type="dxa"/>
          </w:tcPr>
          <w:p w:rsidR="00B83E7C" w:rsidRPr="00CF31D9" w:rsidRDefault="00B83E7C" w:rsidP="00A53522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B83E7C" w:rsidRPr="00CF31D9" w:rsidRDefault="00B83E7C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Республика Мордовия, Зубово – Полянский район, п.Зубова Поляна, ул.Новикова Прибоя, 4</w:t>
            </w:r>
          </w:p>
        </w:tc>
      </w:tr>
      <w:tr w:rsidR="00B83E7C" w:rsidRPr="00CF31D9" w:rsidTr="006146B2">
        <w:tc>
          <w:tcPr>
            <w:tcW w:w="3310" w:type="dxa"/>
          </w:tcPr>
          <w:p w:rsidR="00B83E7C" w:rsidRPr="00CF31D9" w:rsidRDefault="00B83E7C" w:rsidP="00A53522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B83E7C" w:rsidRPr="00CF31D9" w:rsidRDefault="00B83E7C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431110, Республика Мордовия, Зубово – Полянский район, п.Зубова Поляна, ул.Новикова Прибоя, 4</w:t>
            </w:r>
          </w:p>
        </w:tc>
      </w:tr>
      <w:tr w:rsidR="00B83E7C" w:rsidRPr="00CF31D9" w:rsidTr="006146B2">
        <w:tc>
          <w:tcPr>
            <w:tcW w:w="3310" w:type="dxa"/>
          </w:tcPr>
          <w:p w:rsidR="00B83E7C" w:rsidRPr="00CF31D9" w:rsidRDefault="00B83E7C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B83E7C" w:rsidRPr="00CF31D9" w:rsidRDefault="00B83E7C" w:rsidP="00A5352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CF31D9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B83E7C" w:rsidRPr="00CF31D9" w:rsidTr="006146B2">
        <w:tc>
          <w:tcPr>
            <w:tcW w:w="3310" w:type="dxa"/>
          </w:tcPr>
          <w:p w:rsidR="00B83E7C" w:rsidRPr="00CF31D9" w:rsidRDefault="00B83E7C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B83E7C" w:rsidRPr="00CF31D9" w:rsidRDefault="00B83E7C" w:rsidP="00A5352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5" w:history="1">
              <w:r w:rsidRPr="00CF31D9">
                <w:rPr>
                  <w:color w:val="0000FF"/>
                  <w:sz w:val="22"/>
                  <w:szCs w:val="22"/>
                </w:rPr>
                <w:t>http://zpolyana.e-mordovia.ru</w:t>
              </w:r>
            </w:hyperlink>
          </w:p>
        </w:tc>
      </w:tr>
      <w:tr w:rsidR="00B83E7C" w:rsidRPr="00CF31D9" w:rsidTr="006146B2">
        <w:trPr>
          <w:trHeight w:val="189"/>
        </w:trPr>
        <w:tc>
          <w:tcPr>
            <w:tcW w:w="3310" w:type="dxa"/>
          </w:tcPr>
          <w:p w:rsidR="00B83E7C" w:rsidRPr="00CF31D9" w:rsidRDefault="00B83E7C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B83E7C" w:rsidRPr="00CF31D9" w:rsidRDefault="00B83E7C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8 834 58 (2-</w:t>
            </w:r>
            <w:r>
              <w:rPr>
                <w:sz w:val="22"/>
                <w:szCs w:val="22"/>
              </w:rPr>
              <w:t>26</w:t>
            </w:r>
            <w:r w:rsidRPr="00CF31D9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68</w:t>
            </w:r>
            <w:r w:rsidRPr="00CF31D9">
              <w:rPr>
                <w:sz w:val="22"/>
                <w:szCs w:val="22"/>
              </w:rPr>
              <w:t>)</w:t>
            </w:r>
          </w:p>
        </w:tc>
      </w:tr>
      <w:tr w:rsidR="00B83E7C" w:rsidRPr="00CF31D9" w:rsidTr="006146B2">
        <w:tc>
          <w:tcPr>
            <w:tcW w:w="3310" w:type="dxa"/>
          </w:tcPr>
          <w:p w:rsidR="00B83E7C" w:rsidRPr="00CF31D9" w:rsidRDefault="00B83E7C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B83E7C" w:rsidRPr="00CF31D9" w:rsidRDefault="00B83E7C" w:rsidP="00A53522">
            <w:pPr>
              <w:ind w:firstLine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Селяев Василий Иванович</w:t>
            </w:r>
          </w:p>
        </w:tc>
      </w:tr>
      <w:tr w:rsidR="00B83E7C" w:rsidRPr="00CF31D9" w:rsidTr="006146B2">
        <w:tc>
          <w:tcPr>
            <w:tcW w:w="9923" w:type="dxa"/>
            <w:gridSpan w:val="2"/>
          </w:tcPr>
          <w:p w:rsidR="00B83E7C" w:rsidRPr="00CF31D9" w:rsidRDefault="00B83E7C" w:rsidP="00075A13">
            <w:pPr>
              <w:jc w:val="both"/>
              <w:rPr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B83E7C" w:rsidRPr="00CF31D9" w:rsidTr="006146B2">
        <w:trPr>
          <w:trHeight w:val="257"/>
        </w:trPr>
        <w:tc>
          <w:tcPr>
            <w:tcW w:w="9923" w:type="dxa"/>
            <w:gridSpan w:val="2"/>
          </w:tcPr>
          <w:p w:rsidR="00B83E7C" w:rsidRPr="00CF31D9" w:rsidRDefault="00B83E7C" w:rsidP="00197FCE">
            <w:pPr>
              <w:widowControl/>
              <w:autoSpaceDE/>
              <w:autoSpaceDN/>
              <w:adjustRightInd/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CF31D9">
              <w:rPr>
                <w:sz w:val="22"/>
                <w:szCs w:val="22"/>
              </w:rPr>
              <w:t>Пр</w:t>
            </w:r>
            <w:r>
              <w:rPr>
                <w:sz w:val="22"/>
                <w:szCs w:val="22"/>
              </w:rPr>
              <w:t xml:space="preserve">одажа на открытом, </w:t>
            </w:r>
            <w:r w:rsidRPr="00F9068B">
              <w:rPr>
                <w:color w:val="auto"/>
                <w:sz w:val="22"/>
                <w:szCs w:val="22"/>
              </w:rPr>
              <w:t>по составу участников,</w:t>
            </w:r>
            <w:r>
              <w:rPr>
                <w:b/>
                <w:color w:val="auto"/>
                <w:sz w:val="22"/>
                <w:szCs w:val="22"/>
              </w:rPr>
              <w:t xml:space="preserve"> </w:t>
            </w:r>
            <w:r w:rsidRPr="00CF31D9">
              <w:rPr>
                <w:b/>
                <w:color w:val="auto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аукционе по продаже земельного уч</w:t>
            </w:r>
            <w:r w:rsidRPr="00CF31D9">
              <w:rPr>
                <w:bCs/>
                <w:color w:val="auto"/>
                <w:sz w:val="22"/>
                <w:szCs w:val="22"/>
              </w:rPr>
              <w:t>аст</w:t>
            </w:r>
            <w:r>
              <w:rPr>
                <w:bCs/>
                <w:color w:val="auto"/>
                <w:sz w:val="22"/>
                <w:szCs w:val="22"/>
              </w:rPr>
              <w:t xml:space="preserve">ка : </w:t>
            </w:r>
            <w:r w:rsidRPr="001A3C2B">
              <w:rPr>
                <w:b/>
                <w:bCs/>
                <w:color w:val="auto"/>
                <w:sz w:val="22"/>
                <w:szCs w:val="22"/>
              </w:rPr>
              <w:t>Лот №1</w:t>
            </w:r>
            <w:r>
              <w:rPr>
                <w:b/>
                <w:bCs/>
                <w:color w:val="auto"/>
                <w:sz w:val="22"/>
                <w:szCs w:val="22"/>
              </w:rPr>
              <w:t>-</w:t>
            </w:r>
            <w:r w:rsidRPr="00F87CBE">
              <w:rPr>
                <w:bCs/>
                <w:color w:val="auto"/>
                <w:sz w:val="22"/>
                <w:szCs w:val="22"/>
              </w:rPr>
              <w:t>: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 w:rsidRPr="003A295C">
              <w:rPr>
                <w:sz w:val="22"/>
                <w:szCs w:val="22"/>
              </w:rPr>
              <w:t>земельный участок</w:t>
            </w:r>
            <w:r w:rsidRPr="003A295C">
              <w:rPr>
                <w:sz w:val="22"/>
                <w:szCs w:val="22"/>
                <w:shd w:val="clear" w:color="auto" w:fill="FFFFFF"/>
              </w:rPr>
              <w:t xml:space="preserve"> из земель населённых пунктов</w:t>
            </w:r>
            <w:r w:rsidRPr="003A295C">
              <w:rPr>
                <w:sz w:val="22"/>
                <w:szCs w:val="22"/>
              </w:rPr>
              <w:t>,</w:t>
            </w:r>
            <w:r w:rsidRPr="003A295C">
              <w:rPr>
                <w:sz w:val="22"/>
                <w:szCs w:val="22"/>
                <w:shd w:val="clear" w:color="auto" w:fill="FFFFFF"/>
              </w:rPr>
              <w:t xml:space="preserve"> являющегося не разграниченной государственной собственностью района, площадью 148.0кв.м., с кадастровым номером 13:08:0427001:944, местоположение установлено относительно ориентира расположенного в границах участка, почтовый адрес ориентира: Республика Мордовия, Зубово-Полянский район, п.Сосновка</w:t>
            </w:r>
            <w:r w:rsidRPr="003A295C">
              <w:rPr>
                <w:sz w:val="22"/>
                <w:szCs w:val="22"/>
              </w:rPr>
              <w:t>, с видом разрешённого использования: для индивидуального огородничества</w:t>
            </w:r>
            <w:r>
              <w:rPr>
                <w:sz w:val="22"/>
                <w:szCs w:val="22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B83E7C" w:rsidRPr="00CF31D9" w:rsidTr="00E1597E">
        <w:trPr>
          <w:trHeight w:val="7275"/>
        </w:trPr>
        <w:tc>
          <w:tcPr>
            <w:tcW w:w="9923" w:type="dxa"/>
            <w:gridSpan w:val="2"/>
            <w:tcBorders>
              <w:bottom w:val="nil"/>
            </w:tcBorders>
          </w:tcPr>
          <w:p w:rsidR="00B83E7C" w:rsidRPr="00CF31D9" w:rsidRDefault="00B83E7C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>Начальный размер договора купли-продажи:</w:t>
            </w:r>
            <w:r w:rsidRPr="00CF31D9">
              <w:rPr>
                <w:sz w:val="22"/>
                <w:szCs w:val="22"/>
              </w:rPr>
              <w:t xml:space="preserve"> </w:t>
            </w:r>
          </w:p>
          <w:p w:rsidR="00B83E7C" w:rsidRPr="00CF31D9" w:rsidRDefault="00B83E7C" w:rsidP="00263FE7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sz w:val="22"/>
                <w:szCs w:val="22"/>
              </w:rPr>
              <w:t>В соответствии с п.12 ст.39.11</w:t>
            </w:r>
            <w:r w:rsidRPr="00CF31D9">
              <w:rPr>
                <w:b/>
                <w:bCs/>
                <w:sz w:val="22"/>
                <w:szCs w:val="22"/>
              </w:rPr>
              <w:t xml:space="preserve"> </w:t>
            </w:r>
            <w:r w:rsidRPr="00CF31D9">
              <w:rPr>
                <w:bCs/>
                <w:sz w:val="22"/>
                <w:szCs w:val="22"/>
              </w:rPr>
              <w:t xml:space="preserve">Земельного Кодекса </w:t>
            </w:r>
            <w:r w:rsidRPr="00CF31D9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F31D9">
                <w:rPr>
                  <w:sz w:val="22"/>
                  <w:szCs w:val="22"/>
                </w:rPr>
                <w:t>2001 г</w:t>
              </w:r>
            </w:smartTag>
            <w:r w:rsidRPr="00CF31D9">
              <w:rPr>
                <w:sz w:val="22"/>
                <w:szCs w:val="22"/>
              </w:rPr>
              <w:t xml:space="preserve">. N 136-ФЗ установить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начальной ценой предмета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открытого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аукциона по продаже земельн</w:t>
            </w:r>
            <w:r>
              <w:rPr>
                <w:color w:val="auto"/>
                <w:sz w:val="22"/>
                <w:szCs w:val="22"/>
                <w:lang w:eastAsia="en-US"/>
              </w:rPr>
              <w:t>ых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участк</w:t>
            </w:r>
            <w:r>
              <w:rPr>
                <w:color w:val="auto"/>
                <w:sz w:val="22"/>
                <w:szCs w:val="22"/>
                <w:lang w:eastAsia="en-US"/>
              </w:rPr>
              <w:t>ов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их кадастровую стоимость, которая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составляет:</w:t>
            </w:r>
          </w:p>
          <w:p w:rsidR="00B83E7C" w:rsidRPr="00CF31D9" w:rsidRDefault="00B83E7C" w:rsidP="00A53522">
            <w:pPr>
              <w:jc w:val="both"/>
              <w:rPr>
                <w:b/>
                <w:sz w:val="22"/>
                <w:szCs w:val="22"/>
              </w:rPr>
            </w:pPr>
            <w:r w:rsidRPr="00197FCE">
              <w:rPr>
                <w:b/>
                <w:color w:val="auto"/>
                <w:sz w:val="22"/>
                <w:szCs w:val="22"/>
                <w:lang w:eastAsia="en-US"/>
              </w:rPr>
              <w:t>Лот №1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: </w:t>
            </w:r>
            <w:r>
              <w:rPr>
                <w:color w:val="auto"/>
                <w:sz w:val="22"/>
                <w:szCs w:val="22"/>
                <w:lang w:eastAsia="en-US"/>
              </w:rPr>
              <w:t>361,12 (триста шестьдесят один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рубл</w:t>
            </w:r>
            <w:r>
              <w:rPr>
                <w:color w:val="auto"/>
                <w:sz w:val="22"/>
                <w:szCs w:val="22"/>
                <w:lang w:eastAsia="en-US"/>
              </w:rPr>
              <w:t>ь двенадцать копеек)</w:t>
            </w:r>
          </w:p>
          <w:p w:rsidR="00B83E7C" w:rsidRPr="00CF31D9" w:rsidRDefault="00B83E7C" w:rsidP="00A53522">
            <w:pPr>
              <w:jc w:val="both"/>
              <w:rPr>
                <w:sz w:val="22"/>
                <w:szCs w:val="22"/>
              </w:rPr>
            </w:pPr>
            <w:r w:rsidRPr="00122CE6">
              <w:rPr>
                <w:b/>
                <w:sz w:val="22"/>
                <w:szCs w:val="22"/>
              </w:rPr>
              <w:t>Стоимость аукционной документации</w:t>
            </w:r>
            <w:r w:rsidRPr="00CF31D9">
              <w:rPr>
                <w:sz w:val="22"/>
                <w:szCs w:val="22"/>
              </w:rPr>
              <w:t>: бесплатная.</w:t>
            </w:r>
          </w:p>
          <w:p w:rsidR="00B83E7C" w:rsidRPr="00122CE6" w:rsidRDefault="00B83E7C" w:rsidP="00A53522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Время ознакомления с аукционной  документацией, по адресу заказчика аукциона: с 25.03.2021 г. до 26.04.2021 г., с 9-00 по 18-00 часов (время московское), в отделе по управлению муниципальным имуществом и земельным отношениям. </w:t>
            </w:r>
          </w:p>
          <w:p w:rsidR="00B83E7C" w:rsidRDefault="00B83E7C" w:rsidP="00B24557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</w:t>
            </w:r>
            <w:r w:rsidRPr="00122CE6">
              <w:rPr>
                <w:b/>
                <w:sz w:val="22"/>
                <w:szCs w:val="22"/>
              </w:rPr>
              <w:t>есто</w:t>
            </w:r>
            <w:r>
              <w:rPr>
                <w:b/>
                <w:sz w:val="22"/>
                <w:szCs w:val="22"/>
              </w:rPr>
              <w:t>, д</w:t>
            </w:r>
            <w:r w:rsidRPr="00122CE6">
              <w:rPr>
                <w:b/>
                <w:sz w:val="22"/>
                <w:szCs w:val="22"/>
              </w:rPr>
              <w:t>ата</w:t>
            </w:r>
            <w:r>
              <w:rPr>
                <w:b/>
                <w:sz w:val="22"/>
                <w:szCs w:val="22"/>
              </w:rPr>
              <w:t xml:space="preserve"> и</w:t>
            </w:r>
            <w:r w:rsidRPr="00122CE6">
              <w:rPr>
                <w:b/>
                <w:sz w:val="22"/>
                <w:szCs w:val="22"/>
              </w:rPr>
              <w:t xml:space="preserve"> время начала и окончания приема заявок</w:t>
            </w:r>
            <w:r>
              <w:rPr>
                <w:sz w:val="22"/>
                <w:szCs w:val="22"/>
              </w:rPr>
              <w:t xml:space="preserve">, по адресу заказчика аукциона: с 25.03.2021 г. до 26.04.2021 г., с 9-00 по 18-00 часов (время московское), в отделе муниципального имущества и земельных отношений. </w:t>
            </w:r>
          </w:p>
          <w:p w:rsidR="00B83E7C" w:rsidRPr="00AF5753" w:rsidRDefault="00B83E7C" w:rsidP="00AF5753">
            <w:pPr>
              <w:jc w:val="both"/>
              <w:rPr>
                <w:b/>
                <w:sz w:val="22"/>
                <w:szCs w:val="22"/>
              </w:rPr>
            </w:pPr>
            <w:r w:rsidRPr="00AF5753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>
              <w:rPr>
                <w:sz w:val="22"/>
                <w:szCs w:val="22"/>
              </w:rPr>
              <w:t>:  27.04.2021г.  10-00 (время московское) по адресу организатора аукциона (в отделе по управлению муниципальным имуществом и земельным отношениям).</w:t>
            </w:r>
          </w:p>
          <w:p w:rsidR="00B83E7C" w:rsidRPr="00CF31D9" w:rsidRDefault="00B83E7C" w:rsidP="00A53522">
            <w:pPr>
              <w:jc w:val="both"/>
              <w:rPr>
                <w:b/>
                <w:sz w:val="22"/>
                <w:szCs w:val="22"/>
              </w:rPr>
            </w:pPr>
            <w:r w:rsidRPr="001D1C39">
              <w:rPr>
                <w:b/>
                <w:sz w:val="22"/>
                <w:szCs w:val="22"/>
              </w:rPr>
              <w:t>Дата проведения открытого аукциона</w:t>
            </w:r>
            <w:r>
              <w:rPr>
                <w:sz w:val="22"/>
                <w:szCs w:val="22"/>
              </w:rPr>
              <w:t xml:space="preserve">: 30.04.2021г. с 10-00 (время московское) по 13-00 (время московское) по адресу организатора аукциона (в отделе по управлению муниципальным имуществом и земельным отношениям) </w:t>
            </w:r>
          </w:p>
          <w:p w:rsidR="00B83E7C" w:rsidRDefault="00B83E7C" w:rsidP="00A53522">
            <w:pPr>
              <w:jc w:val="both"/>
              <w:rPr>
                <w:sz w:val="22"/>
                <w:szCs w:val="22"/>
              </w:rPr>
            </w:pPr>
            <w:r w:rsidRPr="00BA3BFD">
              <w:rPr>
                <w:b/>
                <w:sz w:val="22"/>
                <w:szCs w:val="22"/>
              </w:rPr>
              <w:t>Размер задатка</w:t>
            </w:r>
            <w:r w:rsidRPr="00CF31D9">
              <w:rPr>
                <w:sz w:val="22"/>
                <w:szCs w:val="22"/>
              </w:rPr>
              <w:t xml:space="preserve">: 20% от начального размера договора купли - продажи: </w:t>
            </w:r>
            <w:r>
              <w:rPr>
                <w:sz w:val="22"/>
                <w:szCs w:val="22"/>
              </w:rPr>
              <w:t xml:space="preserve"> </w:t>
            </w:r>
          </w:p>
          <w:p w:rsidR="00B83E7C" w:rsidRPr="00BA3BFD" w:rsidRDefault="00B83E7C" w:rsidP="00A53522">
            <w:pPr>
              <w:jc w:val="both"/>
              <w:rPr>
                <w:b/>
                <w:sz w:val="22"/>
                <w:szCs w:val="22"/>
              </w:rPr>
            </w:pPr>
            <w:r w:rsidRPr="00197FCE">
              <w:rPr>
                <w:b/>
                <w:color w:val="auto"/>
                <w:sz w:val="22"/>
                <w:szCs w:val="22"/>
                <w:lang w:eastAsia="en-US"/>
              </w:rPr>
              <w:t>Лот №1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:  </w:t>
            </w:r>
            <w:r>
              <w:rPr>
                <w:color w:val="auto"/>
                <w:sz w:val="22"/>
                <w:szCs w:val="22"/>
                <w:lang w:eastAsia="en-US"/>
              </w:rPr>
              <w:t>72.24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(</w:t>
            </w:r>
            <w:r>
              <w:rPr>
                <w:color w:val="auto"/>
                <w:sz w:val="22"/>
                <w:szCs w:val="22"/>
                <w:lang w:eastAsia="en-US"/>
              </w:rPr>
              <w:t>семьдесят два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рубл</w:t>
            </w:r>
            <w:r>
              <w:rPr>
                <w:color w:val="auto"/>
                <w:sz w:val="22"/>
                <w:szCs w:val="22"/>
                <w:lang w:eastAsia="en-US"/>
              </w:rPr>
              <w:t>я 24 коп.).</w:t>
            </w:r>
          </w:p>
          <w:p w:rsidR="00B83E7C" w:rsidRPr="00BA3BFD" w:rsidRDefault="00B83E7C" w:rsidP="00A53522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Получатель</w:t>
            </w:r>
            <w:r>
              <w:rPr>
                <w:sz w:val="22"/>
                <w:szCs w:val="22"/>
              </w:rPr>
              <w:t xml:space="preserve"> платежа- УФК по Республике Мордовия (</w:t>
            </w:r>
            <w:r w:rsidRPr="00CF31D9">
              <w:rPr>
                <w:sz w:val="22"/>
                <w:szCs w:val="22"/>
              </w:rPr>
              <w:t>Администрация Зубово</w:t>
            </w:r>
            <w:r>
              <w:rPr>
                <w:sz w:val="22"/>
                <w:szCs w:val="22"/>
              </w:rPr>
              <w:t>-</w:t>
            </w:r>
            <w:r w:rsidRPr="00CF31D9">
              <w:rPr>
                <w:sz w:val="22"/>
                <w:szCs w:val="22"/>
              </w:rPr>
              <w:t>Полянского муниципального района</w:t>
            </w:r>
            <w:r>
              <w:rPr>
                <w:sz w:val="22"/>
                <w:szCs w:val="22"/>
              </w:rPr>
              <w:t>)</w:t>
            </w:r>
            <w:r w:rsidRPr="00CF31D9">
              <w:rPr>
                <w:sz w:val="22"/>
                <w:szCs w:val="22"/>
              </w:rPr>
              <w:t xml:space="preserve">, ИНН 1308049890, КПП 130801001, </w:t>
            </w:r>
            <w:r>
              <w:rPr>
                <w:sz w:val="22"/>
                <w:szCs w:val="22"/>
              </w:rPr>
              <w:t xml:space="preserve">ЕКС  40102810345370000076, КС 03100643000000010900, БИК 018952501 ОТДЕЛЕНИЕ НБ РЕСПУБЛИКА МОРДОВИЯ БАНКА РОССИИ//УФК по Республике Мордовия, </w:t>
            </w:r>
            <w:r w:rsidRPr="00CF31D9">
              <w:rPr>
                <w:sz w:val="22"/>
                <w:szCs w:val="22"/>
              </w:rPr>
              <w:t>л/с 05093023930</w:t>
            </w:r>
            <w:r>
              <w:rPr>
                <w:sz w:val="22"/>
                <w:szCs w:val="22"/>
              </w:rPr>
              <w:t>, ОКТМО 89621000</w:t>
            </w:r>
            <w:r>
              <w:rPr>
                <w:color w:val="auto"/>
                <w:sz w:val="22"/>
                <w:szCs w:val="22"/>
              </w:rPr>
              <w:t>.</w:t>
            </w:r>
          </w:p>
          <w:p w:rsidR="00B83E7C" w:rsidRDefault="00B83E7C" w:rsidP="00A53522">
            <w:pPr>
              <w:widowControl/>
              <w:jc w:val="both"/>
              <w:rPr>
                <w:sz w:val="22"/>
                <w:szCs w:val="22"/>
                <w:shd w:val="clear" w:color="auto" w:fill="FFFFFF"/>
              </w:rPr>
            </w:pPr>
            <w:r w:rsidRPr="00BA3BFD">
              <w:rPr>
                <w:b/>
                <w:sz w:val="22"/>
                <w:szCs w:val="22"/>
              </w:rPr>
              <w:t>Шаг аукциона</w:t>
            </w:r>
            <w:r w:rsidRPr="00CF31D9">
              <w:rPr>
                <w:sz w:val="22"/>
                <w:szCs w:val="22"/>
              </w:rPr>
              <w:t xml:space="preserve"> в соответствии с п.18 ст.39.11</w:t>
            </w:r>
            <w:r w:rsidRPr="00CF31D9">
              <w:rPr>
                <w:bCs/>
                <w:sz w:val="22"/>
                <w:szCs w:val="22"/>
              </w:rPr>
              <w:t xml:space="preserve"> Земельного Кодекса </w:t>
            </w:r>
            <w:r w:rsidRPr="00CF31D9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F31D9">
                <w:rPr>
                  <w:sz w:val="22"/>
                  <w:szCs w:val="22"/>
                </w:rPr>
                <w:t>2001 г</w:t>
              </w:r>
            </w:smartTag>
            <w:r w:rsidRPr="00CF31D9">
              <w:rPr>
                <w:sz w:val="22"/>
                <w:szCs w:val="22"/>
              </w:rPr>
              <w:t xml:space="preserve">. N 136-ФЗ </w:t>
            </w:r>
            <w:r w:rsidRPr="00CF31D9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  <w:r>
              <w:rPr>
                <w:sz w:val="22"/>
                <w:szCs w:val="22"/>
                <w:shd w:val="clear" w:color="auto" w:fill="FFFFFF"/>
              </w:rPr>
              <w:t>:</w:t>
            </w:r>
          </w:p>
          <w:p w:rsidR="00B83E7C" w:rsidRPr="00CF31D9" w:rsidRDefault="00B83E7C" w:rsidP="006731E3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Лот №1:  </w:t>
            </w:r>
            <w:r>
              <w:rPr>
                <w:color w:val="auto"/>
                <w:sz w:val="22"/>
                <w:szCs w:val="22"/>
                <w:lang w:eastAsia="en-US"/>
              </w:rPr>
              <w:t>2.2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(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два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рубл</w:t>
            </w:r>
            <w:r>
              <w:rPr>
                <w:color w:val="auto"/>
                <w:sz w:val="22"/>
                <w:szCs w:val="22"/>
                <w:lang w:eastAsia="en-US"/>
              </w:rPr>
              <w:t>я 20 коп.)</w:t>
            </w:r>
          </w:p>
        </w:tc>
      </w:tr>
    </w:tbl>
    <w:p w:rsidR="00B83E7C" w:rsidRPr="00CF31D9" w:rsidRDefault="00B83E7C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B83E7C" w:rsidRPr="00CF31D9" w:rsidRDefault="00B83E7C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B83E7C" w:rsidRPr="00CF31D9" w:rsidRDefault="00B83E7C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2) копии документов, удостоверяющих личность заявителя (для граждан);</w:t>
      </w:r>
    </w:p>
    <w:p w:rsidR="00B83E7C" w:rsidRPr="00CF31D9" w:rsidRDefault="00B83E7C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B83E7C" w:rsidRPr="00CF31D9" w:rsidRDefault="00B83E7C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4) документы, подтверждающие внесение задатка.</w:t>
      </w:r>
    </w:p>
    <w:p w:rsidR="00B83E7C" w:rsidRPr="00CF31D9" w:rsidRDefault="00B83E7C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B83E7C" w:rsidRPr="00CF31D9" w:rsidRDefault="00B83E7C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B83E7C" w:rsidRPr="00CF31D9" w:rsidRDefault="00B83E7C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B83E7C" w:rsidRPr="00CF31D9" w:rsidRDefault="00B83E7C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B83E7C" w:rsidRPr="00CF31D9" w:rsidRDefault="00B83E7C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5. Один заявитель вправе подать только одну заявку на участие в аукционе.</w:t>
      </w:r>
    </w:p>
    <w:sectPr w:rsidR="00B83E7C" w:rsidRPr="00CF31D9" w:rsidSect="001D1C39">
      <w:type w:val="continuous"/>
      <w:pgSz w:w="11907" w:h="16840" w:code="9"/>
      <w:pgMar w:top="408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4BC3"/>
    <w:rsid w:val="000526AE"/>
    <w:rsid w:val="00062973"/>
    <w:rsid w:val="0006367D"/>
    <w:rsid w:val="000753B3"/>
    <w:rsid w:val="00075A13"/>
    <w:rsid w:val="00076DAE"/>
    <w:rsid w:val="0009096D"/>
    <w:rsid w:val="000A3D5E"/>
    <w:rsid w:val="000A6412"/>
    <w:rsid w:val="000C268B"/>
    <w:rsid w:val="000D5934"/>
    <w:rsid w:val="000E21C6"/>
    <w:rsid w:val="00102223"/>
    <w:rsid w:val="0011244B"/>
    <w:rsid w:val="00115722"/>
    <w:rsid w:val="00122CE6"/>
    <w:rsid w:val="0014296D"/>
    <w:rsid w:val="00143014"/>
    <w:rsid w:val="00146DD1"/>
    <w:rsid w:val="00152B91"/>
    <w:rsid w:val="00166E02"/>
    <w:rsid w:val="00171E7A"/>
    <w:rsid w:val="00180D08"/>
    <w:rsid w:val="00191129"/>
    <w:rsid w:val="001914F4"/>
    <w:rsid w:val="00197FCE"/>
    <w:rsid w:val="001A3C2B"/>
    <w:rsid w:val="001B2B66"/>
    <w:rsid w:val="001B32C2"/>
    <w:rsid w:val="001C05CD"/>
    <w:rsid w:val="001D1C39"/>
    <w:rsid w:val="001E7977"/>
    <w:rsid w:val="001F6ABA"/>
    <w:rsid w:val="0020226C"/>
    <w:rsid w:val="00217665"/>
    <w:rsid w:val="00237C35"/>
    <w:rsid w:val="00263FE7"/>
    <w:rsid w:val="00264A7B"/>
    <w:rsid w:val="00270D8F"/>
    <w:rsid w:val="00277B62"/>
    <w:rsid w:val="00285086"/>
    <w:rsid w:val="00293FEA"/>
    <w:rsid w:val="002B7BF6"/>
    <w:rsid w:val="002C6220"/>
    <w:rsid w:val="002D5194"/>
    <w:rsid w:val="002D7C0F"/>
    <w:rsid w:val="002E4581"/>
    <w:rsid w:val="002E6C58"/>
    <w:rsid w:val="00311CA6"/>
    <w:rsid w:val="003409DE"/>
    <w:rsid w:val="003654D5"/>
    <w:rsid w:val="00381773"/>
    <w:rsid w:val="003A0458"/>
    <w:rsid w:val="003A295C"/>
    <w:rsid w:val="003A6DE9"/>
    <w:rsid w:val="003B13B5"/>
    <w:rsid w:val="003B2801"/>
    <w:rsid w:val="003D0D82"/>
    <w:rsid w:val="003D200C"/>
    <w:rsid w:val="003E4FB9"/>
    <w:rsid w:val="003E780A"/>
    <w:rsid w:val="003F1DA1"/>
    <w:rsid w:val="00401438"/>
    <w:rsid w:val="00453BEC"/>
    <w:rsid w:val="00484491"/>
    <w:rsid w:val="004844F6"/>
    <w:rsid w:val="004B3828"/>
    <w:rsid w:val="004D12A3"/>
    <w:rsid w:val="004D3D66"/>
    <w:rsid w:val="004D5FB5"/>
    <w:rsid w:val="00511CBC"/>
    <w:rsid w:val="005220BD"/>
    <w:rsid w:val="00530104"/>
    <w:rsid w:val="00533366"/>
    <w:rsid w:val="00563E94"/>
    <w:rsid w:val="0059116D"/>
    <w:rsid w:val="005A1958"/>
    <w:rsid w:val="005C0C85"/>
    <w:rsid w:val="005C6F0D"/>
    <w:rsid w:val="005D54E7"/>
    <w:rsid w:val="005E12CB"/>
    <w:rsid w:val="005F3164"/>
    <w:rsid w:val="006146B2"/>
    <w:rsid w:val="006445CD"/>
    <w:rsid w:val="006613E7"/>
    <w:rsid w:val="006731E3"/>
    <w:rsid w:val="00687809"/>
    <w:rsid w:val="00694D36"/>
    <w:rsid w:val="006A139F"/>
    <w:rsid w:val="006B3D02"/>
    <w:rsid w:val="006D1375"/>
    <w:rsid w:val="0070355A"/>
    <w:rsid w:val="00712B9C"/>
    <w:rsid w:val="0072795A"/>
    <w:rsid w:val="00762212"/>
    <w:rsid w:val="007A66B7"/>
    <w:rsid w:val="007E3C14"/>
    <w:rsid w:val="007F0E58"/>
    <w:rsid w:val="00825FE8"/>
    <w:rsid w:val="008260A2"/>
    <w:rsid w:val="00846AA0"/>
    <w:rsid w:val="00862243"/>
    <w:rsid w:val="00863F5F"/>
    <w:rsid w:val="00864D6F"/>
    <w:rsid w:val="0087163A"/>
    <w:rsid w:val="00876976"/>
    <w:rsid w:val="008864F2"/>
    <w:rsid w:val="008872C4"/>
    <w:rsid w:val="008B354A"/>
    <w:rsid w:val="008B37F1"/>
    <w:rsid w:val="008D58D3"/>
    <w:rsid w:val="008E036D"/>
    <w:rsid w:val="008E3B15"/>
    <w:rsid w:val="008E52D8"/>
    <w:rsid w:val="00911FF3"/>
    <w:rsid w:val="00930002"/>
    <w:rsid w:val="00946F72"/>
    <w:rsid w:val="009528F5"/>
    <w:rsid w:val="00962193"/>
    <w:rsid w:val="00975E09"/>
    <w:rsid w:val="00994182"/>
    <w:rsid w:val="009F299D"/>
    <w:rsid w:val="00A146AF"/>
    <w:rsid w:val="00A43356"/>
    <w:rsid w:val="00A450F5"/>
    <w:rsid w:val="00A53522"/>
    <w:rsid w:val="00A61357"/>
    <w:rsid w:val="00A63F9C"/>
    <w:rsid w:val="00A81BC8"/>
    <w:rsid w:val="00AB2456"/>
    <w:rsid w:val="00AC3CE8"/>
    <w:rsid w:val="00AD4BE9"/>
    <w:rsid w:val="00AD4D00"/>
    <w:rsid w:val="00AE208F"/>
    <w:rsid w:val="00AE3745"/>
    <w:rsid w:val="00AF5753"/>
    <w:rsid w:val="00B24557"/>
    <w:rsid w:val="00B5507C"/>
    <w:rsid w:val="00B60525"/>
    <w:rsid w:val="00B65BAC"/>
    <w:rsid w:val="00B83E7C"/>
    <w:rsid w:val="00B846E8"/>
    <w:rsid w:val="00B9289F"/>
    <w:rsid w:val="00B9445E"/>
    <w:rsid w:val="00BA3BFD"/>
    <w:rsid w:val="00BE029F"/>
    <w:rsid w:val="00BE2119"/>
    <w:rsid w:val="00BF60A6"/>
    <w:rsid w:val="00C44C42"/>
    <w:rsid w:val="00C6400E"/>
    <w:rsid w:val="00C66430"/>
    <w:rsid w:val="00CC431A"/>
    <w:rsid w:val="00CC749F"/>
    <w:rsid w:val="00CD30B1"/>
    <w:rsid w:val="00CF31D9"/>
    <w:rsid w:val="00CF50C9"/>
    <w:rsid w:val="00CF7E76"/>
    <w:rsid w:val="00D333AE"/>
    <w:rsid w:val="00D35D20"/>
    <w:rsid w:val="00D41293"/>
    <w:rsid w:val="00D4716A"/>
    <w:rsid w:val="00D845AB"/>
    <w:rsid w:val="00DA7F83"/>
    <w:rsid w:val="00DC0EFF"/>
    <w:rsid w:val="00DF32EA"/>
    <w:rsid w:val="00E1597E"/>
    <w:rsid w:val="00E24BE4"/>
    <w:rsid w:val="00E36721"/>
    <w:rsid w:val="00E418A4"/>
    <w:rsid w:val="00E42416"/>
    <w:rsid w:val="00E44E1D"/>
    <w:rsid w:val="00E501EF"/>
    <w:rsid w:val="00E62E46"/>
    <w:rsid w:val="00E75073"/>
    <w:rsid w:val="00E805E4"/>
    <w:rsid w:val="00E87235"/>
    <w:rsid w:val="00E9737F"/>
    <w:rsid w:val="00EA44EE"/>
    <w:rsid w:val="00ED4F98"/>
    <w:rsid w:val="00EE1F79"/>
    <w:rsid w:val="00EF02D0"/>
    <w:rsid w:val="00EF4D98"/>
    <w:rsid w:val="00EF661E"/>
    <w:rsid w:val="00F07A18"/>
    <w:rsid w:val="00F11827"/>
    <w:rsid w:val="00F11C49"/>
    <w:rsid w:val="00F351FB"/>
    <w:rsid w:val="00F44424"/>
    <w:rsid w:val="00F84A76"/>
    <w:rsid w:val="00F87CBE"/>
    <w:rsid w:val="00F9068B"/>
    <w:rsid w:val="00FA1B77"/>
    <w:rsid w:val="00FB5C10"/>
    <w:rsid w:val="00FB6534"/>
    <w:rsid w:val="00FD2600"/>
    <w:rsid w:val="00FE7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159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E52D8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4980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0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211</TotalTime>
  <Pages>2</Pages>
  <Words>796</Words>
  <Characters>4541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MIZO</cp:lastModifiedBy>
  <cp:revision>24</cp:revision>
  <cp:lastPrinted>2020-06-23T11:32:00Z</cp:lastPrinted>
  <dcterms:created xsi:type="dcterms:W3CDTF">2016-08-22T14:33:00Z</dcterms:created>
  <dcterms:modified xsi:type="dcterms:W3CDTF">2021-03-25T06:42:00Z</dcterms:modified>
</cp:coreProperties>
</file>