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C7F" w:rsidRPr="00720066" w:rsidRDefault="002C7C7F" w:rsidP="0072006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720066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2C7C7F" w:rsidRPr="00720066" w:rsidRDefault="002C7C7F" w:rsidP="0072006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ШИРИНГУШСКОГО</w:t>
      </w:r>
      <w:r w:rsidRPr="00720066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C7C7F" w:rsidRPr="00720066" w:rsidRDefault="002C7C7F" w:rsidP="0072006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720066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2C7C7F" w:rsidRPr="00720066" w:rsidRDefault="002C7C7F" w:rsidP="0072006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72006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C7C7F" w:rsidRPr="00720066" w:rsidRDefault="002C7C7F" w:rsidP="0072006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7C7F" w:rsidRPr="00720066" w:rsidRDefault="002C7C7F" w:rsidP="0072006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 w:rsidRPr="00720066">
        <w:rPr>
          <w:rFonts w:ascii="Times New Roman" w:hAnsi="Times New Roman"/>
          <w:b/>
          <w:spacing w:val="30"/>
          <w:sz w:val="28"/>
        </w:rPr>
        <w:t>РЕШЕНИЕ</w:t>
      </w:r>
    </w:p>
    <w:p w:rsidR="002C7C7F" w:rsidRPr="00720066" w:rsidRDefault="002C7C7F" w:rsidP="00720066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2C7C7F" w:rsidRPr="0026760A" w:rsidRDefault="002C7C7F" w:rsidP="0072006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6"/>
        </w:rPr>
        <w:t xml:space="preserve">               </w:t>
      </w:r>
      <w:r w:rsidRPr="0026760A">
        <w:rPr>
          <w:rFonts w:ascii="Times New Roman" w:hAnsi="Times New Roman"/>
          <w:b/>
          <w:sz w:val="26"/>
        </w:rPr>
        <w:t xml:space="preserve">от  </w:t>
      </w:r>
      <w:r w:rsidRPr="0026760A">
        <w:rPr>
          <w:rFonts w:ascii="Times New Roman" w:hAnsi="Times New Roman"/>
          <w:b/>
          <w:sz w:val="28"/>
        </w:rPr>
        <w:t>28 января 2021 года                                         №  2</w:t>
      </w:r>
    </w:p>
    <w:p w:rsidR="002C7C7F" w:rsidRPr="00720066" w:rsidRDefault="002C7C7F" w:rsidP="00EA6A2C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</w:p>
    <w:p w:rsidR="002C7C7F" w:rsidRPr="00720066" w:rsidRDefault="002C7C7F" w:rsidP="003A12C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О ВНЕСЕНИИ ИЗМЕНЕНИЙ В РЕШЕНИ</w:t>
      </w:r>
      <w:r>
        <w:rPr>
          <w:rFonts w:ascii="Times New Roman" w:hAnsi="Times New Roman"/>
          <w:b/>
          <w:sz w:val="24"/>
          <w:szCs w:val="24"/>
        </w:rPr>
        <w:t>Е СОВЕТА ДЕПУТАТОВ ШИРИНГУШСКОГО</w:t>
      </w:r>
      <w:r w:rsidRPr="00720066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2C7C7F" w:rsidRPr="00720066" w:rsidRDefault="002C7C7F" w:rsidP="003A12C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ЗУБОВО-ПОЛЯНСКОГО МУНИЦИПАЛЬНОГО Р</w:t>
      </w:r>
      <w:r>
        <w:rPr>
          <w:rFonts w:ascii="Times New Roman" w:hAnsi="Times New Roman"/>
          <w:b/>
          <w:sz w:val="24"/>
          <w:szCs w:val="24"/>
        </w:rPr>
        <w:t>АЙОНА РЕСПУБЛИКИ МОРДОВИЯ  ОТ 20 НОЯБРЯ 2014 ГОДА №2</w:t>
      </w:r>
    </w:p>
    <w:p w:rsidR="002C7C7F" w:rsidRPr="00720066" w:rsidRDefault="002C7C7F" w:rsidP="003A12C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«О НАЛОГЕ НА ИМУЩЕСТВО ФИЗИЧЕСКИХ ЛИЦ»</w:t>
      </w:r>
      <w:r w:rsidRPr="00720066"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2C7C7F" w:rsidRPr="00720066" w:rsidRDefault="002C7C7F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C7C7F" w:rsidRPr="00720066" w:rsidRDefault="002C7C7F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C7C7F" w:rsidRPr="00720066" w:rsidRDefault="002C7C7F" w:rsidP="0091076F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color w:val="000000"/>
          <w:sz w:val="24"/>
          <w:szCs w:val="24"/>
        </w:rPr>
        <w:t xml:space="preserve"> В   целях   приведения   в   соответствие   с   Налоговым   кодексом   Российской Федерации</w:t>
      </w:r>
      <w:r>
        <w:rPr>
          <w:rFonts w:ascii="Times New Roman" w:hAnsi="Times New Roman"/>
          <w:bCs/>
          <w:sz w:val="24"/>
          <w:szCs w:val="24"/>
        </w:rPr>
        <w:t xml:space="preserve">  Совет депутатов Ширингушского</w:t>
      </w:r>
      <w:r w:rsidRPr="00720066">
        <w:rPr>
          <w:rFonts w:ascii="Times New Roman" w:hAnsi="Times New Roman"/>
          <w:bCs/>
          <w:sz w:val="24"/>
          <w:szCs w:val="24"/>
        </w:rPr>
        <w:t xml:space="preserve"> сельского поселения  решил:</w:t>
      </w:r>
    </w:p>
    <w:p w:rsidR="002C7C7F" w:rsidRPr="00720066" w:rsidRDefault="002C7C7F" w:rsidP="0091076F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2C7C7F" w:rsidRPr="00720066" w:rsidRDefault="002C7C7F" w:rsidP="002676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0066">
        <w:rPr>
          <w:rFonts w:ascii="Times New Roman" w:hAnsi="Times New Roman"/>
          <w:color w:val="000000"/>
          <w:sz w:val="24"/>
          <w:szCs w:val="24"/>
        </w:rPr>
        <w:t>1. Внести в решение Совета депутатов</w:t>
      </w:r>
      <w:r>
        <w:rPr>
          <w:rFonts w:ascii="Times New Roman" w:hAnsi="Times New Roman"/>
          <w:bCs/>
          <w:sz w:val="24"/>
          <w:szCs w:val="24"/>
        </w:rPr>
        <w:t xml:space="preserve"> Ширингушского</w:t>
      </w:r>
      <w:r w:rsidRPr="00720066">
        <w:rPr>
          <w:rFonts w:ascii="Times New Roman" w:hAnsi="Times New Roman"/>
          <w:bCs/>
          <w:sz w:val="24"/>
          <w:szCs w:val="24"/>
        </w:rPr>
        <w:t xml:space="preserve"> сельского поселения  Зубово-Полянского </w:t>
      </w:r>
      <w:r>
        <w:rPr>
          <w:rFonts w:ascii="Times New Roman" w:hAnsi="Times New Roman"/>
          <w:color w:val="000000"/>
          <w:sz w:val="24"/>
          <w:szCs w:val="24"/>
        </w:rPr>
        <w:t>муниципального района от 20.11.2014 №2</w:t>
      </w:r>
      <w:r w:rsidRPr="00720066">
        <w:rPr>
          <w:rFonts w:ascii="Times New Roman" w:hAnsi="Times New Roman"/>
          <w:color w:val="000000"/>
          <w:sz w:val="24"/>
          <w:szCs w:val="24"/>
        </w:rPr>
        <w:t xml:space="preserve"> «О налоге на имущество физи</w:t>
      </w:r>
      <w:r>
        <w:rPr>
          <w:rFonts w:ascii="Times New Roman" w:hAnsi="Times New Roman"/>
          <w:color w:val="000000"/>
          <w:sz w:val="24"/>
          <w:szCs w:val="24"/>
        </w:rPr>
        <w:t>ческих лиц» (с изменениями от 29.08.2018 №2, 17</w:t>
      </w:r>
      <w:r w:rsidRPr="00720066">
        <w:rPr>
          <w:rFonts w:ascii="Times New Roman" w:hAnsi="Times New Roman"/>
          <w:color w:val="000000"/>
          <w:sz w:val="24"/>
          <w:szCs w:val="24"/>
        </w:rPr>
        <w:t>.10.2018 №2)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hAnsi="Times New Roman"/>
          <w:color w:val="000000"/>
          <w:sz w:val="24"/>
          <w:szCs w:val="24"/>
        </w:rPr>
        <w:t>следующие изменени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 w:rsidRPr="00720066">
        <w:rPr>
          <w:rFonts w:ascii="Times New Roman" w:hAnsi="Times New Roman"/>
          <w:color w:val="000000"/>
          <w:sz w:val="24"/>
          <w:szCs w:val="24"/>
        </w:rPr>
        <w:t>:</w:t>
      </w:r>
    </w:p>
    <w:p w:rsidR="002C7C7F" w:rsidRPr="0026760A" w:rsidRDefault="002C7C7F" w:rsidP="0026760A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1.1.Дополнить решение </w:t>
      </w:r>
      <w:r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п</w:t>
      </w:r>
      <w:r w:rsidRPr="00720066">
        <w:rPr>
          <w:rFonts w:ascii="Times New Roman" w:hAnsi="Times New Roman"/>
          <w:bCs/>
          <w:color w:val="000000"/>
          <w:sz w:val="24"/>
          <w:szCs w:val="24"/>
        </w:rPr>
        <w:t>ункт</w:t>
      </w:r>
      <w:r>
        <w:rPr>
          <w:rFonts w:ascii="Times New Roman" w:hAnsi="Times New Roman"/>
          <w:bCs/>
          <w:color w:val="000000"/>
          <w:sz w:val="24"/>
          <w:szCs w:val="24"/>
        </w:rPr>
        <w:t>ом</w:t>
      </w:r>
      <w:r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3  </w:t>
      </w:r>
      <w:r w:rsidRPr="0026760A">
        <w:rPr>
          <w:rFonts w:ascii="Times New Roman" w:hAnsi="Times New Roman"/>
          <w:sz w:val="24"/>
          <w:szCs w:val="24"/>
        </w:rPr>
        <w:t>следующего содержания:</w:t>
      </w:r>
    </w:p>
    <w:p w:rsidR="002C7C7F" w:rsidRPr="00720066" w:rsidRDefault="002C7C7F" w:rsidP="002676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6760A">
        <w:rPr>
          <w:rFonts w:ascii="Times New Roman" w:hAnsi="Times New Roman"/>
          <w:sz w:val="24"/>
          <w:szCs w:val="24"/>
        </w:rPr>
        <w:t>«</w:t>
      </w:r>
      <w:r w:rsidRPr="0026760A">
        <w:rPr>
          <w:rFonts w:ascii="Times New Roman" w:hAnsi="Times New Roman"/>
          <w:bCs/>
          <w:sz w:val="24"/>
          <w:szCs w:val="24"/>
        </w:rPr>
        <w:t>3.</w:t>
      </w:r>
      <w:r w:rsidRPr="00720066">
        <w:rPr>
          <w:rFonts w:ascii="Times New Roman" w:hAnsi="Times New Roman"/>
          <w:sz w:val="24"/>
          <w:szCs w:val="24"/>
        </w:rPr>
        <w:t xml:space="preserve"> Предоставить налоговую  льготу члену(-ам) семьи, имеющей трех и более детей </w:t>
      </w:r>
      <w:r w:rsidRPr="00720066">
        <w:rPr>
          <w:rFonts w:ascii="Times New Roman" w:hAnsi="Times New Roman"/>
          <w:bCs/>
          <w:sz w:val="24"/>
          <w:szCs w:val="24"/>
        </w:rPr>
        <w:t>в возрасте до 18 лет</w:t>
      </w:r>
      <w:r w:rsidRPr="00720066">
        <w:rPr>
          <w:rFonts w:ascii="Times New Roman" w:hAnsi="Times New Roman"/>
          <w:sz w:val="24"/>
          <w:szCs w:val="24"/>
        </w:rPr>
        <w:t>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1) квартира или комната;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2) жилой дом.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 , в налоговый орган по своему выбору.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2C7C7F" w:rsidRPr="00720066" w:rsidRDefault="002C7C7F" w:rsidP="00720066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>
        <w:rPr>
          <w:rFonts w:ascii="Times New Roman" w:hAnsi="Times New Roman"/>
          <w:bCs/>
          <w:sz w:val="24"/>
          <w:szCs w:val="24"/>
        </w:rPr>
        <w:t>»</w:t>
      </w:r>
      <w:r w:rsidRPr="00720066">
        <w:rPr>
          <w:rFonts w:ascii="Times New Roman" w:hAnsi="Times New Roman"/>
          <w:bCs/>
          <w:sz w:val="24"/>
          <w:szCs w:val="24"/>
        </w:rPr>
        <w:t>.</w:t>
      </w:r>
    </w:p>
    <w:p w:rsidR="002C7C7F" w:rsidRPr="00720066" w:rsidRDefault="002C7C7F" w:rsidP="00720066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C7C7F" w:rsidRPr="00720066" w:rsidRDefault="002C7C7F" w:rsidP="0072006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color w:val="000000"/>
          <w:sz w:val="24"/>
          <w:szCs w:val="24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 на имущество физических лиц с 1 января 2021 года.</w:t>
      </w:r>
    </w:p>
    <w:p w:rsidR="002C7C7F" w:rsidRPr="00720066" w:rsidRDefault="002C7C7F" w:rsidP="00CC4658">
      <w:pPr>
        <w:rPr>
          <w:rFonts w:ascii="Times New Roman" w:hAnsi="Times New Roman"/>
          <w:color w:val="000000"/>
          <w:sz w:val="24"/>
          <w:szCs w:val="24"/>
        </w:rPr>
      </w:pPr>
    </w:p>
    <w:p w:rsidR="002C7C7F" w:rsidRPr="00720066" w:rsidRDefault="002C7C7F" w:rsidP="00CC4658">
      <w:pPr>
        <w:rPr>
          <w:rFonts w:ascii="Times New Roman" w:hAnsi="Times New Roman"/>
          <w:color w:val="000000"/>
          <w:sz w:val="24"/>
          <w:szCs w:val="24"/>
        </w:rPr>
      </w:pPr>
    </w:p>
    <w:p w:rsidR="002C7C7F" w:rsidRPr="00720066" w:rsidRDefault="002C7C7F" w:rsidP="00CC4658">
      <w:pPr>
        <w:rPr>
          <w:rFonts w:ascii="Times New Roman" w:hAnsi="Times New Roman"/>
          <w:color w:val="000000"/>
          <w:sz w:val="24"/>
          <w:szCs w:val="24"/>
        </w:rPr>
      </w:pPr>
    </w:p>
    <w:p w:rsidR="002C7C7F" w:rsidRPr="00720066" w:rsidRDefault="002C7C7F" w:rsidP="0091076F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Ширингушского</w:t>
      </w:r>
      <w:r w:rsidRPr="00720066">
        <w:rPr>
          <w:rFonts w:ascii="Times New Roman" w:hAnsi="Times New Roman"/>
          <w:sz w:val="24"/>
          <w:szCs w:val="24"/>
        </w:rPr>
        <w:t xml:space="preserve">  сельского поселения </w:t>
      </w:r>
    </w:p>
    <w:p w:rsidR="002C7C7F" w:rsidRPr="00720066" w:rsidRDefault="002C7C7F" w:rsidP="0091076F">
      <w:pPr>
        <w:pStyle w:val="NoSpacing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Зубово-Полянского  муниципального </w:t>
      </w:r>
    </w:p>
    <w:p w:rsidR="002C7C7F" w:rsidRPr="00720066" w:rsidRDefault="002C7C7F" w:rsidP="0091076F">
      <w:pPr>
        <w:pStyle w:val="NoSpacing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района Республики  Мордовия: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Е.Н. Кузьмина</w:t>
      </w:r>
    </w:p>
    <w:p w:rsidR="002C7C7F" w:rsidRPr="00720066" w:rsidRDefault="002C7C7F">
      <w:pPr>
        <w:rPr>
          <w:rFonts w:ascii="Times New Roman" w:hAnsi="Times New Roman"/>
          <w:sz w:val="24"/>
          <w:szCs w:val="24"/>
        </w:rPr>
      </w:pPr>
    </w:p>
    <w:sectPr w:rsidR="002C7C7F" w:rsidRPr="00720066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658"/>
    <w:rsid w:val="00260B1A"/>
    <w:rsid w:val="0026760A"/>
    <w:rsid w:val="002C7C7F"/>
    <w:rsid w:val="003A12C3"/>
    <w:rsid w:val="003A1A5B"/>
    <w:rsid w:val="00593317"/>
    <w:rsid w:val="005D62D7"/>
    <w:rsid w:val="006018A7"/>
    <w:rsid w:val="00636FF3"/>
    <w:rsid w:val="006821F2"/>
    <w:rsid w:val="006B1CCA"/>
    <w:rsid w:val="00720066"/>
    <w:rsid w:val="007369A8"/>
    <w:rsid w:val="0080296A"/>
    <w:rsid w:val="00835D12"/>
    <w:rsid w:val="0091076F"/>
    <w:rsid w:val="00A87F8A"/>
    <w:rsid w:val="00BA46CB"/>
    <w:rsid w:val="00C0132B"/>
    <w:rsid w:val="00C90C8E"/>
    <w:rsid w:val="00CA39D1"/>
    <w:rsid w:val="00CC4658"/>
    <w:rsid w:val="00CE406C"/>
    <w:rsid w:val="00DE22AF"/>
    <w:rsid w:val="00EA6A2C"/>
    <w:rsid w:val="00F6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1F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A6A2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525</Words>
  <Characters>2997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Ultra</cp:lastModifiedBy>
  <cp:revision>16</cp:revision>
  <cp:lastPrinted>2021-02-12T11:27:00Z</cp:lastPrinted>
  <dcterms:created xsi:type="dcterms:W3CDTF">2018-08-20T11:52:00Z</dcterms:created>
  <dcterms:modified xsi:type="dcterms:W3CDTF">2021-02-12T11:29:00Z</dcterms:modified>
</cp:coreProperties>
</file>