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4"/>
        <w:tblW w:w="10295" w:type="dxa"/>
        <w:tblLook w:val="04A0" w:firstRow="1" w:lastRow="0" w:firstColumn="1" w:lastColumn="0" w:noHBand="0" w:noVBand="1"/>
      </w:tblPr>
      <w:tblGrid>
        <w:gridCol w:w="10295"/>
      </w:tblGrid>
      <w:tr w:rsidR="00133F9B" w:rsidTr="006326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5" w:type="dxa"/>
          </w:tcPr>
          <w:p w:rsidR="00133F9B" w:rsidRDefault="000B5212">
            <w:sdt>
              <w:sdtPr>
                <w:rPr>
                  <w:noProof/>
                  <w:lang w:eastAsia="ru-RU"/>
                </w:rPr>
                <w:id w:val="119731153"/>
                <w:picture/>
              </w:sdtPr>
              <w:sdtEndPr/>
              <w:sdtContent>
                <w:r w:rsidR="008D78C0">
                  <w:rPr>
                    <w:noProof/>
                    <w:lang w:eastAsia="ru-RU"/>
                  </w:rPr>
                  <w:drawing>
                    <wp:inline distT="0" distB="0" distL="0" distR="0" wp14:anchorId="77E8B13D" wp14:editId="34E47A81">
                      <wp:extent cx="6319651" cy="826936"/>
                      <wp:effectExtent l="0" t="0" r="5080" b="0"/>
                      <wp:docPr id="1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Письмо Москва.jpg"/>
                              <pic:cNvPicPr/>
                            </pic:nvPicPr>
                            <pic:blipFill rotWithShape="1"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455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18369" cy="839853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:rsidR="00462CE1" w:rsidRPr="00C56AAB" w:rsidRDefault="00462CE1" w:rsidP="00462CE1">
      <w:pPr>
        <w:pStyle w:val="2"/>
        <w:spacing w:before="0" w:after="100" w:line="276" w:lineRule="auto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C56AAB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Пресс-релиз</w:t>
      </w:r>
    </w:p>
    <w:p w:rsidR="00462CE1" w:rsidRDefault="00462CE1" w:rsidP="00462CE1">
      <w:pPr>
        <w:ind w:firstLine="70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6F0E90" w:rsidRDefault="006F0E90" w:rsidP="006F0E90">
      <w:pPr>
        <w:ind w:firstLine="70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Сигналы весны на спутниках связи</w:t>
      </w:r>
    </w:p>
    <w:p w:rsidR="006F0E90" w:rsidRDefault="006F0E90" w:rsidP="006F0E90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F0E90" w:rsidRDefault="006F0E90" w:rsidP="006F0E90">
      <w:pPr>
        <w:ind w:firstLine="70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Космические спутники связи первыми чувствуют приближение весны. Земля, сделав оборот вокруг Солнца, поворачивается к светилу северным полушарием. В такое время наступает весенняя солнечная интерференция — моменты, когда Солнце оказывается ровно позади спутников связи. </w:t>
      </w:r>
    </w:p>
    <w:p w:rsidR="006F0E90" w:rsidRDefault="006F0E90" w:rsidP="006F0E90">
      <w:pPr>
        <w:ind w:firstLine="70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Солнце — мощный источник не только видимого света, но </w:t>
      </w:r>
      <w:r w:rsidR="009A6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 радиоволн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«Солнечное вещание» на одной линии со спутником связи и принимающей земной станцией может перебить телесигнал. Суть явления проще всего представить через аналогию: если позади свечи включить прожектор, свеча станет незаметна в потоке света. Расположение Солнца на прямой линии со спутником связи и земной приемной станцией длится несколько минут, затем благодаря вращению Земли вокруг своей оси спутник связи уходит из-под «солнечной засветки». </w:t>
      </w:r>
    </w:p>
    <w:p w:rsidR="006F0E90" w:rsidRDefault="006F0E90" w:rsidP="006F0E90">
      <w:pPr>
        <w:ind w:firstLine="70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Большинство пользователей цифрового эфирного ТВ, скорее всего, не заметят изменений в качестве изображения. Но в такое время нельзя исключать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периодическое кратковременное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замерзание» картинки, распад на пиксели, полное пропадание. Длится это недолго, от нескольких секунд до 10 минут. </w:t>
      </w:r>
    </w:p>
    <w:p w:rsidR="006F0E90" w:rsidRDefault="006F0E90" w:rsidP="006F0E90">
      <w:pPr>
        <w:ind w:firstLine="70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Время начала и окончания интерференции в </w:t>
      </w:r>
      <w:r w:rsidRPr="009A6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Республике Мордовия</w:t>
      </w:r>
      <w:r w:rsidRPr="006F0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с 21.02.2021 по 15.03.2021 в период времени с </w:t>
      </w:r>
      <w:r w:rsidRPr="009A6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12:02</w:t>
      </w:r>
      <w:r w:rsidRPr="006F0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13:05 (</w:t>
      </w:r>
      <w:proofErr w:type="spellStart"/>
      <w:r w:rsidRPr="006F0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мск</w:t>
      </w:r>
      <w:proofErr w:type="spellEnd"/>
      <w:r w:rsidRPr="006F0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График возможных перерывов трансляции теле- и радиопрограмм в каждом населенном пункте публикуется на сайте РТРС в разделе «Временные отключения телерадиоканалов» и в Кабинете телезрителя. В мобильном приложении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Телегид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вы найдете график во вкладке «Вещание».</w:t>
      </w:r>
    </w:p>
    <w:p w:rsidR="006F0E90" w:rsidRDefault="006F0E90" w:rsidP="006F0E90">
      <w:pPr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Телегид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» — многофункциональный виртуальный проводник в телевизионном эфире: программа передач 20 обязательных общедоступных телеканалов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дополнительной информацией о каждой передаче,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органайзер телезрителя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руководство по настройке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телевизора и антенны на прием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цифрового эфирного телевидения. Приложение бесплатно для пользователей. Скачивайте его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App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Store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Play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Market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462CE1" w:rsidRPr="009131D2" w:rsidRDefault="00462CE1" w:rsidP="00462CE1">
      <w:pPr>
        <w:spacing w:after="240"/>
        <w:rPr>
          <w:rFonts w:ascii="Times New Roman" w:eastAsia="Times New Roman" w:hAnsi="Times New Roman" w:cs="Times New Roman"/>
          <w:lang w:eastAsia="ru-RU"/>
        </w:rPr>
      </w:pPr>
    </w:p>
    <w:p w:rsidR="00462CE1" w:rsidRDefault="00462CE1" w:rsidP="00462CE1"/>
    <w:p w:rsidR="00877F5F" w:rsidRDefault="00877F5F" w:rsidP="00815F56">
      <w:pPr>
        <w:keepNext/>
        <w:spacing w:after="100" w:line="276" w:lineRule="auto"/>
        <w:outlineLvl w:val="1"/>
      </w:pPr>
    </w:p>
    <w:sectPr w:rsidR="00877F5F" w:rsidSect="00C51B74">
      <w:footerReference w:type="default" r:id="rId7"/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212" w:rsidRDefault="000B5212" w:rsidP="0009070A">
      <w:pPr>
        <w:spacing w:after="0" w:line="240" w:lineRule="auto"/>
      </w:pPr>
      <w:r>
        <w:separator/>
      </w:r>
    </w:p>
  </w:endnote>
  <w:endnote w:type="continuationSeparator" w:id="0">
    <w:p w:rsidR="000B5212" w:rsidRDefault="000B5212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70A" w:rsidRDefault="0009070A">
    <w:pPr>
      <w:pStyle w:val="af0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212" w:rsidRDefault="000B5212" w:rsidP="0009070A">
      <w:pPr>
        <w:spacing w:after="0" w:line="240" w:lineRule="auto"/>
      </w:pPr>
      <w:r>
        <w:separator/>
      </w:r>
    </w:p>
  </w:footnote>
  <w:footnote w:type="continuationSeparator" w:id="0">
    <w:p w:rsidR="000B5212" w:rsidRDefault="000B5212" w:rsidP="000907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B74"/>
    <w:rsid w:val="00016E98"/>
    <w:rsid w:val="00026F04"/>
    <w:rsid w:val="00045358"/>
    <w:rsid w:val="00074F41"/>
    <w:rsid w:val="0009070A"/>
    <w:rsid w:val="000B5212"/>
    <w:rsid w:val="000C731C"/>
    <w:rsid w:val="001076E5"/>
    <w:rsid w:val="00133F9B"/>
    <w:rsid w:val="00140380"/>
    <w:rsid w:val="00162793"/>
    <w:rsid w:val="00293AE0"/>
    <w:rsid w:val="002B1190"/>
    <w:rsid w:val="002C111E"/>
    <w:rsid w:val="002C2AC6"/>
    <w:rsid w:val="002C34B6"/>
    <w:rsid w:val="002C5034"/>
    <w:rsid w:val="002C7DE4"/>
    <w:rsid w:val="002F724E"/>
    <w:rsid w:val="002F7FCC"/>
    <w:rsid w:val="003A6B77"/>
    <w:rsid w:val="003F7425"/>
    <w:rsid w:val="00405E4D"/>
    <w:rsid w:val="004349D6"/>
    <w:rsid w:val="00452FE0"/>
    <w:rsid w:val="00462CE1"/>
    <w:rsid w:val="004B194E"/>
    <w:rsid w:val="004E5AEB"/>
    <w:rsid w:val="005056C1"/>
    <w:rsid w:val="00514728"/>
    <w:rsid w:val="00537A5A"/>
    <w:rsid w:val="005577AC"/>
    <w:rsid w:val="005B6D42"/>
    <w:rsid w:val="005F558D"/>
    <w:rsid w:val="005F66F8"/>
    <w:rsid w:val="006326A6"/>
    <w:rsid w:val="006759ED"/>
    <w:rsid w:val="006C14C8"/>
    <w:rsid w:val="006E1EDE"/>
    <w:rsid w:val="006F0E90"/>
    <w:rsid w:val="00705023"/>
    <w:rsid w:val="00717FBF"/>
    <w:rsid w:val="0073528D"/>
    <w:rsid w:val="007743F1"/>
    <w:rsid w:val="00796FC1"/>
    <w:rsid w:val="00815F56"/>
    <w:rsid w:val="008573FE"/>
    <w:rsid w:val="008655DF"/>
    <w:rsid w:val="0087088E"/>
    <w:rsid w:val="00877F5F"/>
    <w:rsid w:val="0088113C"/>
    <w:rsid w:val="00896139"/>
    <w:rsid w:val="008A3CF3"/>
    <w:rsid w:val="008C5BFE"/>
    <w:rsid w:val="008D78C0"/>
    <w:rsid w:val="008F7CA0"/>
    <w:rsid w:val="0091721D"/>
    <w:rsid w:val="00974F66"/>
    <w:rsid w:val="00976186"/>
    <w:rsid w:val="009A1109"/>
    <w:rsid w:val="009A639C"/>
    <w:rsid w:val="009B37A1"/>
    <w:rsid w:val="00A227FC"/>
    <w:rsid w:val="00A24D48"/>
    <w:rsid w:val="00A35555"/>
    <w:rsid w:val="00A96AC5"/>
    <w:rsid w:val="00AE0FBE"/>
    <w:rsid w:val="00B11062"/>
    <w:rsid w:val="00B5034E"/>
    <w:rsid w:val="00BE46D2"/>
    <w:rsid w:val="00C01B75"/>
    <w:rsid w:val="00C25F65"/>
    <w:rsid w:val="00C40AE6"/>
    <w:rsid w:val="00C51B74"/>
    <w:rsid w:val="00C5326B"/>
    <w:rsid w:val="00C85BD5"/>
    <w:rsid w:val="00CA3BB1"/>
    <w:rsid w:val="00CC019E"/>
    <w:rsid w:val="00D07A1B"/>
    <w:rsid w:val="00D17626"/>
    <w:rsid w:val="00D24ACA"/>
    <w:rsid w:val="00D26957"/>
    <w:rsid w:val="00D333B7"/>
    <w:rsid w:val="00D549DA"/>
    <w:rsid w:val="00D708AB"/>
    <w:rsid w:val="00D87441"/>
    <w:rsid w:val="00D923CA"/>
    <w:rsid w:val="00E105E5"/>
    <w:rsid w:val="00E13D50"/>
    <w:rsid w:val="00E24866"/>
    <w:rsid w:val="00E3115E"/>
    <w:rsid w:val="00E35836"/>
    <w:rsid w:val="00E663F0"/>
    <w:rsid w:val="00E7691D"/>
    <w:rsid w:val="00EB25D8"/>
    <w:rsid w:val="00EE0A2C"/>
    <w:rsid w:val="00F03C00"/>
    <w:rsid w:val="00F16AD6"/>
    <w:rsid w:val="00F26DAC"/>
    <w:rsid w:val="00F341DD"/>
    <w:rsid w:val="00FC44C0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BCBBE6-DBC0-47BE-8316-84FE185B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133F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d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e">
    <w:name w:val="header"/>
    <w:basedOn w:val="a"/>
    <w:link w:val="af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70A"/>
  </w:style>
  <w:style w:type="paragraph" w:styleId="af0">
    <w:name w:val="footer"/>
    <w:basedOn w:val="a"/>
    <w:link w:val="af1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9070A"/>
  </w:style>
  <w:style w:type="character" w:customStyle="1" w:styleId="af2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3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538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</Template>
  <TotalTime>25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 Цаплина</cp:lastModifiedBy>
  <cp:revision>3</cp:revision>
  <cp:lastPrinted>2020-12-01T08:09:00Z</cp:lastPrinted>
  <dcterms:created xsi:type="dcterms:W3CDTF">2021-02-05T11:29:00Z</dcterms:created>
  <dcterms:modified xsi:type="dcterms:W3CDTF">2021-02-12T12:26:00Z</dcterms:modified>
</cp:coreProperties>
</file>