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8F1" w:rsidRDefault="004E28F1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4E28F1" w:rsidRPr="005E4551" w:rsidRDefault="004E28F1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0102001:9175; 13:08:0102002:2599;</w:t>
      </w:r>
      <w:r w:rsidRPr="000E67BA">
        <w:rPr>
          <w:b/>
          <w:sz w:val="24"/>
          <w:szCs w:val="24"/>
          <w:shd w:val="clear" w:color="auto" w:fill="FFFFFF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13:08:0102001:9176, 13:08:0102001:9170; 13:08:0102001:9181 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4E28F1" w:rsidRPr="00BA2BC7" w:rsidTr="006146B2">
        <w:trPr>
          <w:trHeight w:val="333"/>
        </w:trPr>
        <w:tc>
          <w:tcPr>
            <w:tcW w:w="9923" w:type="dxa"/>
            <w:gridSpan w:val="2"/>
          </w:tcPr>
          <w:p w:rsidR="004E28F1" w:rsidRPr="00BA2BC7" w:rsidRDefault="004E28F1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4E28F1" w:rsidRPr="00BA2BC7" w:rsidTr="006146B2">
        <w:tc>
          <w:tcPr>
            <w:tcW w:w="3310" w:type="dxa"/>
          </w:tcPr>
          <w:p w:rsidR="004E28F1" w:rsidRPr="00BA2BC7" w:rsidRDefault="004E28F1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4E28F1" w:rsidRPr="00BA2BC7" w:rsidRDefault="004E28F1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4E28F1" w:rsidRPr="00BA2BC7" w:rsidTr="006146B2">
        <w:tc>
          <w:tcPr>
            <w:tcW w:w="3310" w:type="dxa"/>
          </w:tcPr>
          <w:p w:rsidR="004E28F1" w:rsidRPr="00BA2BC7" w:rsidRDefault="004E28F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4E28F1" w:rsidRPr="00BA2BC7" w:rsidRDefault="004E28F1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4E28F1" w:rsidRPr="00BA2BC7" w:rsidRDefault="004E28F1" w:rsidP="00D534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40204810022020007207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4E28F1" w:rsidRPr="00BA2BC7" w:rsidTr="006146B2">
        <w:tc>
          <w:tcPr>
            <w:tcW w:w="3310" w:type="dxa"/>
          </w:tcPr>
          <w:p w:rsidR="004E28F1" w:rsidRPr="00BA2BC7" w:rsidRDefault="004E28F1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4E28F1" w:rsidRPr="00BA2BC7" w:rsidRDefault="004E28F1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4E28F1" w:rsidRPr="00BA2BC7" w:rsidTr="006146B2">
        <w:tc>
          <w:tcPr>
            <w:tcW w:w="3310" w:type="dxa"/>
          </w:tcPr>
          <w:p w:rsidR="004E28F1" w:rsidRPr="00BA2BC7" w:rsidRDefault="004E28F1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4E28F1" w:rsidRPr="00BA2BC7" w:rsidRDefault="004E28F1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4E28F1" w:rsidRPr="00BA2BC7" w:rsidTr="006146B2">
        <w:tc>
          <w:tcPr>
            <w:tcW w:w="3310" w:type="dxa"/>
          </w:tcPr>
          <w:p w:rsidR="004E28F1" w:rsidRPr="00BA2BC7" w:rsidRDefault="004E28F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4E28F1" w:rsidRPr="00BA2BC7" w:rsidRDefault="004E28F1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4E28F1" w:rsidRPr="00BA2BC7" w:rsidTr="006146B2">
        <w:tc>
          <w:tcPr>
            <w:tcW w:w="3310" w:type="dxa"/>
          </w:tcPr>
          <w:p w:rsidR="004E28F1" w:rsidRPr="00BA2BC7" w:rsidRDefault="004E28F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4E28F1" w:rsidRPr="00FA4697" w:rsidRDefault="004E28F1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4E28F1" w:rsidRPr="00BA2BC7" w:rsidTr="006146B2">
        <w:trPr>
          <w:trHeight w:val="189"/>
        </w:trPr>
        <w:tc>
          <w:tcPr>
            <w:tcW w:w="3310" w:type="dxa"/>
          </w:tcPr>
          <w:p w:rsidR="004E28F1" w:rsidRPr="00BA2BC7" w:rsidRDefault="004E28F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4E28F1" w:rsidRPr="00BA2BC7" w:rsidRDefault="004E28F1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4E28F1" w:rsidRPr="00BA2BC7" w:rsidTr="006146B2">
        <w:tc>
          <w:tcPr>
            <w:tcW w:w="3310" w:type="dxa"/>
          </w:tcPr>
          <w:p w:rsidR="004E28F1" w:rsidRPr="00BA2BC7" w:rsidRDefault="004E28F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4E28F1" w:rsidRPr="00BA2BC7" w:rsidRDefault="004E28F1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4E28F1" w:rsidRPr="00BA2BC7" w:rsidTr="006146B2">
        <w:tc>
          <w:tcPr>
            <w:tcW w:w="9923" w:type="dxa"/>
            <w:gridSpan w:val="2"/>
          </w:tcPr>
          <w:p w:rsidR="004E28F1" w:rsidRPr="00BA2BC7" w:rsidRDefault="004E28F1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4E28F1" w:rsidRPr="00BA2BC7" w:rsidTr="006146B2">
        <w:trPr>
          <w:trHeight w:val="257"/>
        </w:trPr>
        <w:tc>
          <w:tcPr>
            <w:tcW w:w="9923" w:type="dxa"/>
            <w:gridSpan w:val="2"/>
          </w:tcPr>
          <w:p w:rsidR="004E28F1" w:rsidRDefault="004E28F1" w:rsidP="00BA2BC7">
            <w:pPr>
              <w:jc w:val="both"/>
              <w:rPr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36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 рп. Зубова Поляна, ул. Герцена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0102001:9175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Хранение автотранспорта, для размещения индивидуальных гаражей.</w:t>
            </w:r>
          </w:p>
          <w:p w:rsidR="004E28F1" w:rsidRDefault="004E28F1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269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</w:t>
            </w:r>
            <w:r w:rsidRPr="008277EB">
              <w:rPr>
                <w:sz w:val="24"/>
                <w:szCs w:val="24"/>
                <w:shd w:val="clear" w:color="auto" w:fill="FFFFFF"/>
              </w:rPr>
              <w:t xml:space="preserve">Республика Мордовия, Зубово-Полянский </w:t>
            </w:r>
            <w:r>
              <w:rPr>
                <w:sz w:val="24"/>
                <w:szCs w:val="24"/>
                <w:shd w:val="clear" w:color="auto" w:fill="FFFFFF"/>
              </w:rPr>
              <w:t xml:space="preserve">муниципальный </w:t>
            </w:r>
            <w:r w:rsidRPr="008277EB">
              <w:rPr>
                <w:sz w:val="24"/>
                <w:szCs w:val="24"/>
                <w:shd w:val="clear" w:color="auto" w:fill="FFFFFF"/>
              </w:rPr>
              <w:t xml:space="preserve">район, </w:t>
            </w:r>
            <w:r>
              <w:rPr>
                <w:sz w:val="24"/>
                <w:szCs w:val="24"/>
                <w:shd w:val="clear" w:color="auto" w:fill="FFFFFF"/>
              </w:rPr>
              <w:t xml:space="preserve">Зубово-Полянское городское поселение, </w:t>
            </w:r>
            <w:r w:rsidRPr="008277EB">
              <w:rPr>
                <w:sz w:val="24"/>
                <w:szCs w:val="24"/>
                <w:shd w:val="clear" w:color="auto" w:fill="FFFFFF"/>
              </w:rPr>
              <w:t>рп. З</w:t>
            </w:r>
            <w:r>
              <w:rPr>
                <w:sz w:val="24"/>
                <w:szCs w:val="24"/>
                <w:shd w:val="clear" w:color="auto" w:fill="FFFFFF"/>
              </w:rPr>
              <w:t xml:space="preserve">убова Поляна, ул. О.Кошевого  </w:t>
            </w:r>
            <w:r w:rsidRPr="00ED37BB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13:08:010200</w:t>
            </w:r>
            <w:r>
              <w:rPr>
                <w:b/>
                <w:sz w:val="24"/>
                <w:szCs w:val="24"/>
                <w:shd w:val="clear" w:color="auto" w:fill="FFFFFF"/>
              </w:rPr>
              <w:t>2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:</w:t>
            </w:r>
            <w:r>
              <w:rPr>
                <w:b/>
                <w:sz w:val="24"/>
                <w:szCs w:val="24"/>
                <w:shd w:val="clear" w:color="auto" w:fill="FFFFFF"/>
              </w:rPr>
              <w:t>2599</w:t>
            </w:r>
            <w:r w:rsidRPr="00ED37BB">
              <w:rPr>
                <w:sz w:val="24"/>
                <w:szCs w:val="24"/>
                <w:shd w:val="clear" w:color="auto" w:fill="FFFFFF"/>
              </w:rPr>
              <w:t>, с  разрешенным использо</w:t>
            </w:r>
            <w:r>
              <w:rPr>
                <w:sz w:val="24"/>
                <w:szCs w:val="24"/>
                <w:shd w:val="clear" w:color="auto" w:fill="FFFFFF"/>
              </w:rPr>
              <w:t>ванием: ведение огородничества, для ведения гражданами садоводства и огородничества, ведение огородничества.</w:t>
            </w:r>
          </w:p>
          <w:p w:rsidR="004E28F1" w:rsidRDefault="004E28F1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3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25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муниципальный район, Зубово-Полянское городское поселение,  рп. Зубова Поляна, ул. Новикова-Прибоя,   </w:t>
            </w:r>
            <w:r w:rsidRPr="00ED37BB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13:08:010200</w:t>
            </w:r>
            <w:r>
              <w:rPr>
                <w:b/>
                <w:sz w:val="24"/>
                <w:szCs w:val="24"/>
                <w:shd w:val="clear" w:color="auto" w:fill="FFFFFF"/>
              </w:rPr>
              <w:t>1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:</w:t>
            </w:r>
            <w:r>
              <w:rPr>
                <w:b/>
                <w:sz w:val="24"/>
                <w:szCs w:val="24"/>
                <w:shd w:val="clear" w:color="auto" w:fill="FFFFFF"/>
              </w:rPr>
              <w:t>9176</w:t>
            </w:r>
            <w:r w:rsidRPr="00ED37BB">
              <w:rPr>
                <w:sz w:val="24"/>
                <w:szCs w:val="24"/>
                <w:shd w:val="clear" w:color="auto" w:fill="FFFFFF"/>
              </w:rPr>
              <w:t>, с  разрешенным использо</w:t>
            </w:r>
            <w:r>
              <w:rPr>
                <w:sz w:val="24"/>
                <w:szCs w:val="24"/>
                <w:shd w:val="clear" w:color="auto" w:fill="FFFFFF"/>
              </w:rPr>
              <w:t>ванием: хранение автотранспорта, для размещения индивидуальных гаражей.</w:t>
            </w:r>
          </w:p>
          <w:p w:rsidR="004E28F1" w:rsidRDefault="004E28F1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75080">
              <w:rPr>
                <w:sz w:val="24"/>
                <w:szCs w:val="24"/>
                <w:shd w:val="clear" w:color="auto" w:fill="FFFFFF"/>
              </w:rPr>
              <w:t>Лот №</w:t>
            </w:r>
            <w:r>
              <w:rPr>
                <w:sz w:val="24"/>
                <w:szCs w:val="24"/>
                <w:shd w:val="clear" w:color="auto" w:fill="FFFFFF"/>
              </w:rPr>
              <w:t>4</w:t>
            </w:r>
            <w:r w:rsidRPr="00175080">
              <w:rPr>
                <w:sz w:val="24"/>
                <w:szCs w:val="24"/>
                <w:shd w:val="clear" w:color="auto" w:fill="FFFFFF"/>
              </w:rPr>
              <w:t xml:space="preserve">: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12</w:t>
            </w:r>
            <w:r w:rsidRPr="00175080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Зубово-Полянский муниципальный район, Зубово-Полянское городское поселение</w:t>
            </w:r>
            <w:r>
              <w:rPr>
                <w:sz w:val="24"/>
                <w:szCs w:val="24"/>
                <w:shd w:val="clear" w:color="auto" w:fill="FFFFFF"/>
              </w:rPr>
              <w:t>, рп. Зубова Поляна, ул. Новикова-Прибоя</w:t>
            </w:r>
            <w:r w:rsidRPr="00175080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13:08:0102001:</w:t>
            </w:r>
            <w:r>
              <w:rPr>
                <w:sz w:val="24"/>
                <w:szCs w:val="24"/>
                <w:shd w:val="clear" w:color="auto" w:fill="FFFFFF"/>
              </w:rPr>
              <w:t>9170</w:t>
            </w:r>
            <w:r w:rsidRPr="00175080">
              <w:rPr>
                <w:sz w:val="24"/>
                <w:szCs w:val="24"/>
                <w:shd w:val="clear" w:color="auto" w:fill="FFFFFF"/>
              </w:rPr>
              <w:t>, с  разрешенным использованием: ведение огородничества, для ведения гражданами садоводства и огородничества</w:t>
            </w:r>
            <w:r>
              <w:rPr>
                <w:sz w:val="24"/>
                <w:szCs w:val="24"/>
                <w:shd w:val="clear" w:color="auto" w:fill="FFFFFF"/>
              </w:rPr>
              <w:t>, ведение огородничества.</w:t>
            </w:r>
          </w:p>
          <w:p w:rsidR="004E28F1" w:rsidRPr="00175080" w:rsidRDefault="004E28F1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75080">
              <w:rPr>
                <w:sz w:val="24"/>
                <w:szCs w:val="24"/>
                <w:shd w:val="clear" w:color="auto" w:fill="FFFFFF"/>
              </w:rPr>
              <w:t>Лот №</w:t>
            </w:r>
            <w:r>
              <w:rPr>
                <w:sz w:val="24"/>
                <w:szCs w:val="24"/>
                <w:shd w:val="clear" w:color="auto" w:fill="FFFFFF"/>
              </w:rPr>
              <w:t>5</w:t>
            </w:r>
            <w:r w:rsidRPr="00175080">
              <w:rPr>
                <w:sz w:val="24"/>
                <w:szCs w:val="24"/>
                <w:shd w:val="clear" w:color="auto" w:fill="FFFFFF"/>
              </w:rPr>
              <w:t xml:space="preserve">: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508</w:t>
            </w:r>
            <w:r w:rsidRPr="00175080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Зубово-Полянский муниципальный район, Зубово-Полянское городское поселение</w:t>
            </w:r>
            <w:r>
              <w:rPr>
                <w:sz w:val="24"/>
                <w:szCs w:val="24"/>
                <w:shd w:val="clear" w:color="auto" w:fill="FFFFFF"/>
              </w:rPr>
              <w:t>, рп. Зубова Поляна, ул. Шельтяева</w:t>
            </w:r>
            <w:r w:rsidRPr="00175080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13:08:0102001:</w:t>
            </w:r>
            <w:r>
              <w:rPr>
                <w:sz w:val="24"/>
                <w:szCs w:val="24"/>
                <w:shd w:val="clear" w:color="auto" w:fill="FFFFFF"/>
              </w:rPr>
              <w:t>9181</w:t>
            </w:r>
            <w:r w:rsidRPr="00175080">
              <w:rPr>
                <w:sz w:val="24"/>
                <w:szCs w:val="24"/>
                <w:shd w:val="clear" w:color="auto" w:fill="FFFFFF"/>
              </w:rPr>
              <w:t>, с  разрешенным использованием: ведение огородничества, для ведения гражданами садоводства и огородничества</w:t>
            </w:r>
            <w:r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E28F1" w:rsidRPr="00BA2BC7" w:rsidTr="006146B2">
        <w:trPr>
          <w:trHeight w:val="257"/>
        </w:trPr>
        <w:tc>
          <w:tcPr>
            <w:tcW w:w="9923" w:type="dxa"/>
            <w:gridSpan w:val="2"/>
          </w:tcPr>
          <w:p w:rsidR="004E28F1" w:rsidRPr="00BA2BC7" w:rsidRDefault="004E28F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4E28F1" w:rsidRPr="00BA2BC7" w:rsidRDefault="004E28F1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4E28F1" w:rsidRDefault="004E28F1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14976,72 (Четырнадцать тысяч девятьсот семьдесят шесть) рублей 72 коп.</w:t>
            </w:r>
          </w:p>
          <w:p w:rsidR="004E28F1" w:rsidRDefault="004E28F1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5156,73   (Пять тысяч сто пятьдесят шесть) рублей 73 коп.</w:t>
            </w:r>
          </w:p>
          <w:p w:rsidR="004E28F1" w:rsidRDefault="004E28F1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10400,50  (Десять тысяч четыреста) рублей 50 коп.</w:t>
            </w:r>
          </w:p>
          <w:p w:rsidR="004E28F1" w:rsidRDefault="004E28F1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175080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4:  230,04     (Двести тридцать) рублей</w:t>
            </w:r>
            <w:r w:rsidRPr="00175080"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color w:val="auto"/>
                <w:sz w:val="24"/>
                <w:szCs w:val="24"/>
                <w:lang w:eastAsia="en-US"/>
              </w:rPr>
              <w:t>04</w:t>
            </w:r>
            <w:r w:rsidRPr="00175080">
              <w:rPr>
                <w:color w:val="auto"/>
                <w:sz w:val="24"/>
                <w:szCs w:val="24"/>
                <w:lang w:eastAsia="en-US"/>
              </w:rPr>
              <w:t xml:space="preserve"> коп.</w:t>
            </w:r>
          </w:p>
          <w:p w:rsidR="004E28F1" w:rsidRPr="00175080" w:rsidRDefault="004E28F1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175080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5:  9738,36   (Девять тысяч семьсот тридцать восемь) рублей</w:t>
            </w:r>
            <w:r w:rsidRPr="00175080"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color w:val="auto"/>
                <w:sz w:val="24"/>
                <w:szCs w:val="24"/>
                <w:lang w:eastAsia="en-US"/>
              </w:rPr>
              <w:t>36</w:t>
            </w:r>
            <w:r w:rsidRPr="00175080">
              <w:rPr>
                <w:color w:val="auto"/>
                <w:sz w:val="24"/>
                <w:szCs w:val="24"/>
                <w:lang w:eastAsia="en-US"/>
              </w:rPr>
              <w:t xml:space="preserve"> коп</w:t>
            </w:r>
          </w:p>
        </w:tc>
      </w:tr>
      <w:tr w:rsidR="004E28F1" w:rsidRPr="00BA2BC7" w:rsidTr="006146B2">
        <w:trPr>
          <w:trHeight w:val="257"/>
        </w:trPr>
        <w:tc>
          <w:tcPr>
            <w:tcW w:w="9923" w:type="dxa"/>
            <w:gridSpan w:val="2"/>
          </w:tcPr>
          <w:p w:rsidR="004E28F1" w:rsidRPr="00BA2BC7" w:rsidRDefault="004E28F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4E28F1" w:rsidRPr="00BA2BC7" w:rsidRDefault="004E28F1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28.12.2020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28.01.2021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4E28F1" w:rsidRPr="00BA2BC7" w:rsidTr="006146B2">
        <w:trPr>
          <w:trHeight w:val="257"/>
        </w:trPr>
        <w:tc>
          <w:tcPr>
            <w:tcW w:w="9923" w:type="dxa"/>
            <w:gridSpan w:val="2"/>
          </w:tcPr>
          <w:p w:rsidR="004E28F1" w:rsidRPr="00BA2BC7" w:rsidRDefault="004E28F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28.12.2020г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4E28F1" w:rsidRPr="00BA2BC7" w:rsidRDefault="004E28F1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28.01.2021г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4E28F1" w:rsidRPr="00BA2BC7" w:rsidTr="006146B2">
        <w:trPr>
          <w:trHeight w:val="257"/>
        </w:trPr>
        <w:tc>
          <w:tcPr>
            <w:tcW w:w="9923" w:type="dxa"/>
            <w:gridSpan w:val="2"/>
          </w:tcPr>
          <w:p w:rsidR="004E28F1" w:rsidRPr="00BA2BC7" w:rsidRDefault="004E28F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29.01.2021г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4E28F1" w:rsidRPr="00BA2BC7" w:rsidRDefault="004E28F1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03.02.2021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4E28F1" w:rsidRPr="00BA2BC7" w:rsidTr="006146B2">
        <w:trPr>
          <w:trHeight w:val="257"/>
        </w:trPr>
        <w:tc>
          <w:tcPr>
            <w:tcW w:w="9923" w:type="dxa"/>
            <w:gridSpan w:val="2"/>
          </w:tcPr>
          <w:p w:rsidR="004E28F1" w:rsidRPr="00BA2BC7" w:rsidRDefault="004E28F1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4E28F1" w:rsidRPr="00BA2BC7" w:rsidRDefault="004E28F1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4E28F1" w:rsidRPr="00BA2BC7" w:rsidRDefault="004E2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4E28F1" w:rsidRPr="00BA2BC7" w:rsidRDefault="004E2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E28F1" w:rsidRPr="00BA2BC7" w:rsidRDefault="004E2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4E28F1" w:rsidRPr="00BA2BC7" w:rsidRDefault="004E2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E28F1" w:rsidRPr="00BA2BC7" w:rsidRDefault="004E2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4E28F1" w:rsidRPr="00BA2BC7" w:rsidRDefault="004E2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4E28F1" w:rsidRPr="00BA2BC7" w:rsidRDefault="004E2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4E28F1" w:rsidRPr="00BA2BC7" w:rsidRDefault="004E2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E28F1" w:rsidRPr="00BA2BC7" w:rsidRDefault="004E2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4E28F1" w:rsidRPr="00997281" w:rsidRDefault="004E28F1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4E28F1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5A13"/>
    <w:rsid w:val="0009096D"/>
    <w:rsid w:val="000A2E29"/>
    <w:rsid w:val="000A6412"/>
    <w:rsid w:val="000B3142"/>
    <w:rsid w:val="000B6B55"/>
    <w:rsid w:val="000D51FD"/>
    <w:rsid w:val="000D6AA3"/>
    <w:rsid w:val="000E21C6"/>
    <w:rsid w:val="000E67BA"/>
    <w:rsid w:val="000F4E8D"/>
    <w:rsid w:val="00102DD2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121A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53E87"/>
    <w:rsid w:val="004844F6"/>
    <w:rsid w:val="00490B24"/>
    <w:rsid w:val="00493703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229F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E4F62"/>
    <w:rsid w:val="006F0A76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85DD6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77EB"/>
    <w:rsid w:val="00840ADF"/>
    <w:rsid w:val="00846AA0"/>
    <w:rsid w:val="00862243"/>
    <w:rsid w:val="0087163A"/>
    <w:rsid w:val="008755FC"/>
    <w:rsid w:val="0088497B"/>
    <w:rsid w:val="008864F2"/>
    <w:rsid w:val="008872C4"/>
    <w:rsid w:val="008A1AAC"/>
    <w:rsid w:val="008A60A7"/>
    <w:rsid w:val="008B27B8"/>
    <w:rsid w:val="008C6500"/>
    <w:rsid w:val="008D44AE"/>
    <w:rsid w:val="008D58D3"/>
    <w:rsid w:val="008D6749"/>
    <w:rsid w:val="008E557E"/>
    <w:rsid w:val="008E63D5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B76"/>
    <w:rsid w:val="0098065D"/>
    <w:rsid w:val="00991662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7B38"/>
    <w:rsid w:val="00AD3FC0"/>
    <w:rsid w:val="00AE3745"/>
    <w:rsid w:val="00AF35AE"/>
    <w:rsid w:val="00AF45F0"/>
    <w:rsid w:val="00B0283E"/>
    <w:rsid w:val="00B133BB"/>
    <w:rsid w:val="00B24258"/>
    <w:rsid w:val="00B2770A"/>
    <w:rsid w:val="00B40936"/>
    <w:rsid w:val="00B601BB"/>
    <w:rsid w:val="00B60525"/>
    <w:rsid w:val="00B64889"/>
    <w:rsid w:val="00B70C75"/>
    <w:rsid w:val="00B71103"/>
    <w:rsid w:val="00B773F8"/>
    <w:rsid w:val="00B846E8"/>
    <w:rsid w:val="00B84DA4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5732"/>
    <w:rsid w:val="00C31B0A"/>
    <w:rsid w:val="00C33422"/>
    <w:rsid w:val="00C47CB6"/>
    <w:rsid w:val="00C50CBD"/>
    <w:rsid w:val="00C555DE"/>
    <w:rsid w:val="00C6400E"/>
    <w:rsid w:val="00C64442"/>
    <w:rsid w:val="00C660E4"/>
    <w:rsid w:val="00C66430"/>
    <w:rsid w:val="00C828A9"/>
    <w:rsid w:val="00C84139"/>
    <w:rsid w:val="00C866DD"/>
    <w:rsid w:val="00CB14B5"/>
    <w:rsid w:val="00CC7F15"/>
    <w:rsid w:val="00CD0478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F32EA"/>
    <w:rsid w:val="00E01463"/>
    <w:rsid w:val="00E03125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36835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835</TotalTime>
  <Pages>2</Pages>
  <Words>1033</Words>
  <Characters>5894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25</cp:revision>
  <cp:lastPrinted>2018-03-28T12:01:00Z</cp:lastPrinted>
  <dcterms:created xsi:type="dcterms:W3CDTF">2018-02-09T12:19:00Z</dcterms:created>
  <dcterms:modified xsi:type="dcterms:W3CDTF">2020-12-21T08:00:00Z</dcterms:modified>
</cp:coreProperties>
</file>