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63D" w:rsidRPr="005E4551" w:rsidRDefault="007D463D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 13:08:0102001:8482,</w:t>
      </w:r>
      <w:r w:rsidRPr="00A93362">
        <w:rPr>
          <w:b/>
          <w:sz w:val="24"/>
          <w:szCs w:val="24"/>
          <w:shd w:val="clear" w:color="auto" w:fill="FFFFFF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13:08:0102001:9165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7D463D" w:rsidRPr="00BA2BC7" w:rsidTr="006146B2">
        <w:trPr>
          <w:trHeight w:val="333"/>
        </w:trPr>
        <w:tc>
          <w:tcPr>
            <w:tcW w:w="9923" w:type="dxa"/>
            <w:gridSpan w:val="2"/>
          </w:tcPr>
          <w:p w:rsidR="007D463D" w:rsidRPr="00BA2BC7" w:rsidRDefault="007D463D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7D463D" w:rsidRPr="00BA2BC7" w:rsidTr="006146B2">
        <w:tc>
          <w:tcPr>
            <w:tcW w:w="3310" w:type="dxa"/>
          </w:tcPr>
          <w:p w:rsidR="007D463D" w:rsidRPr="00BA2BC7" w:rsidRDefault="007D463D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7D463D" w:rsidRPr="00BA2BC7" w:rsidRDefault="007D463D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7D463D" w:rsidRPr="00BA2BC7" w:rsidTr="006146B2">
        <w:tc>
          <w:tcPr>
            <w:tcW w:w="3310" w:type="dxa"/>
          </w:tcPr>
          <w:p w:rsidR="007D463D" w:rsidRPr="00BA2BC7" w:rsidRDefault="007D463D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7D463D" w:rsidRPr="00BA2BC7" w:rsidRDefault="007D463D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7D463D" w:rsidRPr="00BA2BC7" w:rsidRDefault="007D463D" w:rsidP="00D534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40204810022020007207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7D463D" w:rsidRPr="00BA2BC7" w:rsidTr="006146B2">
        <w:tc>
          <w:tcPr>
            <w:tcW w:w="3310" w:type="dxa"/>
          </w:tcPr>
          <w:p w:rsidR="007D463D" w:rsidRPr="00BA2BC7" w:rsidRDefault="007D463D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7D463D" w:rsidRPr="00BA2BC7" w:rsidRDefault="007D463D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7D463D" w:rsidRPr="00BA2BC7" w:rsidTr="006146B2">
        <w:tc>
          <w:tcPr>
            <w:tcW w:w="3310" w:type="dxa"/>
          </w:tcPr>
          <w:p w:rsidR="007D463D" w:rsidRPr="00BA2BC7" w:rsidRDefault="007D463D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7D463D" w:rsidRPr="00BA2BC7" w:rsidRDefault="007D463D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7D463D" w:rsidRPr="00BA2BC7" w:rsidTr="006146B2">
        <w:tc>
          <w:tcPr>
            <w:tcW w:w="3310" w:type="dxa"/>
          </w:tcPr>
          <w:p w:rsidR="007D463D" w:rsidRPr="00BA2BC7" w:rsidRDefault="007D463D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7D463D" w:rsidRPr="00BA2BC7" w:rsidRDefault="007D463D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7D463D" w:rsidRPr="00BA2BC7" w:rsidTr="006146B2">
        <w:tc>
          <w:tcPr>
            <w:tcW w:w="3310" w:type="dxa"/>
          </w:tcPr>
          <w:p w:rsidR="007D463D" w:rsidRPr="00BA2BC7" w:rsidRDefault="007D463D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7D463D" w:rsidRPr="00FA4697" w:rsidRDefault="007D463D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7D463D" w:rsidRPr="00BA2BC7" w:rsidTr="006146B2">
        <w:trPr>
          <w:trHeight w:val="189"/>
        </w:trPr>
        <w:tc>
          <w:tcPr>
            <w:tcW w:w="3310" w:type="dxa"/>
          </w:tcPr>
          <w:p w:rsidR="007D463D" w:rsidRPr="00BA2BC7" w:rsidRDefault="007D463D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7D463D" w:rsidRPr="00BA2BC7" w:rsidRDefault="007D463D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7D463D" w:rsidRPr="00BA2BC7" w:rsidTr="006146B2">
        <w:tc>
          <w:tcPr>
            <w:tcW w:w="3310" w:type="dxa"/>
          </w:tcPr>
          <w:p w:rsidR="007D463D" w:rsidRPr="00BA2BC7" w:rsidRDefault="007D463D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7D463D" w:rsidRPr="00BA2BC7" w:rsidRDefault="007D463D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7D463D" w:rsidRPr="00BA2BC7" w:rsidTr="006146B2">
        <w:tc>
          <w:tcPr>
            <w:tcW w:w="9923" w:type="dxa"/>
            <w:gridSpan w:val="2"/>
          </w:tcPr>
          <w:p w:rsidR="007D463D" w:rsidRPr="00BA2BC7" w:rsidRDefault="007D463D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7D463D" w:rsidRPr="00BA2BC7" w:rsidTr="006146B2">
        <w:trPr>
          <w:trHeight w:val="257"/>
        </w:trPr>
        <w:tc>
          <w:tcPr>
            <w:tcW w:w="9923" w:type="dxa"/>
            <w:gridSpan w:val="2"/>
          </w:tcPr>
          <w:p w:rsidR="007D463D" w:rsidRDefault="007D463D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234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Местоположение установлено относительно ориентира, расположенного в границах участка. Почтовый адрес ориентира: Республика Мордовия, Зубово-Полянский  район, р.п. Зубова Поляна,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13:08:0102001:8482 с разрешенным использованием: Для индивидуального огородничества.</w:t>
            </w:r>
          </w:p>
          <w:p w:rsidR="007D463D" w:rsidRPr="005005E2" w:rsidRDefault="007D463D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25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муниципальный  район, Зубово-Полянское городское поселение, рп. Зубова Поляна, ул. Герцена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13:08:0102001:9165 с разрешенным использованием: Хранение автотранспорта, для размещения индивидуальных гаражей.</w:t>
            </w:r>
          </w:p>
        </w:tc>
      </w:tr>
      <w:tr w:rsidR="007D463D" w:rsidRPr="00BA2BC7" w:rsidTr="006146B2">
        <w:trPr>
          <w:trHeight w:val="257"/>
        </w:trPr>
        <w:tc>
          <w:tcPr>
            <w:tcW w:w="9923" w:type="dxa"/>
            <w:gridSpan w:val="2"/>
          </w:tcPr>
          <w:p w:rsidR="007D463D" w:rsidRPr="00BA2BC7" w:rsidRDefault="007D463D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7D463D" w:rsidRPr="00BA2BC7" w:rsidRDefault="007D463D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7D463D" w:rsidRDefault="007D463D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4485,78 (Четыре тысячи четыреста восемьдесят пять) рублей 78 коп.</w:t>
            </w:r>
          </w:p>
          <w:p w:rsidR="007D463D" w:rsidRPr="00BA2BC7" w:rsidRDefault="007D463D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№2: 10400,50 (Десять тысяч четыреста) рублей 50 коп.</w:t>
            </w:r>
          </w:p>
        </w:tc>
      </w:tr>
      <w:tr w:rsidR="007D463D" w:rsidRPr="00BA2BC7" w:rsidTr="006146B2">
        <w:trPr>
          <w:trHeight w:val="257"/>
        </w:trPr>
        <w:tc>
          <w:tcPr>
            <w:tcW w:w="9923" w:type="dxa"/>
            <w:gridSpan w:val="2"/>
          </w:tcPr>
          <w:p w:rsidR="007D463D" w:rsidRPr="00BA2BC7" w:rsidRDefault="007D463D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7D463D" w:rsidRPr="00BA2BC7" w:rsidRDefault="007D463D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14.12.2020г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14.01.2021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7D463D" w:rsidRPr="00BA2BC7" w:rsidTr="006146B2">
        <w:trPr>
          <w:trHeight w:val="257"/>
        </w:trPr>
        <w:tc>
          <w:tcPr>
            <w:tcW w:w="9923" w:type="dxa"/>
            <w:gridSpan w:val="2"/>
          </w:tcPr>
          <w:p w:rsidR="007D463D" w:rsidRPr="00BA2BC7" w:rsidRDefault="007D463D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14.12.2020г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7D463D" w:rsidRPr="00BA2BC7" w:rsidRDefault="007D463D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14.01.2021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7D463D" w:rsidRPr="00BA2BC7" w:rsidTr="006146B2">
        <w:trPr>
          <w:trHeight w:val="257"/>
        </w:trPr>
        <w:tc>
          <w:tcPr>
            <w:tcW w:w="9923" w:type="dxa"/>
            <w:gridSpan w:val="2"/>
          </w:tcPr>
          <w:p w:rsidR="007D463D" w:rsidRPr="00BA2BC7" w:rsidRDefault="007D463D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15.01.2021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7D463D" w:rsidRPr="00BA2BC7" w:rsidRDefault="007D463D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20.01.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7D463D" w:rsidRPr="00BA2BC7" w:rsidTr="006146B2">
        <w:trPr>
          <w:trHeight w:val="257"/>
        </w:trPr>
        <w:tc>
          <w:tcPr>
            <w:tcW w:w="9923" w:type="dxa"/>
            <w:gridSpan w:val="2"/>
          </w:tcPr>
          <w:p w:rsidR="007D463D" w:rsidRPr="00BA2BC7" w:rsidRDefault="007D463D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</w:t>
            </w:r>
            <w:r>
              <w:rPr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>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7D463D" w:rsidRPr="00BA2BC7" w:rsidRDefault="007D463D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7D463D" w:rsidRPr="00BA2BC7" w:rsidRDefault="007D463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7D463D" w:rsidRPr="00BA2BC7" w:rsidRDefault="007D463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7D463D" w:rsidRPr="00BA2BC7" w:rsidRDefault="007D463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7D463D" w:rsidRPr="00BA2BC7" w:rsidRDefault="007D463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D463D" w:rsidRPr="00BA2BC7" w:rsidRDefault="007D463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7D463D" w:rsidRPr="00BA2BC7" w:rsidRDefault="007D463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7D463D" w:rsidRPr="00BA2BC7" w:rsidRDefault="007D463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7D463D" w:rsidRPr="00BA2BC7" w:rsidRDefault="007D463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7D463D" w:rsidRPr="00BA2BC7" w:rsidRDefault="007D463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7D463D" w:rsidRPr="00997281" w:rsidRDefault="007D463D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7D463D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328F3"/>
    <w:rsid w:val="000467DF"/>
    <w:rsid w:val="000526AE"/>
    <w:rsid w:val="00060577"/>
    <w:rsid w:val="00062973"/>
    <w:rsid w:val="0006367D"/>
    <w:rsid w:val="0006537E"/>
    <w:rsid w:val="00075A13"/>
    <w:rsid w:val="00083421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102DD2"/>
    <w:rsid w:val="0011244B"/>
    <w:rsid w:val="00115A0C"/>
    <w:rsid w:val="0011787E"/>
    <w:rsid w:val="00143014"/>
    <w:rsid w:val="0014374C"/>
    <w:rsid w:val="00152519"/>
    <w:rsid w:val="001527DF"/>
    <w:rsid w:val="00152B91"/>
    <w:rsid w:val="001576F7"/>
    <w:rsid w:val="001657B3"/>
    <w:rsid w:val="00166E02"/>
    <w:rsid w:val="001708E5"/>
    <w:rsid w:val="00180D08"/>
    <w:rsid w:val="001914F4"/>
    <w:rsid w:val="001946BA"/>
    <w:rsid w:val="001B32C2"/>
    <w:rsid w:val="001C43EE"/>
    <w:rsid w:val="001E623E"/>
    <w:rsid w:val="001E7977"/>
    <w:rsid w:val="001F6ABA"/>
    <w:rsid w:val="001F7CA9"/>
    <w:rsid w:val="00200B1D"/>
    <w:rsid w:val="00217665"/>
    <w:rsid w:val="002367C7"/>
    <w:rsid w:val="00237C35"/>
    <w:rsid w:val="002464F5"/>
    <w:rsid w:val="00247C6F"/>
    <w:rsid w:val="00261DF5"/>
    <w:rsid w:val="00262022"/>
    <w:rsid w:val="00263FE7"/>
    <w:rsid w:val="00264A7B"/>
    <w:rsid w:val="00266F2E"/>
    <w:rsid w:val="00270D8F"/>
    <w:rsid w:val="00285086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521EB"/>
    <w:rsid w:val="00353D33"/>
    <w:rsid w:val="00361B41"/>
    <w:rsid w:val="003633A1"/>
    <w:rsid w:val="003654D5"/>
    <w:rsid w:val="00365A30"/>
    <w:rsid w:val="00371926"/>
    <w:rsid w:val="003816FD"/>
    <w:rsid w:val="00381773"/>
    <w:rsid w:val="00384802"/>
    <w:rsid w:val="00385545"/>
    <w:rsid w:val="003A2537"/>
    <w:rsid w:val="003A4FAF"/>
    <w:rsid w:val="003D0D82"/>
    <w:rsid w:val="003E3EBA"/>
    <w:rsid w:val="003E780A"/>
    <w:rsid w:val="00401438"/>
    <w:rsid w:val="004037B5"/>
    <w:rsid w:val="00403D0D"/>
    <w:rsid w:val="00412428"/>
    <w:rsid w:val="0043148F"/>
    <w:rsid w:val="00451CBE"/>
    <w:rsid w:val="004630A8"/>
    <w:rsid w:val="00471AF0"/>
    <w:rsid w:val="004844F6"/>
    <w:rsid w:val="004B7DD9"/>
    <w:rsid w:val="004C0344"/>
    <w:rsid w:val="004D1BF7"/>
    <w:rsid w:val="004E1CC3"/>
    <w:rsid w:val="004F4A35"/>
    <w:rsid w:val="004F7791"/>
    <w:rsid w:val="005005E2"/>
    <w:rsid w:val="005066FE"/>
    <w:rsid w:val="00506D99"/>
    <w:rsid w:val="00507342"/>
    <w:rsid w:val="00516F4B"/>
    <w:rsid w:val="00530104"/>
    <w:rsid w:val="00533C4A"/>
    <w:rsid w:val="005464EB"/>
    <w:rsid w:val="00551CAD"/>
    <w:rsid w:val="00561A28"/>
    <w:rsid w:val="0057476A"/>
    <w:rsid w:val="00577216"/>
    <w:rsid w:val="005864A0"/>
    <w:rsid w:val="005A170D"/>
    <w:rsid w:val="005A1958"/>
    <w:rsid w:val="005A1D77"/>
    <w:rsid w:val="005A38D5"/>
    <w:rsid w:val="005A3D70"/>
    <w:rsid w:val="005A56E2"/>
    <w:rsid w:val="005A5D69"/>
    <w:rsid w:val="005B38F3"/>
    <w:rsid w:val="005B61BF"/>
    <w:rsid w:val="005C0C85"/>
    <w:rsid w:val="005D3E64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19FB"/>
    <w:rsid w:val="00613DA8"/>
    <w:rsid w:val="006146B2"/>
    <w:rsid w:val="00626A0A"/>
    <w:rsid w:val="00630D2D"/>
    <w:rsid w:val="006445CD"/>
    <w:rsid w:val="0064537B"/>
    <w:rsid w:val="0065461A"/>
    <w:rsid w:val="00675BD5"/>
    <w:rsid w:val="00687809"/>
    <w:rsid w:val="00694D36"/>
    <w:rsid w:val="006B3D02"/>
    <w:rsid w:val="006D1375"/>
    <w:rsid w:val="006D3301"/>
    <w:rsid w:val="006F0A76"/>
    <w:rsid w:val="00700D33"/>
    <w:rsid w:val="0070355A"/>
    <w:rsid w:val="00720582"/>
    <w:rsid w:val="00724E4C"/>
    <w:rsid w:val="0072795A"/>
    <w:rsid w:val="00736BAD"/>
    <w:rsid w:val="00744B9E"/>
    <w:rsid w:val="007562A6"/>
    <w:rsid w:val="007569F0"/>
    <w:rsid w:val="007577D7"/>
    <w:rsid w:val="00761D18"/>
    <w:rsid w:val="00762212"/>
    <w:rsid w:val="007630B8"/>
    <w:rsid w:val="00772F9B"/>
    <w:rsid w:val="00774138"/>
    <w:rsid w:val="00780A5A"/>
    <w:rsid w:val="00782620"/>
    <w:rsid w:val="00783292"/>
    <w:rsid w:val="00793EB7"/>
    <w:rsid w:val="007C4CF1"/>
    <w:rsid w:val="007C77C6"/>
    <w:rsid w:val="007D463D"/>
    <w:rsid w:val="007E31CA"/>
    <w:rsid w:val="007E3C14"/>
    <w:rsid w:val="00820CAA"/>
    <w:rsid w:val="00825FE8"/>
    <w:rsid w:val="008260A2"/>
    <w:rsid w:val="008269F3"/>
    <w:rsid w:val="00831584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442D"/>
    <w:rsid w:val="00930002"/>
    <w:rsid w:val="00935B8C"/>
    <w:rsid w:val="00942784"/>
    <w:rsid w:val="00946F72"/>
    <w:rsid w:val="00951D31"/>
    <w:rsid w:val="009528F5"/>
    <w:rsid w:val="00963680"/>
    <w:rsid w:val="00963929"/>
    <w:rsid w:val="00964520"/>
    <w:rsid w:val="00973950"/>
    <w:rsid w:val="00974AF7"/>
    <w:rsid w:val="00974B76"/>
    <w:rsid w:val="0098065D"/>
    <w:rsid w:val="00991662"/>
    <w:rsid w:val="00994182"/>
    <w:rsid w:val="00997281"/>
    <w:rsid w:val="009A68F8"/>
    <w:rsid w:val="009B1973"/>
    <w:rsid w:val="009C18EA"/>
    <w:rsid w:val="009D0725"/>
    <w:rsid w:val="009D61E5"/>
    <w:rsid w:val="009F299D"/>
    <w:rsid w:val="009F5DD8"/>
    <w:rsid w:val="00A00F90"/>
    <w:rsid w:val="00A146AF"/>
    <w:rsid w:val="00A203BE"/>
    <w:rsid w:val="00A26D39"/>
    <w:rsid w:val="00A27ECF"/>
    <w:rsid w:val="00A34975"/>
    <w:rsid w:val="00A409CA"/>
    <w:rsid w:val="00A43356"/>
    <w:rsid w:val="00A450F5"/>
    <w:rsid w:val="00A53522"/>
    <w:rsid w:val="00A61357"/>
    <w:rsid w:val="00A63F9C"/>
    <w:rsid w:val="00A74EC8"/>
    <w:rsid w:val="00A76A3C"/>
    <w:rsid w:val="00A76E6E"/>
    <w:rsid w:val="00A7757B"/>
    <w:rsid w:val="00A77CB1"/>
    <w:rsid w:val="00A81BC8"/>
    <w:rsid w:val="00A92417"/>
    <w:rsid w:val="00A93362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30022"/>
    <w:rsid w:val="00B30CAD"/>
    <w:rsid w:val="00B43062"/>
    <w:rsid w:val="00B4788B"/>
    <w:rsid w:val="00B54F6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4FD0"/>
    <w:rsid w:val="00BD6CA7"/>
    <w:rsid w:val="00BE1B81"/>
    <w:rsid w:val="00BF60A6"/>
    <w:rsid w:val="00C00E0A"/>
    <w:rsid w:val="00C27CE5"/>
    <w:rsid w:val="00C32BD7"/>
    <w:rsid w:val="00C33422"/>
    <w:rsid w:val="00C465AD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24C9"/>
    <w:rsid w:val="00D5343B"/>
    <w:rsid w:val="00D84336"/>
    <w:rsid w:val="00D849FA"/>
    <w:rsid w:val="00DA101B"/>
    <w:rsid w:val="00DA384D"/>
    <w:rsid w:val="00DF32EA"/>
    <w:rsid w:val="00E01463"/>
    <w:rsid w:val="00E0466D"/>
    <w:rsid w:val="00E20E2B"/>
    <w:rsid w:val="00E21509"/>
    <w:rsid w:val="00E24BE4"/>
    <w:rsid w:val="00E31C6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4451"/>
    <w:rsid w:val="00EB5C23"/>
    <w:rsid w:val="00EC2B55"/>
    <w:rsid w:val="00EC34B4"/>
    <w:rsid w:val="00EC65DA"/>
    <w:rsid w:val="00EC6A91"/>
    <w:rsid w:val="00EE631C"/>
    <w:rsid w:val="00EF02D0"/>
    <w:rsid w:val="00EF661E"/>
    <w:rsid w:val="00F079C9"/>
    <w:rsid w:val="00F11827"/>
    <w:rsid w:val="00F11C49"/>
    <w:rsid w:val="00F17E97"/>
    <w:rsid w:val="00F21057"/>
    <w:rsid w:val="00F33BC3"/>
    <w:rsid w:val="00F351FB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37C1"/>
    <w:rsid w:val="00FA4697"/>
    <w:rsid w:val="00FB6534"/>
    <w:rsid w:val="00FC132E"/>
    <w:rsid w:val="00FC161E"/>
    <w:rsid w:val="00FC6207"/>
    <w:rsid w:val="00FC7E14"/>
    <w:rsid w:val="00FD2600"/>
    <w:rsid w:val="00FD78F5"/>
    <w:rsid w:val="00FE7762"/>
    <w:rsid w:val="00FF1937"/>
    <w:rsid w:val="00FF55FF"/>
    <w:rsid w:val="00FF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329</TotalTime>
  <Pages>2</Pages>
  <Words>817</Words>
  <Characters>4660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22</cp:revision>
  <cp:lastPrinted>2018-05-29T06:51:00Z</cp:lastPrinted>
  <dcterms:created xsi:type="dcterms:W3CDTF">2018-02-09T12:19:00Z</dcterms:created>
  <dcterms:modified xsi:type="dcterms:W3CDTF">2020-12-03T07:53:00Z</dcterms:modified>
</cp:coreProperties>
</file>