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132" w:rsidRDefault="000B513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0B5132" w:rsidRPr="005E4551" w:rsidRDefault="000B513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0102001:9167; 13:08:0102001:9166;</w:t>
      </w:r>
      <w:r w:rsidRPr="000E67BA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13:08:0102002:2302 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0B5132" w:rsidRPr="00BA2BC7" w:rsidTr="006146B2">
        <w:trPr>
          <w:trHeight w:val="333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0B5132" w:rsidRPr="00BA2BC7" w:rsidRDefault="000B5132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0B5132" w:rsidRPr="00BA2BC7" w:rsidRDefault="000B5132" w:rsidP="00D5343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40204810022020007207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0B5132" w:rsidRPr="00FA4697" w:rsidRDefault="000B513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0B5132" w:rsidRPr="00BA2BC7" w:rsidTr="006146B2">
        <w:trPr>
          <w:trHeight w:val="189"/>
        </w:trPr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0B5132" w:rsidRPr="00BA2BC7" w:rsidTr="006146B2">
        <w:tc>
          <w:tcPr>
            <w:tcW w:w="3310" w:type="dxa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0B5132" w:rsidRPr="00BA2BC7" w:rsidRDefault="000B513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0B5132" w:rsidRPr="00BA2BC7" w:rsidTr="006146B2">
        <w:tc>
          <w:tcPr>
            <w:tcW w:w="9923" w:type="dxa"/>
            <w:gridSpan w:val="2"/>
          </w:tcPr>
          <w:p w:rsidR="000B5132" w:rsidRPr="00BA2BC7" w:rsidRDefault="000B513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Default="000B5132" w:rsidP="00BA2BC7">
            <w:pPr>
              <w:jc w:val="both"/>
              <w:rPr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68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 район, рп. Зубова Поляна, ул. Герцена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0102001:9167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Хранение автотранспорта, для размещения индивидуальных гаражей.</w:t>
            </w:r>
          </w:p>
          <w:p w:rsidR="000B5132" w:rsidRDefault="000B513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500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Республика Мордовия, Зубово-Полянский </w:t>
            </w:r>
            <w:r>
              <w:rPr>
                <w:sz w:val="24"/>
                <w:szCs w:val="24"/>
                <w:shd w:val="clear" w:color="auto" w:fill="FFFFFF"/>
              </w:rPr>
              <w:t xml:space="preserve">муниципальный </w:t>
            </w:r>
            <w:r w:rsidRPr="008277EB">
              <w:rPr>
                <w:sz w:val="24"/>
                <w:szCs w:val="24"/>
                <w:shd w:val="clear" w:color="auto" w:fill="FFFFFF"/>
              </w:rPr>
              <w:t xml:space="preserve">район, </w:t>
            </w:r>
            <w:r>
              <w:rPr>
                <w:sz w:val="24"/>
                <w:szCs w:val="24"/>
                <w:shd w:val="clear" w:color="auto" w:fill="FFFFFF"/>
              </w:rPr>
              <w:t xml:space="preserve">Зубово-Полянское городское поселение, </w:t>
            </w:r>
            <w:r w:rsidRPr="008277EB">
              <w:rPr>
                <w:sz w:val="24"/>
                <w:szCs w:val="24"/>
                <w:shd w:val="clear" w:color="auto" w:fill="FFFFFF"/>
              </w:rPr>
              <w:t>рп. З</w:t>
            </w:r>
            <w:r>
              <w:rPr>
                <w:sz w:val="24"/>
                <w:szCs w:val="24"/>
                <w:shd w:val="clear" w:color="auto" w:fill="FFFFFF"/>
              </w:rPr>
              <w:t xml:space="preserve">убова Поляна, ул. Есенина 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</w:t>
            </w:r>
            <w:r>
              <w:rPr>
                <w:b/>
                <w:sz w:val="24"/>
                <w:szCs w:val="24"/>
                <w:shd w:val="clear" w:color="auto" w:fill="FFFFFF"/>
              </w:rPr>
              <w:t>1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b/>
                <w:sz w:val="24"/>
                <w:szCs w:val="24"/>
                <w:shd w:val="clear" w:color="auto" w:fill="FFFFFF"/>
              </w:rPr>
              <w:t>9166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</w:t>
            </w:r>
            <w:r>
              <w:rPr>
                <w:sz w:val="24"/>
                <w:szCs w:val="24"/>
                <w:shd w:val="clear" w:color="auto" w:fill="FFFFFF"/>
              </w:rPr>
              <w:t>ванием: ведение огородничества, для ведения гражданами садоводства и огородничества.</w:t>
            </w:r>
          </w:p>
          <w:p w:rsidR="000B5132" w:rsidRPr="00453E87" w:rsidRDefault="000B513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3</w:t>
            </w:r>
            <w:r w:rsidRPr="005E4551">
              <w:rPr>
                <w:bCs/>
                <w:sz w:val="24"/>
                <w:szCs w:val="24"/>
              </w:rPr>
              <w:t>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468 кв.м.,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Местоположение установлено относительно ориентира, расположенного в границах участка. Почтовый адрес ориентира: </w:t>
            </w:r>
            <w:r w:rsidRPr="008277EB">
              <w:rPr>
                <w:sz w:val="24"/>
                <w:szCs w:val="24"/>
                <w:shd w:val="clear" w:color="auto" w:fill="FFFFFF"/>
              </w:rPr>
              <w:t>Респуб</w:t>
            </w:r>
            <w:r>
              <w:rPr>
                <w:sz w:val="24"/>
                <w:szCs w:val="24"/>
                <w:shd w:val="clear" w:color="auto" w:fill="FFFFFF"/>
              </w:rPr>
              <w:t xml:space="preserve">лика Мордовия, Зубово-Полянский </w:t>
            </w:r>
            <w:r w:rsidRPr="008277EB">
              <w:rPr>
                <w:sz w:val="24"/>
                <w:szCs w:val="24"/>
                <w:shd w:val="clear" w:color="auto" w:fill="FFFFFF"/>
              </w:rPr>
              <w:t>район, рп. З</w:t>
            </w:r>
            <w:r>
              <w:rPr>
                <w:sz w:val="24"/>
                <w:szCs w:val="24"/>
                <w:shd w:val="clear" w:color="auto" w:fill="FFFFFF"/>
              </w:rPr>
              <w:t xml:space="preserve">убова Поляна, ул. Калинина  </w:t>
            </w:r>
            <w:r w:rsidRPr="00ED37BB">
              <w:rPr>
                <w:sz w:val="24"/>
                <w:szCs w:val="24"/>
                <w:shd w:val="clear" w:color="auto" w:fill="FFFFFF"/>
              </w:rPr>
              <w:t xml:space="preserve">с кадастровым номером 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13:08:010200</w:t>
            </w:r>
            <w:r>
              <w:rPr>
                <w:b/>
                <w:sz w:val="24"/>
                <w:szCs w:val="24"/>
                <w:shd w:val="clear" w:color="auto" w:fill="FFFFFF"/>
              </w:rPr>
              <w:t>2</w:t>
            </w:r>
            <w:r w:rsidRPr="006B41AE">
              <w:rPr>
                <w:b/>
                <w:sz w:val="24"/>
                <w:szCs w:val="24"/>
                <w:shd w:val="clear" w:color="auto" w:fill="FFFFFF"/>
              </w:rPr>
              <w:t>:</w:t>
            </w:r>
            <w:r>
              <w:rPr>
                <w:b/>
                <w:sz w:val="24"/>
                <w:szCs w:val="24"/>
                <w:shd w:val="clear" w:color="auto" w:fill="FFFFFF"/>
              </w:rPr>
              <w:t>2302</w:t>
            </w:r>
            <w:r w:rsidRPr="00ED37BB">
              <w:rPr>
                <w:sz w:val="24"/>
                <w:szCs w:val="24"/>
                <w:shd w:val="clear" w:color="auto" w:fill="FFFFFF"/>
              </w:rPr>
              <w:t>, с  разрешенным использо</w:t>
            </w:r>
            <w:r>
              <w:rPr>
                <w:sz w:val="24"/>
                <w:szCs w:val="24"/>
                <w:shd w:val="clear" w:color="auto" w:fill="FFFFFF"/>
              </w:rPr>
              <w:t>ванием: для индивидуального огородничества, для ведения гражданами садоводства и огородничества.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0B5132" w:rsidRPr="00BA2BC7" w:rsidRDefault="000B513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0B5132" w:rsidRDefault="000B513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28289,36 (Двадцать восемь тысяч двести восемьдесят девять) рублей 36 коп.</w:t>
            </w:r>
          </w:p>
          <w:p w:rsidR="000B5132" w:rsidRDefault="000B513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9585,00   (Девять тысяч пятьсот восемьдесят пять) рублей 00 коп.</w:t>
            </w:r>
          </w:p>
          <w:p w:rsidR="000B5132" w:rsidRPr="00BA2BC7" w:rsidRDefault="000B513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>Лот №</w:t>
            </w:r>
            <w:r>
              <w:rPr>
                <w:color w:val="auto"/>
                <w:sz w:val="24"/>
                <w:szCs w:val="24"/>
                <w:lang w:eastAsia="en-US"/>
              </w:rPr>
              <w:t>3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8971,56   (Восемь тысяч девятьсот семьдесят один) рубль 56 коп.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0B5132" w:rsidRPr="00BA2BC7" w:rsidRDefault="000B513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30.11.2020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30.12.2020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30.11.2020г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0B5132" w:rsidRPr="00BA2BC7" w:rsidRDefault="000B513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30.12.2020г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31.12.2020г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0B5132" w:rsidRPr="00BA2BC7" w:rsidRDefault="000B513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11.01.2021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0B5132" w:rsidRPr="00BA2BC7" w:rsidTr="006146B2">
        <w:trPr>
          <w:trHeight w:val="257"/>
        </w:trPr>
        <w:tc>
          <w:tcPr>
            <w:tcW w:w="9923" w:type="dxa"/>
            <w:gridSpan w:val="2"/>
          </w:tcPr>
          <w:p w:rsidR="000B5132" w:rsidRPr="00BA2BC7" w:rsidRDefault="000B5132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0B5132" w:rsidRPr="00BA2BC7" w:rsidRDefault="000B513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0B5132" w:rsidRPr="00BA2BC7" w:rsidRDefault="000B513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0B5132" w:rsidRPr="00997281" w:rsidRDefault="000B513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0B5132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526AE"/>
    <w:rsid w:val="00060577"/>
    <w:rsid w:val="00062973"/>
    <w:rsid w:val="0006367D"/>
    <w:rsid w:val="00075A13"/>
    <w:rsid w:val="0008653E"/>
    <w:rsid w:val="0009011D"/>
    <w:rsid w:val="0009096D"/>
    <w:rsid w:val="000A2E29"/>
    <w:rsid w:val="000A6412"/>
    <w:rsid w:val="000B3142"/>
    <w:rsid w:val="000B5132"/>
    <w:rsid w:val="000B6B55"/>
    <w:rsid w:val="000D51FD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80D08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0A1A"/>
    <w:rsid w:val="00217665"/>
    <w:rsid w:val="00222D4B"/>
    <w:rsid w:val="00227678"/>
    <w:rsid w:val="00237C35"/>
    <w:rsid w:val="00241787"/>
    <w:rsid w:val="00247C6F"/>
    <w:rsid w:val="0025121A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245DB"/>
    <w:rsid w:val="00342572"/>
    <w:rsid w:val="003633A1"/>
    <w:rsid w:val="003654D5"/>
    <w:rsid w:val="00365A30"/>
    <w:rsid w:val="0036648C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E1CC3"/>
    <w:rsid w:val="004F4A35"/>
    <w:rsid w:val="004F6676"/>
    <w:rsid w:val="004F7791"/>
    <w:rsid w:val="005005E2"/>
    <w:rsid w:val="005066FE"/>
    <w:rsid w:val="00507342"/>
    <w:rsid w:val="00512FD0"/>
    <w:rsid w:val="00516F4B"/>
    <w:rsid w:val="00526987"/>
    <w:rsid w:val="00530104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64AD"/>
    <w:rsid w:val="0072795A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6991"/>
    <w:rsid w:val="00862243"/>
    <w:rsid w:val="0087163A"/>
    <w:rsid w:val="008755FC"/>
    <w:rsid w:val="0088497B"/>
    <w:rsid w:val="008864F2"/>
    <w:rsid w:val="008872C4"/>
    <w:rsid w:val="008A1AAC"/>
    <w:rsid w:val="008A60A7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7B38"/>
    <w:rsid w:val="00AD3FC0"/>
    <w:rsid w:val="00AE3745"/>
    <w:rsid w:val="00AF35AE"/>
    <w:rsid w:val="00AF45F0"/>
    <w:rsid w:val="00B0283E"/>
    <w:rsid w:val="00B133BB"/>
    <w:rsid w:val="00B24258"/>
    <w:rsid w:val="00B2770A"/>
    <w:rsid w:val="00B40936"/>
    <w:rsid w:val="00B601BB"/>
    <w:rsid w:val="00B60525"/>
    <w:rsid w:val="00B64889"/>
    <w:rsid w:val="00B70C75"/>
    <w:rsid w:val="00B71103"/>
    <w:rsid w:val="00B773F8"/>
    <w:rsid w:val="00B846E8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5732"/>
    <w:rsid w:val="00C31B0A"/>
    <w:rsid w:val="00C33422"/>
    <w:rsid w:val="00C47CB6"/>
    <w:rsid w:val="00C555DE"/>
    <w:rsid w:val="00C6400E"/>
    <w:rsid w:val="00C660E4"/>
    <w:rsid w:val="00C66430"/>
    <w:rsid w:val="00C828A9"/>
    <w:rsid w:val="00C84139"/>
    <w:rsid w:val="00C866DD"/>
    <w:rsid w:val="00CB14B5"/>
    <w:rsid w:val="00CC28D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A101B"/>
    <w:rsid w:val="00DB62DC"/>
    <w:rsid w:val="00DC6074"/>
    <w:rsid w:val="00DE4497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3BC3"/>
    <w:rsid w:val="00F351FB"/>
    <w:rsid w:val="00F36835"/>
    <w:rsid w:val="00F41F25"/>
    <w:rsid w:val="00F44424"/>
    <w:rsid w:val="00F45A98"/>
    <w:rsid w:val="00F46042"/>
    <w:rsid w:val="00F65DC9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627</TotalTime>
  <Pages>2</Pages>
  <Words>894</Words>
  <Characters>5100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22</cp:revision>
  <cp:lastPrinted>2018-03-28T12:01:00Z</cp:lastPrinted>
  <dcterms:created xsi:type="dcterms:W3CDTF">2018-02-09T12:19:00Z</dcterms:created>
  <dcterms:modified xsi:type="dcterms:W3CDTF">2020-11-26T06:13:00Z</dcterms:modified>
</cp:coreProperties>
</file>