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82" w:rsidRDefault="00161E8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161E82" w:rsidRPr="005E4551" w:rsidRDefault="00161E8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 xml:space="preserve">0102001:9162; 13:08:0102001:9160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161E82" w:rsidRPr="00BA2BC7" w:rsidTr="006146B2">
        <w:trPr>
          <w:trHeight w:val="333"/>
        </w:trPr>
        <w:tc>
          <w:tcPr>
            <w:tcW w:w="9923" w:type="dxa"/>
            <w:gridSpan w:val="2"/>
          </w:tcPr>
          <w:p w:rsidR="00161E82" w:rsidRPr="00BA2BC7" w:rsidRDefault="00161E8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161E82" w:rsidRPr="00BA2BC7" w:rsidRDefault="00161E8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61E82" w:rsidRPr="00BA2BC7" w:rsidRDefault="00161E82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161E82" w:rsidRPr="00BA2BC7" w:rsidRDefault="00161E82" w:rsidP="00D534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40204810022020007207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161E82" w:rsidRPr="00BA2BC7" w:rsidRDefault="00161E8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161E82" w:rsidRPr="00BA2BC7" w:rsidRDefault="00161E8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161E82" w:rsidRPr="00BA2BC7" w:rsidRDefault="00161E8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161E82" w:rsidRPr="00FA4697" w:rsidRDefault="00161E8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161E82" w:rsidRPr="00BA2BC7" w:rsidTr="006146B2">
        <w:trPr>
          <w:trHeight w:val="189"/>
        </w:trPr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61E82" w:rsidRPr="00BA2BC7" w:rsidRDefault="00161E8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161E82" w:rsidRPr="00BA2BC7" w:rsidTr="006146B2">
        <w:tc>
          <w:tcPr>
            <w:tcW w:w="3310" w:type="dxa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161E82" w:rsidRPr="00BA2BC7" w:rsidRDefault="00161E8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161E82" w:rsidRPr="00BA2BC7" w:rsidTr="006146B2">
        <w:tc>
          <w:tcPr>
            <w:tcW w:w="9923" w:type="dxa"/>
            <w:gridSpan w:val="2"/>
          </w:tcPr>
          <w:p w:rsidR="00161E82" w:rsidRPr="00BA2BC7" w:rsidRDefault="00161E8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161E82" w:rsidRPr="00BA2BC7" w:rsidTr="006146B2">
        <w:trPr>
          <w:trHeight w:val="257"/>
        </w:trPr>
        <w:tc>
          <w:tcPr>
            <w:tcW w:w="9923" w:type="dxa"/>
            <w:gridSpan w:val="2"/>
          </w:tcPr>
          <w:p w:rsidR="00161E82" w:rsidRDefault="00161E82" w:rsidP="00BA2BC7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31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</w:t>
            </w:r>
            <w:r w:rsidRPr="00A648A2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р.п. Зубова Поляна, ул. Гоголя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0102001:9162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автотранспорта, для размещения индивидуальных гаражей.</w:t>
            </w:r>
          </w:p>
          <w:p w:rsidR="00161E82" w:rsidRPr="00453E87" w:rsidRDefault="00161E8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64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 xml:space="preserve">муниципальный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район, </w:t>
            </w:r>
            <w:r>
              <w:rPr>
                <w:sz w:val="24"/>
                <w:szCs w:val="24"/>
                <w:shd w:val="clear" w:color="auto" w:fill="FFFFFF"/>
              </w:rPr>
              <w:t xml:space="preserve">Зубово-Полянское городское поселение </w:t>
            </w:r>
            <w:r w:rsidRPr="008277EB">
              <w:rPr>
                <w:sz w:val="24"/>
                <w:szCs w:val="24"/>
                <w:shd w:val="clear" w:color="auto" w:fill="FFFFFF"/>
              </w:rPr>
              <w:t>р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  <w:r w:rsidRPr="008277EB">
              <w:rPr>
                <w:sz w:val="24"/>
                <w:szCs w:val="24"/>
                <w:shd w:val="clear" w:color="auto" w:fill="FFFFFF"/>
              </w:rPr>
              <w:t>п. З</w:t>
            </w:r>
            <w:r>
              <w:rPr>
                <w:sz w:val="24"/>
                <w:szCs w:val="24"/>
                <w:shd w:val="clear" w:color="auto" w:fill="FFFFFF"/>
              </w:rPr>
              <w:t xml:space="preserve">убова Поляна, ул. Л.Толстого  </w:t>
            </w:r>
            <w:r w:rsidRPr="00ED37BB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</w:t>
            </w:r>
            <w:r>
              <w:rPr>
                <w:b/>
                <w:sz w:val="24"/>
                <w:szCs w:val="24"/>
                <w:shd w:val="clear" w:color="auto" w:fill="FFFFFF"/>
              </w:rPr>
              <w:t>1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:</w:t>
            </w:r>
            <w:r>
              <w:rPr>
                <w:b/>
                <w:sz w:val="24"/>
                <w:szCs w:val="24"/>
                <w:shd w:val="clear" w:color="auto" w:fill="FFFFFF"/>
              </w:rPr>
              <w:t>9160</w:t>
            </w:r>
            <w:r w:rsidRPr="00ED37BB">
              <w:rPr>
                <w:sz w:val="24"/>
                <w:szCs w:val="24"/>
                <w:shd w:val="clear" w:color="auto" w:fill="FFFFFF"/>
              </w:rPr>
              <w:t>, с  разрешенным использо</w:t>
            </w:r>
            <w:r>
              <w:rPr>
                <w:sz w:val="24"/>
                <w:szCs w:val="24"/>
                <w:shd w:val="clear" w:color="auto" w:fill="FFFFFF"/>
              </w:rPr>
              <w:t>ванием: Хранение автотранспорта, для размещения индивидуальных гаражей</w:t>
            </w:r>
          </w:p>
        </w:tc>
      </w:tr>
      <w:tr w:rsidR="00161E82" w:rsidRPr="00BA2BC7" w:rsidTr="006146B2">
        <w:trPr>
          <w:trHeight w:val="257"/>
        </w:trPr>
        <w:tc>
          <w:tcPr>
            <w:tcW w:w="9923" w:type="dxa"/>
            <w:gridSpan w:val="2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161E82" w:rsidRPr="00BA2BC7" w:rsidRDefault="00161E8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161E82" w:rsidRDefault="00161E8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12896,62 (Двенадцать тысяч восемьсот девяносто шесть) рублей 62 коп.</w:t>
            </w:r>
          </w:p>
          <w:p w:rsidR="00161E82" w:rsidRPr="00BA2BC7" w:rsidRDefault="00161E8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26625,28 (Двадцать шесть тысяч шестьсот двадцать пять) рублей 28 коп.</w:t>
            </w:r>
          </w:p>
        </w:tc>
      </w:tr>
      <w:tr w:rsidR="00161E82" w:rsidRPr="00BA2BC7" w:rsidTr="006146B2">
        <w:trPr>
          <w:trHeight w:val="257"/>
        </w:trPr>
        <w:tc>
          <w:tcPr>
            <w:tcW w:w="9923" w:type="dxa"/>
            <w:gridSpan w:val="2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161E82" w:rsidRPr="00BA2BC7" w:rsidRDefault="00161E8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16.11.2020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16.12.2020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161E82" w:rsidRPr="00BA2BC7" w:rsidTr="006146B2">
        <w:trPr>
          <w:trHeight w:val="257"/>
        </w:trPr>
        <w:tc>
          <w:tcPr>
            <w:tcW w:w="9923" w:type="dxa"/>
            <w:gridSpan w:val="2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16.11.2020г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161E82" w:rsidRPr="00BA2BC7" w:rsidRDefault="00161E8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16.12.2020г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161E82" w:rsidRPr="00BA2BC7" w:rsidTr="006146B2">
        <w:trPr>
          <w:trHeight w:val="257"/>
        </w:trPr>
        <w:tc>
          <w:tcPr>
            <w:tcW w:w="9923" w:type="dxa"/>
            <w:gridSpan w:val="2"/>
          </w:tcPr>
          <w:p w:rsidR="00161E82" w:rsidRPr="00BA2BC7" w:rsidRDefault="00161E8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17.12.2020г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161E82" w:rsidRPr="00BA2BC7" w:rsidRDefault="00161E8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22.12.2020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161E82" w:rsidRPr="00BA2BC7" w:rsidTr="006146B2">
        <w:trPr>
          <w:trHeight w:val="257"/>
        </w:trPr>
        <w:tc>
          <w:tcPr>
            <w:tcW w:w="9923" w:type="dxa"/>
            <w:gridSpan w:val="2"/>
          </w:tcPr>
          <w:p w:rsidR="00161E82" w:rsidRPr="00BA2BC7" w:rsidRDefault="00161E82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161E82" w:rsidRPr="00BA2BC7" w:rsidRDefault="00161E8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61E82" w:rsidRPr="00BA2BC7" w:rsidRDefault="00161E8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161E82" w:rsidRPr="00997281" w:rsidRDefault="00161E8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161E82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9096D"/>
    <w:rsid w:val="000A2E29"/>
    <w:rsid w:val="000A6412"/>
    <w:rsid w:val="000B6B55"/>
    <w:rsid w:val="000D51FD"/>
    <w:rsid w:val="000E21C6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80D08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7C35"/>
    <w:rsid w:val="00241787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245DB"/>
    <w:rsid w:val="00342572"/>
    <w:rsid w:val="003633A1"/>
    <w:rsid w:val="003654D5"/>
    <w:rsid w:val="00365A30"/>
    <w:rsid w:val="0036648C"/>
    <w:rsid w:val="00376CCB"/>
    <w:rsid w:val="003816FD"/>
    <w:rsid w:val="00381773"/>
    <w:rsid w:val="00394505"/>
    <w:rsid w:val="003A2537"/>
    <w:rsid w:val="003C296A"/>
    <w:rsid w:val="003D0D82"/>
    <w:rsid w:val="003D25B1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70355A"/>
    <w:rsid w:val="007203B0"/>
    <w:rsid w:val="00724E4C"/>
    <w:rsid w:val="0072795A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62243"/>
    <w:rsid w:val="0087163A"/>
    <w:rsid w:val="008755FC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7B38"/>
    <w:rsid w:val="00AD3FC0"/>
    <w:rsid w:val="00AE3745"/>
    <w:rsid w:val="00AF35AE"/>
    <w:rsid w:val="00AF45F0"/>
    <w:rsid w:val="00B0283E"/>
    <w:rsid w:val="00B133BB"/>
    <w:rsid w:val="00B24258"/>
    <w:rsid w:val="00B2770A"/>
    <w:rsid w:val="00B40936"/>
    <w:rsid w:val="00B601BB"/>
    <w:rsid w:val="00B60525"/>
    <w:rsid w:val="00B64889"/>
    <w:rsid w:val="00B70C75"/>
    <w:rsid w:val="00B71103"/>
    <w:rsid w:val="00B773F8"/>
    <w:rsid w:val="00B846E8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5732"/>
    <w:rsid w:val="00C31B0A"/>
    <w:rsid w:val="00C33422"/>
    <w:rsid w:val="00C47CB6"/>
    <w:rsid w:val="00C555DE"/>
    <w:rsid w:val="00C6400E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A101B"/>
    <w:rsid w:val="00DB62DC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4424"/>
    <w:rsid w:val="00F45A98"/>
    <w:rsid w:val="00F46042"/>
    <w:rsid w:val="00F65DC9"/>
    <w:rsid w:val="00F7060B"/>
    <w:rsid w:val="00F82259"/>
    <w:rsid w:val="00F83975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560</TotalTime>
  <Pages>2</Pages>
  <Words>818</Words>
  <Characters>4669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19</cp:revision>
  <cp:lastPrinted>2018-03-28T12:01:00Z</cp:lastPrinted>
  <dcterms:created xsi:type="dcterms:W3CDTF">2018-02-09T12:19:00Z</dcterms:created>
  <dcterms:modified xsi:type="dcterms:W3CDTF">2020-11-10T13:38:00Z</dcterms:modified>
</cp:coreProperties>
</file>