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D0" w:rsidRPr="00EB706F" w:rsidRDefault="00EA16D0" w:rsidP="00F150FA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аукционе </w:t>
      </w:r>
    </w:p>
    <w:p w:rsidR="00EA16D0" w:rsidRPr="00EB706F" w:rsidRDefault="00EA16D0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EA16D0" w:rsidRDefault="00EA16D0" w:rsidP="009A578D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р.п. Зубова Поляна                                                   </w:t>
      </w:r>
      <w:r>
        <w:rPr>
          <w:color w:val="auto"/>
          <w:sz w:val="24"/>
          <w:szCs w:val="24"/>
        </w:rPr>
        <w:t xml:space="preserve">           </w:t>
      </w:r>
      <w:r w:rsidRPr="00EB706F">
        <w:rPr>
          <w:color w:val="auto"/>
          <w:sz w:val="24"/>
          <w:szCs w:val="24"/>
        </w:rPr>
        <w:t xml:space="preserve">        "__"______________ 20</w:t>
      </w:r>
      <w:r>
        <w:rPr>
          <w:color w:val="auto"/>
          <w:sz w:val="24"/>
          <w:szCs w:val="24"/>
        </w:rPr>
        <w:t>___</w:t>
      </w:r>
      <w:r w:rsidRPr="00EB706F">
        <w:rPr>
          <w:color w:val="auto"/>
          <w:sz w:val="24"/>
          <w:szCs w:val="24"/>
        </w:rPr>
        <w:t>г.</w:t>
      </w: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</w:p>
    <w:p w:rsidR="00EA16D0" w:rsidRDefault="00EA16D0" w:rsidP="00F150FA">
      <w:pPr>
        <w:widowControl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</w:t>
      </w: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B706F">
        <w:rPr>
          <w:color w:val="auto"/>
          <w:sz w:val="24"/>
          <w:szCs w:val="24"/>
        </w:rPr>
        <w:t xml:space="preserve"> </w:t>
      </w:r>
      <w:r w:rsidRPr="009A578D">
        <w:rPr>
          <w:color w:val="auto"/>
          <w:sz w:val="18"/>
          <w:szCs w:val="18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EA16D0" w:rsidRPr="00CB479C" w:rsidRDefault="00EA16D0" w:rsidP="00F150FA">
      <w:pPr>
        <w:widowControl/>
        <w:jc w:val="both"/>
        <w:rPr>
          <w:color w:val="auto"/>
        </w:rPr>
      </w:pPr>
    </w:p>
    <w:p w:rsidR="00EA16D0" w:rsidRPr="009634AD" w:rsidRDefault="00EA16D0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принимая   решение   об участии в аукционе по </w:t>
      </w:r>
      <w:r w:rsidRPr="009634AD">
        <w:rPr>
          <w:sz w:val="24"/>
          <w:szCs w:val="24"/>
        </w:rPr>
        <w:t xml:space="preserve">права на заключения договора аренды </w:t>
      </w:r>
      <w:r w:rsidRPr="009634AD">
        <w:rPr>
          <w:sz w:val="24"/>
          <w:szCs w:val="24"/>
          <w:shd w:val="clear" w:color="auto" w:fill="FFFFFF"/>
        </w:rPr>
        <w:t xml:space="preserve">земельного участка, находящегося в государственной собственности 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____________________________________________, с кадаст</w:t>
      </w:r>
      <w:r w:rsidRPr="006C5921">
        <w:rPr>
          <w:sz w:val="24"/>
          <w:szCs w:val="24"/>
          <w:shd w:val="clear" w:color="auto" w:fill="FFFFFF"/>
        </w:rPr>
        <w:t>ровым</w:t>
      </w:r>
      <w:r w:rsidRPr="009634AD">
        <w:rPr>
          <w:sz w:val="24"/>
          <w:szCs w:val="24"/>
          <w:shd w:val="clear" w:color="auto" w:fill="FFFFFF"/>
        </w:rPr>
        <w:t xml:space="preserve"> номером </w:t>
      </w:r>
      <w:r>
        <w:rPr>
          <w:sz w:val="24"/>
          <w:szCs w:val="24"/>
          <w:shd w:val="clear" w:color="auto" w:fill="FFFFFF"/>
        </w:rPr>
        <w:t>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</w:t>
      </w:r>
      <w:r>
        <w:rPr>
          <w:sz w:val="24"/>
          <w:szCs w:val="24"/>
          <w:shd w:val="clear" w:color="auto" w:fill="FFFFFF"/>
        </w:rPr>
        <w:t>______________________________________________________</w:t>
      </w:r>
      <w:r w:rsidRPr="009634AD">
        <w:rPr>
          <w:sz w:val="24"/>
          <w:szCs w:val="24"/>
          <w:shd w:val="clear" w:color="auto" w:fill="FFFFFF"/>
        </w:rPr>
        <w:t xml:space="preserve">,  на срок </w:t>
      </w:r>
      <w:r>
        <w:rPr>
          <w:sz w:val="24"/>
          <w:szCs w:val="24"/>
          <w:shd w:val="clear" w:color="auto" w:fill="FFFFFF"/>
        </w:rPr>
        <w:t>20</w:t>
      </w:r>
      <w:r w:rsidRPr="009634AD">
        <w:rPr>
          <w:sz w:val="24"/>
          <w:szCs w:val="24"/>
          <w:shd w:val="clear" w:color="auto" w:fill="FFFFFF"/>
        </w:rPr>
        <w:t xml:space="preserve"> лет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EA16D0" w:rsidRDefault="00EA16D0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</w:t>
      </w: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 газете «Время и жизнь»  от___________ 20  г. N_______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на сайте </w:t>
      </w:r>
      <w:hyperlink r:id="rId4" w:history="1">
        <w:r w:rsidRPr="00D857E9">
          <w:rPr>
            <w:rStyle w:val="Hyperlink"/>
            <w:color w:val="auto"/>
            <w:sz w:val="24"/>
            <w:szCs w:val="24"/>
          </w:rPr>
          <w:t>http://zpolyana.e-mordovia.ru</w:t>
        </w:r>
      </w:hyperlink>
      <w:r w:rsidRPr="00D857E9">
        <w:rPr>
          <w:color w:val="auto"/>
        </w:rPr>
        <w:t>,</w:t>
      </w:r>
      <w:r>
        <w:t xml:space="preserve"> </w:t>
      </w:r>
      <w:r>
        <w:rPr>
          <w:color w:val="auto"/>
          <w:sz w:val="24"/>
          <w:szCs w:val="24"/>
        </w:rPr>
        <w:t>на официальном сайте Российской Федерации для размещения информации о проведении торгов  от____________________.</w:t>
      </w:r>
    </w:p>
    <w:p w:rsidR="00EA16D0" w:rsidRPr="009634AD" w:rsidRDefault="00EA16D0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</w:t>
      </w:r>
      <w:r w:rsidRPr="009634AD">
        <w:rPr>
          <w:color w:val="auto"/>
          <w:sz w:val="24"/>
          <w:szCs w:val="24"/>
        </w:rPr>
        <w:t>2)  в   случае   признания   победителем  аукциона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 подведения  итогов  аукциона.</w:t>
      </w:r>
    </w:p>
    <w:p w:rsidR="00EA16D0" w:rsidRPr="00EB706F" w:rsidRDefault="00EA16D0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_____________________________________</w:t>
      </w:r>
    </w:p>
    <w:p w:rsidR="00EA16D0" w:rsidRPr="00EB706F" w:rsidRDefault="00EA16D0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</w:t>
      </w: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</w:p>
    <w:p w:rsidR="00EA16D0" w:rsidRPr="00EB706F" w:rsidRDefault="00EA16D0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__</w:t>
      </w:r>
      <w:r w:rsidRPr="00EB706F">
        <w:rPr>
          <w:color w:val="auto"/>
          <w:sz w:val="24"/>
          <w:szCs w:val="24"/>
        </w:rPr>
        <w:t>г</w:t>
      </w:r>
      <w:r>
        <w:rPr>
          <w:color w:val="auto"/>
          <w:sz w:val="24"/>
          <w:szCs w:val="24"/>
        </w:rPr>
        <w:t xml:space="preserve">                                                                       __________________</w:t>
      </w:r>
    </w:p>
    <w:p w:rsidR="00EA16D0" w:rsidRPr="00343C8A" w:rsidRDefault="00EA16D0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</w:p>
    <w:p w:rsidR="00EA16D0" w:rsidRDefault="00EA16D0" w:rsidP="00F150FA">
      <w:pPr>
        <w:widowControl/>
        <w:jc w:val="both"/>
        <w:rPr>
          <w:color w:val="auto"/>
          <w:sz w:val="24"/>
          <w:szCs w:val="24"/>
        </w:rPr>
      </w:pPr>
    </w:p>
    <w:p w:rsidR="00EA16D0" w:rsidRPr="00EB706F" w:rsidRDefault="00EA16D0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.</w:t>
      </w:r>
    </w:p>
    <w:p w:rsidR="00EA16D0" w:rsidRDefault="00EA16D0"/>
    <w:sectPr w:rsidR="00EA16D0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47034"/>
    <w:rsid w:val="000504CE"/>
    <w:rsid w:val="000A0B96"/>
    <w:rsid w:val="000B33F8"/>
    <w:rsid w:val="00112142"/>
    <w:rsid w:val="00114F21"/>
    <w:rsid w:val="0012496C"/>
    <w:rsid w:val="00154F2A"/>
    <w:rsid w:val="001656EB"/>
    <w:rsid w:val="00191C5E"/>
    <w:rsid w:val="00281940"/>
    <w:rsid w:val="0028567D"/>
    <w:rsid w:val="002E29CA"/>
    <w:rsid w:val="00306DBC"/>
    <w:rsid w:val="003100A8"/>
    <w:rsid w:val="00317203"/>
    <w:rsid w:val="00343C8A"/>
    <w:rsid w:val="003F49E2"/>
    <w:rsid w:val="00403C3F"/>
    <w:rsid w:val="0042028C"/>
    <w:rsid w:val="004372DC"/>
    <w:rsid w:val="004C47B6"/>
    <w:rsid w:val="004D0B2A"/>
    <w:rsid w:val="004D3C72"/>
    <w:rsid w:val="00507C2F"/>
    <w:rsid w:val="00535DF9"/>
    <w:rsid w:val="00563BDD"/>
    <w:rsid w:val="005C5A87"/>
    <w:rsid w:val="005F11B6"/>
    <w:rsid w:val="006164E9"/>
    <w:rsid w:val="006641F8"/>
    <w:rsid w:val="00680D2B"/>
    <w:rsid w:val="006B031C"/>
    <w:rsid w:val="006C5921"/>
    <w:rsid w:val="00700B47"/>
    <w:rsid w:val="0074743B"/>
    <w:rsid w:val="007D4AC9"/>
    <w:rsid w:val="007E33B7"/>
    <w:rsid w:val="00821F26"/>
    <w:rsid w:val="0082227B"/>
    <w:rsid w:val="008544F1"/>
    <w:rsid w:val="00866F58"/>
    <w:rsid w:val="008C3B57"/>
    <w:rsid w:val="009411F7"/>
    <w:rsid w:val="00944D16"/>
    <w:rsid w:val="009634AD"/>
    <w:rsid w:val="0099735F"/>
    <w:rsid w:val="009A578D"/>
    <w:rsid w:val="009B1BEC"/>
    <w:rsid w:val="009C7C50"/>
    <w:rsid w:val="00A05C4C"/>
    <w:rsid w:val="00A4667B"/>
    <w:rsid w:val="00A7192C"/>
    <w:rsid w:val="00B119C8"/>
    <w:rsid w:val="00B979F9"/>
    <w:rsid w:val="00BD02DD"/>
    <w:rsid w:val="00C32935"/>
    <w:rsid w:val="00C50934"/>
    <w:rsid w:val="00C66ACC"/>
    <w:rsid w:val="00CB479C"/>
    <w:rsid w:val="00D24DD5"/>
    <w:rsid w:val="00D44C21"/>
    <w:rsid w:val="00D857E9"/>
    <w:rsid w:val="00DC799B"/>
    <w:rsid w:val="00DC79C0"/>
    <w:rsid w:val="00E25A79"/>
    <w:rsid w:val="00E43AEE"/>
    <w:rsid w:val="00E522D3"/>
    <w:rsid w:val="00E77AA1"/>
    <w:rsid w:val="00EA16D0"/>
    <w:rsid w:val="00EB706F"/>
    <w:rsid w:val="00EF6928"/>
    <w:rsid w:val="00F150FA"/>
    <w:rsid w:val="00F85AF1"/>
    <w:rsid w:val="00FA2086"/>
    <w:rsid w:val="00FB7EB5"/>
    <w:rsid w:val="00FC2BB4"/>
    <w:rsid w:val="00FE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1</Pages>
  <Words>373</Words>
  <Characters>2131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25</cp:revision>
  <cp:lastPrinted>2020-08-27T11:09:00Z</cp:lastPrinted>
  <dcterms:created xsi:type="dcterms:W3CDTF">2015-09-21T13:57:00Z</dcterms:created>
  <dcterms:modified xsi:type="dcterms:W3CDTF">2020-08-27T13:05:00Z</dcterms:modified>
</cp:coreProperties>
</file>