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F0" w:rsidRDefault="00F13CF0" w:rsidP="00683987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4.2pt;margin-top:6.75pt;width:57.7pt;height:59.55pt;z-index:251658240;visibility:visible">
            <v:imagedata r:id="rId4" o:title=""/>
            <w10:wrap type="square"/>
          </v:shape>
        </w:pict>
      </w:r>
    </w:p>
    <w:p w:rsidR="00F13CF0" w:rsidRDefault="00F13CF0" w:rsidP="00683987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F13CF0" w:rsidRDefault="00F13CF0" w:rsidP="00683987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F13CF0" w:rsidRDefault="00F13CF0" w:rsidP="00683987">
      <w:pPr>
        <w:pStyle w:val="p2"/>
        <w:spacing w:before="0" w:beforeAutospacing="0" w:after="0" w:afterAutospacing="0"/>
        <w:rPr>
          <w:rStyle w:val="s1"/>
          <w:sz w:val="26"/>
          <w:szCs w:val="28"/>
        </w:rPr>
      </w:pPr>
    </w:p>
    <w:p w:rsidR="00F13CF0" w:rsidRPr="002E35A4" w:rsidRDefault="00F13CF0" w:rsidP="00683987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F13CF0" w:rsidRDefault="00F13CF0" w:rsidP="00683987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0C1DCA">
        <w:rPr>
          <w:rStyle w:val="s1"/>
          <w:b/>
          <w:sz w:val="28"/>
          <w:szCs w:val="28"/>
        </w:rPr>
        <w:t>СОВЕТ ДЕПУТАТОВ</w:t>
      </w:r>
    </w:p>
    <w:p w:rsidR="00F13CF0" w:rsidRDefault="00F13CF0" w:rsidP="002E3DCC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0C1DCA">
        <w:rPr>
          <w:rStyle w:val="s1"/>
          <w:b/>
          <w:sz w:val="28"/>
          <w:szCs w:val="28"/>
        </w:rPr>
        <w:t xml:space="preserve">ЗУБОВО-ПОЛЯНСКОГО </w:t>
      </w:r>
      <w:r>
        <w:rPr>
          <w:rStyle w:val="s1"/>
          <w:b/>
          <w:sz w:val="28"/>
          <w:szCs w:val="28"/>
        </w:rPr>
        <w:t xml:space="preserve"> </w:t>
      </w:r>
      <w:r w:rsidRPr="000C1DCA">
        <w:rPr>
          <w:rStyle w:val="s1"/>
          <w:b/>
          <w:sz w:val="28"/>
          <w:szCs w:val="28"/>
        </w:rPr>
        <w:t xml:space="preserve">МУНЦИПАЛЬНОГО РАЙОНА </w:t>
      </w:r>
    </w:p>
    <w:p w:rsidR="00F13CF0" w:rsidRPr="000C1DCA" w:rsidRDefault="00F13CF0" w:rsidP="002E3DCC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0C1DCA">
        <w:rPr>
          <w:rStyle w:val="s1"/>
          <w:b/>
          <w:sz w:val="28"/>
          <w:szCs w:val="28"/>
        </w:rPr>
        <w:t>РЕСПУБЛИКИ МОРДОВИЯ</w:t>
      </w:r>
    </w:p>
    <w:p w:rsidR="00F13CF0" w:rsidRDefault="00F13CF0" w:rsidP="00683987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0C1DCA" w:rsidRDefault="00F13CF0" w:rsidP="00683987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862617" w:rsidRDefault="00F13CF0" w:rsidP="00683987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862617">
        <w:rPr>
          <w:rStyle w:val="s1"/>
          <w:b/>
          <w:spacing w:val="30"/>
          <w:sz w:val="28"/>
          <w:szCs w:val="28"/>
        </w:rPr>
        <w:t>РЕШЕНИЕ</w:t>
      </w:r>
    </w:p>
    <w:p w:rsidR="00F13CF0" w:rsidRPr="002E35A4" w:rsidRDefault="00F13CF0" w:rsidP="00683987">
      <w:pPr>
        <w:pStyle w:val="p2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F13CF0" w:rsidRPr="008F6A0F" w:rsidRDefault="00F13CF0" w:rsidP="00683987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6"/>
          <w:szCs w:val="28"/>
        </w:rPr>
        <w:t xml:space="preserve">от  </w:t>
      </w:r>
      <w:r w:rsidRPr="008F6A0F">
        <w:rPr>
          <w:sz w:val="28"/>
          <w:szCs w:val="28"/>
        </w:rPr>
        <w:t>«</w:t>
      </w:r>
      <w:r>
        <w:rPr>
          <w:sz w:val="28"/>
          <w:szCs w:val="28"/>
        </w:rPr>
        <w:t xml:space="preserve">   03  </w:t>
      </w:r>
      <w:r w:rsidRPr="008F6A0F">
        <w:rPr>
          <w:sz w:val="28"/>
          <w:szCs w:val="28"/>
        </w:rPr>
        <w:t>»</w:t>
      </w:r>
      <w:r>
        <w:rPr>
          <w:sz w:val="28"/>
          <w:szCs w:val="28"/>
        </w:rPr>
        <w:t xml:space="preserve">  сентября  </w:t>
      </w:r>
      <w:smartTag w:uri="urn:schemas-microsoft-com:office:smarttags" w:element="metricconverter">
        <w:smartTagPr>
          <w:attr w:name="ProductID" w:val="2020 г"/>
        </w:smartTagPr>
        <w:r w:rsidRPr="008F6A0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8F6A0F">
          <w:rPr>
            <w:sz w:val="28"/>
            <w:szCs w:val="28"/>
          </w:rPr>
          <w:t xml:space="preserve"> г</w:t>
        </w:r>
      </w:smartTag>
      <w:r w:rsidRPr="008F6A0F">
        <w:rPr>
          <w:sz w:val="28"/>
          <w:szCs w:val="28"/>
        </w:rPr>
        <w:t xml:space="preserve">.                                          </w:t>
      </w:r>
      <w:r>
        <w:rPr>
          <w:sz w:val="28"/>
          <w:szCs w:val="28"/>
        </w:rPr>
        <w:t xml:space="preserve">                             </w:t>
      </w:r>
      <w:r w:rsidRPr="008F6A0F">
        <w:rPr>
          <w:sz w:val="28"/>
          <w:szCs w:val="28"/>
        </w:rPr>
        <w:t xml:space="preserve">         № </w:t>
      </w:r>
      <w:r>
        <w:rPr>
          <w:sz w:val="28"/>
          <w:szCs w:val="28"/>
        </w:rPr>
        <w:t xml:space="preserve"> 7</w:t>
      </w:r>
    </w:p>
    <w:p w:rsidR="00F13CF0" w:rsidRPr="00B9303E" w:rsidRDefault="00F13CF0" w:rsidP="00D54305">
      <w:pPr>
        <w:pStyle w:val="p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F13CF0" w:rsidRPr="00B9303E" w:rsidRDefault="00F13CF0" w:rsidP="00D54305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F13CF0" w:rsidRPr="008A7E2F" w:rsidRDefault="00F13CF0" w:rsidP="00D54305">
      <w:pPr>
        <w:pStyle w:val="p5"/>
        <w:widowControl w:val="0"/>
        <w:spacing w:before="0" w:beforeAutospacing="0" w:after="0" w:afterAutospacing="0"/>
        <w:jc w:val="both"/>
        <w:rPr>
          <w:b/>
          <w:caps/>
        </w:rPr>
      </w:pPr>
      <w:r>
        <w:rPr>
          <w:b/>
          <w:caps/>
        </w:rPr>
        <w:t xml:space="preserve">« </w:t>
      </w:r>
      <w:r w:rsidRPr="008A7E2F">
        <w:rPr>
          <w:b/>
          <w:caps/>
        </w:rPr>
        <w:t>о признании решени</w:t>
      </w:r>
      <w:r>
        <w:rPr>
          <w:b/>
          <w:caps/>
        </w:rPr>
        <w:t>й</w:t>
      </w:r>
      <w:r w:rsidRPr="008A7E2F">
        <w:rPr>
          <w:b/>
          <w:caps/>
        </w:rPr>
        <w:t xml:space="preserve"> Совета депутатов Зубово-Полянского муниципального района Респуб</w:t>
      </w:r>
      <w:bookmarkStart w:id="0" w:name="_GoBack"/>
      <w:bookmarkEnd w:id="0"/>
      <w:r w:rsidRPr="008A7E2F">
        <w:rPr>
          <w:b/>
          <w:caps/>
        </w:rPr>
        <w:t>лики Мордовия</w:t>
      </w:r>
      <w:r w:rsidRPr="009271C1">
        <w:rPr>
          <w:b/>
          <w:caps/>
        </w:rPr>
        <w:t xml:space="preserve"> </w:t>
      </w:r>
      <w:r w:rsidRPr="008A7E2F">
        <w:rPr>
          <w:b/>
          <w:caps/>
        </w:rPr>
        <w:t>утратившими силу</w:t>
      </w:r>
      <w:r>
        <w:rPr>
          <w:b/>
          <w:caps/>
        </w:rPr>
        <w:t>»</w:t>
      </w:r>
    </w:p>
    <w:p w:rsidR="00F13CF0" w:rsidRPr="00B9303E" w:rsidRDefault="00F13CF0" w:rsidP="00683987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F34C68" w:rsidRDefault="00F13CF0" w:rsidP="00F34C6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34C68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целях приведения нормативных правовых актов в соответствие с действующим законодательством, в </w:t>
      </w:r>
      <w:r w:rsidRPr="00F34C68">
        <w:rPr>
          <w:rFonts w:ascii="Times New Roman" w:hAnsi="Times New Roman"/>
          <w:sz w:val="28"/>
          <w:szCs w:val="28"/>
        </w:rPr>
        <w:t xml:space="preserve">соответствии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F34C68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F34C6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F34C68">
        <w:rPr>
          <w:rFonts w:ascii="Times New Roman" w:hAnsi="Times New Roman"/>
          <w:sz w:val="28"/>
          <w:szCs w:val="28"/>
        </w:rPr>
        <w:t>от 06.10.2003 г. № 131-ФЗ «Об общих принципах организации местного самоуправления в Российской Федерации», на 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4C68">
        <w:rPr>
          <w:rFonts w:ascii="Times New Roman" w:hAnsi="Times New Roman"/>
          <w:sz w:val="28"/>
          <w:szCs w:val="28"/>
        </w:rPr>
        <w:t>Устава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4C68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Республики Мордовия, </w:t>
      </w:r>
      <w:r w:rsidRPr="00F34C68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F34C68">
        <w:rPr>
          <w:rFonts w:ascii="Times New Roman" w:hAnsi="Times New Roman"/>
          <w:b/>
          <w:sz w:val="28"/>
          <w:szCs w:val="28"/>
        </w:rPr>
        <w:t xml:space="preserve"> </w:t>
      </w:r>
    </w:p>
    <w:p w:rsidR="00F13CF0" w:rsidRPr="00B91D55" w:rsidRDefault="00F13CF0" w:rsidP="00F34C6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Решил:</w:t>
      </w:r>
      <w:r w:rsidRPr="00B91D55">
        <w:t> </w:t>
      </w:r>
    </w:p>
    <w:p w:rsidR="00F13CF0" w:rsidRDefault="00F13CF0" w:rsidP="0037513A">
      <w:pPr>
        <w:shd w:val="clear" w:color="auto" w:fill="FFFFFF"/>
        <w:spacing w:after="0" w:line="240" w:lineRule="atLeast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31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Признать утратившими силу следующие решения Совета депутатов Зубово-Полянского муниципального района Республики Мордовия: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25.12.2008 г. №7 «Об утверждении нормативов накопления твердых и жидких бытовых отходов, норм отопления, водопотребления, водоотведения на хозяйственно-питьевые нужды для населения поселков, обслуживаемых ООО «ЖКС Зубова Поляна»;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DA37FB">
        <w:rPr>
          <w:rFonts w:ascii="Times New Roman" w:hAnsi="Times New Roman"/>
          <w:color w:val="000000"/>
          <w:sz w:val="28"/>
          <w:szCs w:val="28"/>
          <w:lang w:eastAsia="ru-RU"/>
        </w:rPr>
        <w:t>решение 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25.12.2008 г. №8 «Об утверждении тарифов на жилищно-коммунальные услуги, оказываемые ООО «ЖКС Зубова Поляна»;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A66733">
        <w:rPr>
          <w:rFonts w:ascii="Times New Roman" w:hAnsi="Times New Roman"/>
          <w:color w:val="000000"/>
          <w:sz w:val="28"/>
          <w:szCs w:val="28"/>
          <w:lang w:eastAsia="ru-RU"/>
        </w:rPr>
        <w:t>решение 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25.12.2008 г. №9 «Об утверждении тарифа по захоронению бытовых отходов Явасским МУП ЖКХ»;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25.12.2008 г. №10 «Об утверждении тарифов  на жилищно-коммунальные услуги оказываемые ООО «ЖКХ»;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A66733">
        <w:rPr>
          <w:rFonts w:ascii="Times New Roman" w:hAnsi="Times New Roman"/>
          <w:color w:val="000000"/>
          <w:sz w:val="28"/>
          <w:szCs w:val="28"/>
          <w:lang w:eastAsia="ru-RU"/>
        </w:rPr>
        <w:t>решение 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25.12.2008 г. №11 «Об утверждении нормативов потребления тепловой энергии на услуги отопления жилого фонда ООО «Жилищно-коммунального хозяйства Явас» Зубово-Полянского муниципального района Республики Мордовия»;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25.12.2008 г. №13 «Об утверждении тарифов на оказание коммунальных услуг ООО «Зубово-Полянаводоканал» на водоснабжение и водоотведение»;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30.12.2008 г. №2 «Об утверждении тарифов на водоснабжение в сельских поселениях Зубово-Полянского муниципального района Республики Мордовия»;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10.02.2009 г. №6 «Об утверждении  тарифов на водоснабжение в сельских поселениях Зубово-Полянского муниципального района РМ»;</w:t>
      </w:r>
    </w:p>
    <w:p w:rsidR="00F13CF0" w:rsidRDefault="00F13CF0" w:rsidP="004354E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22.10.2010 г. №3 «Об утверждении тарифов на жилищно-коммунальные услуги, оказываемые ООО «ЖКХ Явас»;</w:t>
      </w:r>
    </w:p>
    <w:p w:rsidR="00F13CF0" w:rsidRDefault="00F13CF0" w:rsidP="004354E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22.10.2010 г. №4 «Об утверждении тарифов на жилищные услуги, оказываемые ООО «ЖКС Зубова Поляна» в п. Зубова Поляна, п. Дубитель, п. Потьма»;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29.12.2010 г. №3 «Об утверждении тарифов на услуги водоснабжения в сельских поселениях по Зубово-Полянскому муниципальному району Республики Мордовия на 2011 год»;</w:t>
      </w:r>
    </w:p>
    <w:p w:rsidR="00F13CF0" w:rsidRDefault="00F13CF0" w:rsidP="0080317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12.04.2011 г. №4 «Об утверждении тарифов на услуги водоснабжения в сельских поселениях по Зубово-Полянскому муниципальному району Республики Мордовия» на 2011 год»;</w:t>
      </w:r>
    </w:p>
    <w:p w:rsidR="00F13CF0" w:rsidRDefault="00F13CF0" w:rsidP="008A7E2F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решение </w:t>
      </w:r>
      <w:r w:rsidRPr="00A351A0">
        <w:rPr>
          <w:rFonts w:ascii="Times New Roman" w:hAnsi="Times New Roman"/>
          <w:color w:val="000000"/>
          <w:sz w:val="28"/>
          <w:szCs w:val="28"/>
          <w:lang w:eastAsia="ru-RU"/>
        </w:rPr>
        <w:t>Совета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15.07.2011 г. №5 «Об утверждении нормативов накопления твердых и жидких бытовых отходов, норм водопотребления, водоотведения на хозяйственно-питьевые нужды для населения поселков Зубово-Полянского муниципального района».</w:t>
      </w:r>
    </w:p>
    <w:p w:rsidR="00F13CF0" w:rsidRPr="0080317C" w:rsidRDefault="00F13CF0" w:rsidP="0080317C">
      <w:pPr>
        <w:pStyle w:val="p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0317C">
        <w:rPr>
          <w:color w:val="000000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F13CF0" w:rsidRDefault="00F13CF0" w:rsidP="00EE0F4E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p w:rsidR="00F13CF0" w:rsidRDefault="00F13CF0" w:rsidP="00EE0F4E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p w:rsidR="00F13CF0" w:rsidRDefault="00F13CF0" w:rsidP="00EE0F4E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p w:rsidR="00F13CF0" w:rsidRPr="00A23834" w:rsidRDefault="00F13CF0" w:rsidP="007404FA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Глава Зубово-Полянского                             Председатель Совета депутатов</w:t>
      </w:r>
    </w:p>
    <w:p w:rsidR="00F13CF0" w:rsidRPr="00A23834" w:rsidRDefault="00F13CF0" w:rsidP="007404FA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муниципального района                                Зубово-Полянского муниципального</w:t>
      </w:r>
    </w:p>
    <w:p w:rsidR="00F13CF0" w:rsidRPr="00A23834" w:rsidRDefault="00F13CF0" w:rsidP="007404FA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Республики Мордовия                                   района Республики Мордовия</w:t>
      </w:r>
    </w:p>
    <w:p w:rsidR="00F13CF0" w:rsidRDefault="00F13CF0" w:rsidP="007404FA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            </w:t>
      </w:r>
    </w:p>
    <w:p w:rsidR="00F13CF0" w:rsidRPr="00EE0F4E" w:rsidRDefault="00F13CF0" w:rsidP="007404FA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rFonts w:ascii="Arial" w:hAnsi="Arial" w:cs="Arial"/>
          <w:color w:val="000000"/>
        </w:rPr>
      </w:pPr>
      <w:r>
        <w:rPr>
          <w:b/>
          <w:sz w:val="28"/>
          <w:szCs w:val="28"/>
        </w:rPr>
        <w:t xml:space="preserve">            В.А. Поршин</w:t>
      </w:r>
      <w:r w:rsidRPr="00A23834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</w:t>
      </w:r>
      <w:r w:rsidRPr="00A23834">
        <w:rPr>
          <w:b/>
          <w:sz w:val="28"/>
          <w:szCs w:val="28"/>
        </w:rPr>
        <w:t xml:space="preserve">     В.И.</w:t>
      </w:r>
      <w:r>
        <w:rPr>
          <w:b/>
          <w:sz w:val="28"/>
          <w:szCs w:val="28"/>
        </w:rPr>
        <w:t xml:space="preserve"> Дмитриев</w:t>
      </w:r>
    </w:p>
    <w:p w:rsidR="00F13CF0" w:rsidRDefault="00F13CF0" w:rsidP="005A04F2">
      <w:pPr>
        <w:shd w:val="clear" w:color="auto" w:fill="FFFFFF"/>
        <w:spacing w:after="0" w:line="240" w:lineRule="auto"/>
        <w:rPr>
          <w:rFonts w:ascii="Arial" w:hAnsi="Arial" w:cs="Arial"/>
          <w:caps/>
          <w:color w:val="000000"/>
          <w:sz w:val="32"/>
          <w:szCs w:val="32"/>
          <w:lang w:eastAsia="ru-RU"/>
        </w:rPr>
      </w:pPr>
    </w:p>
    <w:p w:rsidR="00F13CF0" w:rsidRDefault="00F13CF0" w:rsidP="005A04F2">
      <w:pPr>
        <w:shd w:val="clear" w:color="auto" w:fill="FFFFFF"/>
        <w:spacing w:after="0" w:line="240" w:lineRule="auto"/>
        <w:rPr>
          <w:rFonts w:ascii="Arial" w:hAnsi="Arial" w:cs="Arial"/>
          <w:caps/>
          <w:color w:val="000000"/>
          <w:sz w:val="32"/>
          <w:szCs w:val="32"/>
          <w:lang w:eastAsia="ru-RU"/>
        </w:rPr>
      </w:pPr>
    </w:p>
    <w:p w:rsidR="00F13CF0" w:rsidRPr="00394276" w:rsidRDefault="00F13CF0" w:rsidP="00394276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</w:p>
    <w:sectPr w:rsidR="00F13CF0" w:rsidRPr="00394276" w:rsidSect="007404FA"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D55"/>
    <w:rsid w:val="000253A4"/>
    <w:rsid w:val="00030DDA"/>
    <w:rsid w:val="00040CB0"/>
    <w:rsid w:val="00050366"/>
    <w:rsid w:val="00093812"/>
    <w:rsid w:val="000A4848"/>
    <w:rsid w:val="000B6F0A"/>
    <w:rsid w:val="000C1DCA"/>
    <w:rsid w:val="000E1D63"/>
    <w:rsid w:val="0013207B"/>
    <w:rsid w:val="00144C22"/>
    <w:rsid w:val="00146599"/>
    <w:rsid w:val="001C768A"/>
    <w:rsid w:val="00237A50"/>
    <w:rsid w:val="0026199C"/>
    <w:rsid w:val="00290E37"/>
    <w:rsid w:val="002E02E7"/>
    <w:rsid w:val="002E35A4"/>
    <w:rsid w:val="002E3DCC"/>
    <w:rsid w:val="002F6F8C"/>
    <w:rsid w:val="00317524"/>
    <w:rsid w:val="003466DE"/>
    <w:rsid w:val="003473D7"/>
    <w:rsid w:val="003614C4"/>
    <w:rsid w:val="0037513A"/>
    <w:rsid w:val="00385E05"/>
    <w:rsid w:val="00393954"/>
    <w:rsid w:val="00394276"/>
    <w:rsid w:val="004354EC"/>
    <w:rsid w:val="00465225"/>
    <w:rsid w:val="004B7749"/>
    <w:rsid w:val="004C4B2D"/>
    <w:rsid w:val="004D4C6E"/>
    <w:rsid w:val="004F680F"/>
    <w:rsid w:val="00505696"/>
    <w:rsid w:val="00513820"/>
    <w:rsid w:val="0051508D"/>
    <w:rsid w:val="00595A63"/>
    <w:rsid w:val="00596034"/>
    <w:rsid w:val="005A04F2"/>
    <w:rsid w:val="005D48A9"/>
    <w:rsid w:val="006136BD"/>
    <w:rsid w:val="00680D3D"/>
    <w:rsid w:val="00683987"/>
    <w:rsid w:val="00697D62"/>
    <w:rsid w:val="006C0C8C"/>
    <w:rsid w:val="006C6A73"/>
    <w:rsid w:val="006D61C5"/>
    <w:rsid w:val="00700250"/>
    <w:rsid w:val="00713053"/>
    <w:rsid w:val="00713D28"/>
    <w:rsid w:val="007404FA"/>
    <w:rsid w:val="00741DDF"/>
    <w:rsid w:val="0075299D"/>
    <w:rsid w:val="00752E19"/>
    <w:rsid w:val="00767131"/>
    <w:rsid w:val="00771BD1"/>
    <w:rsid w:val="007728FD"/>
    <w:rsid w:val="007A7F5C"/>
    <w:rsid w:val="0080317C"/>
    <w:rsid w:val="008115DF"/>
    <w:rsid w:val="00854203"/>
    <w:rsid w:val="008616BF"/>
    <w:rsid w:val="00862617"/>
    <w:rsid w:val="008630A4"/>
    <w:rsid w:val="00885ADE"/>
    <w:rsid w:val="008A7E2F"/>
    <w:rsid w:val="008F6A0F"/>
    <w:rsid w:val="009271C1"/>
    <w:rsid w:val="00A051CE"/>
    <w:rsid w:val="00A135A3"/>
    <w:rsid w:val="00A23834"/>
    <w:rsid w:val="00A351A0"/>
    <w:rsid w:val="00A66733"/>
    <w:rsid w:val="00AA118D"/>
    <w:rsid w:val="00AA7A2F"/>
    <w:rsid w:val="00AB5514"/>
    <w:rsid w:val="00AF7C63"/>
    <w:rsid w:val="00B32573"/>
    <w:rsid w:val="00B91D55"/>
    <w:rsid w:val="00B92223"/>
    <w:rsid w:val="00B9303E"/>
    <w:rsid w:val="00BC4B29"/>
    <w:rsid w:val="00C012C1"/>
    <w:rsid w:val="00C04EE3"/>
    <w:rsid w:val="00C1114B"/>
    <w:rsid w:val="00C11B28"/>
    <w:rsid w:val="00C33509"/>
    <w:rsid w:val="00C55600"/>
    <w:rsid w:val="00C90237"/>
    <w:rsid w:val="00CC135C"/>
    <w:rsid w:val="00CE541A"/>
    <w:rsid w:val="00D019FA"/>
    <w:rsid w:val="00D54305"/>
    <w:rsid w:val="00DA291A"/>
    <w:rsid w:val="00DA37FB"/>
    <w:rsid w:val="00E4072D"/>
    <w:rsid w:val="00ED1FFD"/>
    <w:rsid w:val="00EE0F4E"/>
    <w:rsid w:val="00EF11A0"/>
    <w:rsid w:val="00F1002A"/>
    <w:rsid w:val="00F13CF0"/>
    <w:rsid w:val="00F34C68"/>
    <w:rsid w:val="00F52E9C"/>
    <w:rsid w:val="00F71B7B"/>
    <w:rsid w:val="00FA6DEF"/>
    <w:rsid w:val="00FB326E"/>
    <w:rsid w:val="00FD0060"/>
    <w:rsid w:val="00FE3CFE"/>
    <w:rsid w:val="00FE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1C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1">
    <w:name w:val="s1"/>
    <w:basedOn w:val="DefaultParagraphFont"/>
    <w:uiPriority w:val="99"/>
    <w:rsid w:val="00683987"/>
    <w:rPr>
      <w:rFonts w:cs="Times New Roman"/>
    </w:rPr>
  </w:style>
  <w:style w:type="paragraph" w:customStyle="1" w:styleId="p2">
    <w:name w:val="p2"/>
    <w:basedOn w:val="Normal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Normal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Normal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Normal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DefaultParagraphFont"/>
    <w:uiPriority w:val="99"/>
    <w:rsid w:val="00683987"/>
    <w:rPr>
      <w:rFonts w:cs="Times New Roman"/>
    </w:rPr>
  </w:style>
  <w:style w:type="paragraph" w:styleId="NormalWeb">
    <w:name w:val="Normal (Web)"/>
    <w:basedOn w:val="Normal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ListParagraph">
    <w:name w:val="List Paragraph"/>
    <w:basedOn w:val="Normal"/>
    <w:uiPriority w:val="99"/>
    <w:qFormat/>
    <w:rsid w:val="00C111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3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2</Pages>
  <Words>658</Words>
  <Characters>3756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orgo-1</cp:lastModifiedBy>
  <cp:revision>8</cp:revision>
  <cp:lastPrinted>2020-08-28T08:33:00Z</cp:lastPrinted>
  <dcterms:created xsi:type="dcterms:W3CDTF">2020-08-28T08:33:00Z</dcterms:created>
  <dcterms:modified xsi:type="dcterms:W3CDTF">2020-09-11T11:36:00Z</dcterms:modified>
</cp:coreProperties>
</file>