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5F9" w:rsidRDefault="008715F9" w:rsidP="008B530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</w:p>
    <w:p w:rsidR="008715F9" w:rsidRDefault="008715F9" w:rsidP="008B530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Ачадовского сельского  поселения </w:t>
      </w:r>
    </w:p>
    <w:p w:rsidR="008715F9" w:rsidRDefault="008715F9" w:rsidP="008B530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Зубово-Полянского муниципального района </w:t>
      </w:r>
    </w:p>
    <w:p w:rsidR="008715F9" w:rsidRDefault="008715F9" w:rsidP="008B530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8715F9" w:rsidRDefault="008715F9" w:rsidP="00EC7C95">
      <w:pPr>
        <w:rPr>
          <w:b/>
          <w:sz w:val="32"/>
          <w:szCs w:val="32"/>
        </w:rPr>
      </w:pPr>
    </w:p>
    <w:p w:rsidR="008715F9" w:rsidRDefault="008715F9" w:rsidP="008B5307">
      <w:pPr>
        <w:rPr>
          <w:b/>
          <w:sz w:val="28"/>
          <w:szCs w:val="28"/>
        </w:rPr>
      </w:pPr>
    </w:p>
    <w:p w:rsidR="008715F9" w:rsidRDefault="008715F9" w:rsidP="008B530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715F9" w:rsidRDefault="008715F9" w:rsidP="008B5307">
      <w:pPr>
        <w:jc w:val="center"/>
        <w:rPr>
          <w:b/>
          <w:sz w:val="28"/>
          <w:szCs w:val="28"/>
        </w:rPr>
      </w:pPr>
    </w:p>
    <w:p w:rsidR="008715F9" w:rsidRDefault="008715F9" w:rsidP="008B5307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22 мая  2020 года                                                                          № 20</w:t>
      </w:r>
    </w:p>
    <w:p w:rsidR="008715F9" w:rsidRDefault="008715F9" w:rsidP="003D13CE">
      <w:pPr>
        <w:tabs>
          <w:tab w:val="left" w:pos="6690"/>
        </w:tabs>
        <w:rPr>
          <w:b/>
          <w:sz w:val="28"/>
          <w:szCs w:val="28"/>
        </w:rPr>
      </w:pPr>
    </w:p>
    <w:p w:rsidR="008715F9" w:rsidRPr="00677B57" w:rsidRDefault="008715F9" w:rsidP="00EC7C95">
      <w:pPr>
        <w:ind w:right="3968"/>
        <w:rPr>
          <w:sz w:val="28"/>
          <w:szCs w:val="28"/>
        </w:rPr>
      </w:pPr>
      <w:r>
        <w:rPr>
          <w:b/>
          <w:sz w:val="28"/>
          <w:szCs w:val="28"/>
        </w:rPr>
        <w:t>«</w:t>
      </w:r>
      <w:r>
        <w:rPr>
          <w:sz w:val="28"/>
          <w:szCs w:val="28"/>
        </w:rPr>
        <w:t>Об утверждении паспорт</w:t>
      </w:r>
      <w:r w:rsidRPr="00677B57">
        <w:rPr>
          <w:sz w:val="28"/>
          <w:szCs w:val="28"/>
        </w:rPr>
        <w:t>ов</w:t>
      </w:r>
      <w:r>
        <w:rPr>
          <w:sz w:val="28"/>
          <w:szCs w:val="28"/>
        </w:rPr>
        <w:t xml:space="preserve"> общественно-значимых проектов по благоустройству   территории Ачадовского сельского поселения в 2021 году»</w:t>
      </w:r>
    </w:p>
    <w:p w:rsidR="008715F9" w:rsidRDefault="008715F9" w:rsidP="008B5307">
      <w:pPr>
        <w:jc w:val="right"/>
        <w:rPr>
          <w:b/>
          <w:sz w:val="28"/>
          <w:szCs w:val="28"/>
        </w:rPr>
      </w:pPr>
    </w:p>
    <w:p w:rsidR="008715F9" w:rsidRDefault="008715F9" w:rsidP="00677B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На основании  постановления Правительства Российской  Федерации №696 от 31.05.2019 «Об утверждении государственной программы «Комплексное развитие сельских территорий»» и Государственной программы Республики Мордовия «Комплексное развитие сельских территорий», утвержденной постановлением Правительства Республики Мордовия от 5 сентября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 г</w:t>
        </w:r>
      </w:smartTag>
      <w:r>
        <w:rPr>
          <w:sz w:val="28"/>
          <w:szCs w:val="28"/>
        </w:rPr>
        <w:t xml:space="preserve">. № 370, администрация Ачадовского сельского поселения Зубово-Полянского муниципального района Республики Мордовия постановляет: </w:t>
      </w:r>
    </w:p>
    <w:p w:rsidR="008715F9" w:rsidRDefault="008715F9" w:rsidP="007B4395">
      <w:pPr>
        <w:pStyle w:val="ListParagraph"/>
        <w:tabs>
          <w:tab w:val="left" w:pos="3465"/>
        </w:tabs>
        <w:ind w:left="786"/>
        <w:jc w:val="both"/>
        <w:rPr>
          <w:sz w:val="28"/>
          <w:szCs w:val="28"/>
        </w:rPr>
      </w:pPr>
    </w:p>
    <w:p w:rsidR="008715F9" w:rsidRPr="00677B57" w:rsidRDefault="008715F9" w:rsidP="00A5611F">
      <w:pPr>
        <w:pStyle w:val="ListParagraph"/>
        <w:tabs>
          <w:tab w:val="left" w:pos="3465"/>
        </w:tabs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677B57">
        <w:rPr>
          <w:rFonts w:ascii="Arial" w:hAnsi="Arial" w:cs="Arial"/>
          <w:color w:val="000000"/>
        </w:rPr>
        <w:t xml:space="preserve"> </w:t>
      </w:r>
      <w:r w:rsidRPr="00677B57">
        <w:rPr>
          <w:color w:val="000000"/>
          <w:sz w:val="28"/>
          <w:szCs w:val="28"/>
        </w:rPr>
        <w:t xml:space="preserve">Утвердить следующие паспорта </w:t>
      </w:r>
      <w:r w:rsidRPr="00677B57">
        <w:rPr>
          <w:sz w:val="28"/>
          <w:szCs w:val="28"/>
        </w:rPr>
        <w:t xml:space="preserve"> общественно – значимых проектов по благоустройству сельских  территорий  в 2021году  Ачадовского сельского поселения Зубово-Полянского муниципального района Республики Мордовия:</w:t>
      </w:r>
    </w:p>
    <w:p w:rsidR="008715F9" w:rsidRDefault="008715F9" w:rsidP="007B4395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4F4BA4">
        <w:rPr>
          <w:sz w:val="28"/>
          <w:szCs w:val="28"/>
        </w:rPr>
        <w:t>а)</w:t>
      </w:r>
      <w:r>
        <w:rPr>
          <w:sz w:val="28"/>
          <w:szCs w:val="28"/>
        </w:rPr>
        <w:t xml:space="preserve"> Благоустройство площадок накопления твердых  коммунальных отходов в с. Ачадово и д. Крюковка  Зубово-Полянского муниципального района Республики Мордовия;</w:t>
      </w:r>
    </w:p>
    <w:p w:rsidR="008715F9" w:rsidRDefault="008715F9" w:rsidP="007B4395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б) Обустройство и озеленение территории ФАП в с. Ачадово</w:t>
      </w:r>
      <w:r w:rsidRPr="00A5611F">
        <w:rPr>
          <w:sz w:val="28"/>
          <w:szCs w:val="28"/>
        </w:rPr>
        <w:t xml:space="preserve"> </w:t>
      </w:r>
      <w:r>
        <w:rPr>
          <w:sz w:val="28"/>
          <w:szCs w:val="28"/>
        </w:rPr>
        <w:t>Зубово-Полянского муниципального района Республики Мордовия;</w:t>
      </w:r>
    </w:p>
    <w:p w:rsidR="008715F9" w:rsidRDefault="008715F9" w:rsidP="007B4395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в) Обустройство родника в с. Ачадово</w:t>
      </w:r>
      <w:r w:rsidRPr="00A5611F">
        <w:rPr>
          <w:sz w:val="28"/>
          <w:szCs w:val="28"/>
        </w:rPr>
        <w:t xml:space="preserve"> </w:t>
      </w:r>
      <w:r>
        <w:rPr>
          <w:sz w:val="28"/>
          <w:szCs w:val="28"/>
        </w:rPr>
        <w:t>Зубово-Полянского муниципального района Республики Мордовия.</w:t>
      </w:r>
    </w:p>
    <w:p w:rsidR="008715F9" w:rsidRDefault="008715F9" w:rsidP="007B4395">
      <w:pPr>
        <w:tabs>
          <w:tab w:val="left" w:pos="3465"/>
        </w:tabs>
        <w:jc w:val="both"/>
        <w:rPr>
          <w:sz w:val="28"/>
          <w:szCs w:val="28"/>
        </w:rPr>
      </w:pPr>
    </w:p>
    <w:p w:rsidR="008715F9" w:rsidRDefault="008715F9" w:rsidP="00D73781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2.Настоящее постановление вступает в силу со дня его официального опубликования в газете «ЗАРЯ» и на официальном сайте в сети Интернет.</w:t>
      </w:r>
    </w:p>
    <w:p w:rsidR="008715F9" w:rsidRDefault="008715F9" w:rsidP="004F4BA4">
      <w:pPr>
        <w:tabs>
          <w:tab w:val="left" w:pos="3465"/>
        </w:tabs>
        <w:ind w:left="426"/>
        <w:jc w:val="both"/>
        <w:rPr>
          <w:sz w:val="28"/>
          <w:szCs w:val="28"/>
        </w:rPr>
      </w:pPr>
    </w:p>
    <w:p w:rsidR="008715F9" w:rsidRPr="004F4BA4" w:rsidRDefault="008715F9" w:rsidP="004F4BA4">
      <w:pPr>
        <w:tabs>
          <w:tab w:val="left" w:pos="3465"/>
        </w:tabs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3.Контроль за исполнением данного постановления оставляю за собой.</w:t>
      </w:r>
    </w:p>
    <w:p w:rsidR="008715F9" w:rsidRPr="00EC7C95" w:rsidRDefault="008715F9" w:rsidP="008B5307">
      <w:pPr>
        <w:rPr>
          <w:b/>
          <w:sz w:val="28"/>
          <w:szCs w:val="28"/>
        </w:rPr>
      </w:pPr>
    </w:p>
    <w:p w:rsidR="008715F9" w:rsidRPr="00EC7C95" w:rsidRDefault="008715F9" w:rsidP="008B530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Pr="00EC7C95">
        <w:rPr>
          <w:sz w:val="28"/>
          <w:szCs w:val="28"/>
        </w:rPr>
        <w:t xml:space="preserve">Глава   Ачадовского                                 </w:t>
      </w:r>
    </w:p>
    <w:p w:rsidR="008715F9" w:rsidRPr="00EC7C95" w:rsidRDefault="008715F9" w:rsidP="008B5307">
      <w:r w:rsidRPr="00EC7C95">
        <w:rPr>
          <w:sz w:val="28"/>
          <w:szCs w:val="28"/>
        </w:rPr>
        <w:t xml:space="preserve">     сельского поселения                                            Г.Н.Галынин</w:t>
      </w:r>
    </w:p>
    <w:p w:rsidR="008715F9" w:rsidRDefault="008715F9" w:rsidP="008B5307"/>
    <w:p w:rsidR="008715F9" w:rsidRDefault="008715F9" w:rsidP="008B5307"/>
    <w:p w:rsidR="008715F9" w:rsidRDefault="008715F9" w:rsidP="008B5307"/>
    <w:p w:rsidR="008715F9" w:rsidRDefault="008715F9" w:rsidP="008B5307"/>
    <w:p w:rsidR="008715F9" w:rsidRDefault="008715F9" w:rsidP="008B5307"/>
    <w:p w:rsidR="008715F9" w:rsidRDefault="008715F9" w:rsidP="008B5307"/>
    <w:p w:rsidR="008715F9" w:rsidRDefault="008715F9" w:rsidP="008B5307"/>
    <w:p w:rsidR="008715F9" w:rsidRDefault="008715F9" w:rsidP="008B5307"/>
    <w:sectPr w:rsidR="008715F9" w:rsidSect="003966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1014AC"/>
    <w:multiLevelType w:val="hybridMultilevel"/>
    <w:tmpl w:val="E7BCAF50"/>
    <w:lvl w:ilvl="0" w:tplc="F38C080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5307"/>
    <w:rsid w:val="00135A73"/>
    <w:rsid w:val="001E35A1"/>
    <w:rsid w:val="0022167B"/>
    <w:rsid w:val="002B23C8"/>
    <w:rsid w:val="00396607"/>
    <w:rsid w:val="003D13CE"/>
    <w:rsid w:val="00420FA9"/>
    <w:rsid w:val="004A0EB7"/>
    <w:rsid w:val="004B6CF2"/>
    <w:rsid w:val="004F193C"/>
    <w:rsid w:val="004F4BA4"/>
    <w:rsid w:val="005720BB"/>
    <w:rsid w:val="00677B57"/>
    <w:rsid w:val="00684868"/>
    <w:rsid w:val="00691E34"/>
    <w:rsid w:val="006F3092"/>
    <w:rsid w:val="007B4395"/>
    <w:rsid w:val="008715F9"/>
    <w:rsid w:val="00897F7A"/>
    <w:rsid w:val="008B5307"/>
    <w:rsid w:val="008C2E94"/>
    <w:rsid w:val="00954CBE"/>
    <w:rsid w:val="00966F1E"/>
    <w:rsid w:val="00985625"/>
    <w:rsid w:val="009B144E"/>
    <w:rsid w:val="00A5611F"/>
    <w:rsid w:val="00A97CEF"/>
    <w:rsid w:val="00C12E6A"/>
    <w:rsid w:val="00C15CA6"/>
    <w:rsid w:val="00C33846"/>
    <w:rsid w:val="00D44E1A"/>
    <w:rsid w:val="00D73781"/>
    <w:rsid w:val="00E15D67"/>
    <w:rsid w:val="00E8799D"/>
    <w:rsid w:val="00EC7C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3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8B5307"/>
    <w:rPr>
      <w:rFonts w:ascii="Times New Roman" w:hAnsi="Times New Roman"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3D13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53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145</TotalTime>
  <Pages>2</Pages>
  <Words>270</Words>
  <Characters>1541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</cp:lastModifiedBy>
  <cp:revision>25</cp:revision>
  <cp:lastPrinted>2020-05-27T08:12:00Z</cp:lastPrinted>
  <dcterms:created xsi:type="dcterms:W3CDTF">2020-02-10T12:11:00Z</dcterms:created>
  <dcterms:modified xsi:type="dcterms:W3CDTF">2020-06-23T09:46:00Z</dcterms:modified>
</cp:coreProperties>
</file>