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D48" w:rsidRPr="005E4551" w:rsidRDefault="00521D48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 кадастровым  номером 13:08:0102006:684, 13:08:0102001:9143             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521D48" w:rsidRPr="00BA2BC7" w:rsidTr="006146B2">
        <w:trPr>
          <w:trHeight w:val="333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521D48" w:rsidRPr="00BA2BC7" w:rsidRDefault="00521D48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521D48" w:rsidRPr="00BA2BC7" w:rsidRDefault="00521D48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</w:t>
            </w:r>
            <w:r>
              <w:rPr>
                <w:sz w:val="24"/>
                <w:szCs w:val="24"/>
              </w:rPr>
              <w:t>2</w:t>
            </w:r>
            <w:r w:rsidRPr="00BA2BC7">
              <w:rPr>
                <w:sz w:val="24"/>
                <w:szCs w:val="24"/>
              </w:rPr>
              <w:t>04810</w:t>
            </w:r>
            <w:r>
              <w:rPr>
                <w:sz w:val="24"/>
                <w:szCs w:val="24"/>
              </w:rPr>
              <w:t>022020007</w:t>
            </w:r>
            <w:r w:rsidRPr="00BA2BC7">
              <w:rPr>
                <w:sz w:val="24"/>
                <w:szCs w:val="24"/>
              </w:rPr>
              <w:t>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521D48" w:rsidRPr="00FA4697" w:rsidRDefault="00521D4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521D48" w:rsidRPr="00BA2BC7" w:rsidTr="006146B2">
        <w:trPr>
          <w:trHeight w:val="189"/>
        </w:trPr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521D48" w:rsidRPr="00BA2BC7" w:rsidTr="006146B2">
        <w:tc>
          <w:tcPr>
            <w:tcW w:w="3310" w:type="dxa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521D48" w:rsidRPr="00BA2BC7" w:rsidRDefault="00521D4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521D48" w:rsidRPr="00BA2BC7" w:rsidTr="006146B2">
        <w:tc>
          <w:tcPr>
            <w:tcW w:w="9923" w:type="dxa"/>
            <w:gridSpan w:val="2"/>
          </w:tcPr>
          <w:p w:rsidR="00521D48" w:rsidRPr="00BA2BC7" w:rsidRDefault="00521D48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Default="00521D4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354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п. Школа тракторных бригадиров, ул.Садовая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13:08:0102006:684 с разрешенным использованием : ведение огородничества</w:t>
            </w:r>
          </w:p>
          <w:p w:rsidR="00521D48" w:rsidRPr="005005E2" w:rsidRDefault="00521D4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54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рп. Зубова Поляна, ул. Герцена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13:08:0102001:9143 с разрешенным использованием: ведение огородничества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521D48" w:rsidRPr="00BA2BC7" w:rsidRDefault="00521D48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521D48" w:rsidRDefault="00521D4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1157,58 (Одна тысяча сто пятьдесят семь) рублей 58 коп.</w:t>
            </w:r>
          </w:p>
          <w:p w:rsidR="00521D48" w:rsidRPr="00BA2BC7" w:rsidRDefault="00521D4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1035,18 (Одна тысяча тридцать пять ) рублей 18 коп.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521D48" w:rsidRPr="00BA2BC7" w:rsidRDefault="00521D48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24.08.2020г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24.09.2020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24.08.2020г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521D48" w:rsidRPr="00BA2BC7" w:rsidRDefault="00521D4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24.09.2020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25.09.2020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521D48" w:rsidRPr="00BA2BC7" w:rsidRDefault="00521D4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30.09.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521D48" w:rsidRPr="00BA2BC7" w:rsidTr="006146B2">
        <w:trPr>
          <w:trHeight w:val="257"/>
        </w:trPr>
        <w:tc>
          <w:tcPr>
            <w:tcW w:w="9923" w:type="dxa"/>
            <w:gridSpan w:val="2"/>
          </w:tcPr>
          <w:p w:rsidR="00521D48" w:rsidRPr="00BA2BC7" w:rsidRDefault="00521D48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521D48" w:rsidRPr="00BA2BC7" w:rsidRDefault="00521D48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521D48" w:rsidRPr="00BA2BC7" w:rsidRDefault="00521D4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521D48" w:rsidRPr="00997281" w:rsidRDefault="00521D48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521D48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256EC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66FE"/>
    <w:rsid w:val="00506D99"/>
    <w:rsid w:val="00507342"/>
    <w:rsid w:val="00516F4B"/>
    <w:rsid w:val="00521D48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B2162"/>
    <w:rsid w:val="009C18EA"/>
    <w:rsid w:val="009D0725"/>
    <w:rsid w:val="009D61E5"/>
    <w:rsid w:val="009F299D"/>
    <w:rsid w:val="009F5DD8"/>
    <w:rsid w:val="00A00F90"/>
    <w:rsid w:val="00A146AF"/>
    <w:rsid w:val="00A203BE"/>
    <w:rsid w:val="00A26D39"/>
    <w:rsid w:val="00A26D3C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37B40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849FA"/>
    <w:rsid w:val="00DA101B"/>
    <w:rsid w:val="00DA384D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013D7"/>
    <w:rsid w:val="00F11827"/>
    <w:rsid w:val="00F11C49"/>
    <w:rsid w:val="00F17E97"/>
    <w:rsid w:val="00F21057"/>
    <w:rsid w:val="00F23D01"/>
    <w:rsid w:val="00F33BC3"/>
    <w:rsid w:val="00F351FB"/>
    <w:rsid w:val="00F37EF8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241</TotalTime>
  <Pages>2</Pages>
  <Words>804</Words>
  <Characters>4585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18</cp:revision>
  <cp:lastPrinted>2018-05-29T06:51:00Z</cp:lastPrinted>
  <dcterms:created xsi:type="dcterms:W3CDTF">2018-02-09T12:19:00Z</dcterms:created>
  <dcterms:modified xsi:type="dcterms:W3CDTF">2020-08-17T09:34:00Z</dcterms:modified>
</cp:coreProperties>
</file>