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522" w:rsidRPr="005E4551" w:rsidRDefault="00E3252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с кадастровым  номером 13:08:0102001:9037, 13:08:0402002:241            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32522" w:rsidRPr="00BA2BC7" w:rsidTr="006146B2">
        <w:trPr>
          <w:trHeight w:val="333"/>
        </w:trPr>
        <w:tc>
          <w:tcPr>
            <w:tcW w:w="9923" w:type="dxa"/>
            <w:gridSpan w:val="2"/>
          </w:tcPr>
          <w:p w:rsidR="00E32522" w:rsidRPr="00BA2BC7" w:rsidRDefault="00E32522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E32522" w:rsidRPr="00BA2BC7" w:rsidTr="006146B2">
        <w:tc>
          <w:tcPr>
            <w:tcW w:w="3310" w:type="dxa"/>
          </w:tcPr>
          <w:p w:rsidR="00E32522" w:rsidRPr="00BA2BC7" w:rsidRDefault="00E3252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E32522" w:rsidRPr="00BA2BC7" w:rsidRDefault="00E32522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E32522" w:rsidRPr="00BA2BC7" w:rsidTr="006146B2">
        <w:tc>
          <w:tcPr>
            <w:tcW w:w="3310" w:type="dxa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32522" w:rsidRPr="00BA2BC7" w:rsidRDefault="00E32522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E32522" w:rsidRPr="00BA2BC7" w:rsidRDefault="00E32522" w:rsidP="00D534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40204810022020007207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E32522" w:rsidRPr="00BA2BC7" w:rsidTr="006146B2">
        <w:tc>
          <w:tcPr>
            <w:tcW w:w="3310" w:type="dxa"/>
          </w:tcPr>
          <w:p w:rsidR="00E32522" w:rsidRPr="00BA2BC7" w:rsidRDefault="00E3252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E32522" w:rsidRPr="00BA2BC7" w:rsidRDefault="00E3252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E32522" w:rsidRPr="00BA2BC7" w:rsidTr="006146B2">
        <w:tc>
          <w:tcPr>
            <w:tcW w:w="3310" w:type="dxa"/>
          </w:tcPr>
          <w:p w:rsidR="00E32522" w:rsidRPr="00BA2BC7" w:rsidRDefault="00E3252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E32522" w:rsidRPr="00BA2BC7" w:rsidRDefault="00E3252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E32522" w:rsidRPr="00BA2BC7" w:rsidTr="006146B2">
        <w:tc>
          <w:tcPr>
            <w:tcW w:w="3310" w:type="dxa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E32522" w:rsidRPr="00BA2BC7" w:rsidRDefault="00E3252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E32522" w:rsidRPr="00BA2BC7" w:rsidTr="006146B2">
        <w:tc>
          <w:tcPr>
            <w:tcW w:w="3310" w:type="dxa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E32522" w:rsidRPr="00FA4697" w:rsidRDefault="00E3252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E32522" w:rsidRPr="00BA2BC7" w:rsidTr="006146B2">
        <w:trPr>
          <w:trHeight w:val="189"/>
        </w:trPr>
        <w:tc>
          <w:tcPr>
            <w:tcW w:w="3310" w:type="dxa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32522" w:rsidRPr="00BA2BC7" w:rsidRDefault="00E3252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E32522" w:rsidRPr="00BA2BC7" w:rsidTr="006146B2">
        <w:tc>
          <w:tcPr>
            <w:tcW w:w="3310" w:type="dxa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E32522" w:rsidRPr="00BA2BC7" w:rsidRDefault="00E3252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E32522" w:rsidRPr="00BA2BC7" w:rsidTr="006146B2">
        <w:tc>
          <w:tcPr>
            <w:tcW w:w="9923" w:type="dxa"/>
            <w:gridSpan w:val="2"/>
          </w:tcPr>
          <w:p w:rsidR="00E32522" w:rsidRPr="00BA2BC7" w:rsidRDefault="00E32522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E32522" w:rsidRPr="00BA2BC7" w:rsidTr="006146B2">
        <w:trPr>
          <w:trHeight w:val="257"/>
        </w:trPr>
        <w:tc>
          <w:tcPr>
            <w:tcW w:w="9923" w:type="dxa"/>
            <w:gridSpan w:val="2"/>
          </w:tcPr>
          <w:p w:rsidR="00E32522" w:rsidRDefault="00E32522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315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район, 3убово-Полянское городское поселение, р.п.Зубова Поляна, </w:t>
            </w:r>
            <w:r w:rsidRPr="005E4551">
              <w:rPr>
                <w:sz w:val="24"/>
                <w:szCs w:val="24"/>
                <w:shd w:val="clear" w:color="auto" w:fill="FFFFFF"/>
              </w:rPr>
              <w:t>ул.</w:t>
            </w:r>
            <w:r>
              <w:rPr>
                <w:sz w:val="24"/>
                <w:szCs w:val="24"/>
                <w:shd w:val="clear" w:color="auto" w:fill="FFFFFF"/>
              </w:rPr>
              <w:t xml:space="preserve">Пролетарская ,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13:08:0102001:9037 с разрешенным использованием : ведение огородничества</w:t>
            </w:r>
          </w:p>
          <w:p w:rsidR="00E32522" w:rsidRPr="005005E2" w:rsidRDefault="00E32522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>754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район, Зубово-Полянское городское поселение, п. Зубово-Полянский лесоучасток, ул. Озерная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13:08:0402002:241 с разрешенным использованием: ведение огородничества</w:t>
            </w:r>
          </w:p>
        </w:tc>
      </w:tr>
      <w:tr w:rsidR="00E32522" w:rsidRPr="00BA2BC7" w:rsidTr="006146B2">
        <w:trPr>
          <w:trHeight w:val="257"/>
        </w:trPr>
        <w:tc>
          <w:tcPr>
            <w:tcW w:w="9923" w:type="dxa"/>
            <w:gridSpan w:val="2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E32522" w:rsidRPr="00BA2BC7" w:rsidRDefault="00E32522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E32522" w:rsidRDefault="00E3252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6038,55 (Шесть тысяч тридцать восемь) рублей 55 коп.</w:t>
            </w:r>
          </w:p>
          <w:p w:rsidR="00E32522" w:rsidRPr="00BA2BC7" w:rsidRDefault="00E3252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2465,58 (Две тысячи четыреста шестьдесят пять) рублей 58 коп.</w:t>
            </w:r>
          </w:p>
        </w:tc>
      </w:tr>
      <w:tr w:rsidR="00E32522" w:rsidRPr="00BA2BC7" w:rsidTr="006146B2">
        <w:trPr>
          <w:trHeight w:val="257"/>
        </w:trPr>
        <w:tc>
          <w:tcPr>
            <w:tcW w:w="9923" w:type="dxa"/>
            <w:gridSpan w:val="2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E32522" w:rsidRPr="00BA2BC7" w:rsidRDefault="00E32522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27.07.2020г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27.08.2020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E32522" w:rsidRPr="00BA2BC7" w:rsidTr="006146B2">
        <w:trPr>
          <w:trHeight w:val="257"/>
        </w:trPr>
        <w:tc>
          <w:tcPr>
            <w:tcW w:w="9923" w:type="dxa"/>
            <w:gridSpan w:val="2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27.07.2020г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E32522" w:rsidRPr="00BA2BC7" w:rsidRDefault="00E3252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27.08.2020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E32522" w:rsidRPr="00BA2BC7" w:rsidTr="006146B2">
        <w:trPr>
          <w:trHeight w:val="257"/>
        </w:trPr>
        <w:tc>
          <w:tcPr>
            <w:tcW w:w="9923" w:type="dxa"/>
            <w:gridSpan w:val="2"/>
          </w:tcPr>
          <w:p w:rsidR="00E32522" w:rsidRPr="00BA2BC7" w:rsidRDefault="00E3252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28.08.2020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E32522" w:rsidRPr="00BA2BC7" w:rsidRDefault="00E3252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02.09.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E32522" w:rsidRPr="00BA2BC7" w:rsidTr="006146B2">
        <w:trPr>
          <w:trHeight w:val="257"/>
        </w:trPr>
        <w:tc>
          <w:tcPr>
            <w:tcW w:w="9923" w:type="dxa"/>
            <w:gridSpan w:val="2"/>
          </w:tcPr>
          <w:p w:rsidR="00E32522" w:rsidRPr="00BA2BC7" w:rsidRDefault="00E32522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E32522" w:rsidRPr="00BA2BC7" w:rsidRDefault="00E32522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E32522" w:rsidRPr="00BA2BC7" w:rsidRDefault="00E3252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E32522" w:rsidRPr="00997281" w:rsidRDefault="00E3252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E32522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328F3"/>
    <w:rsid w:val="000467DF"/>
    <w:rsid w:val="000526AE"/>
    <w:rsid w:val="00060577"/>
    <w:rsid w:val="00062973"/>
    <w:rsid w:val="0006367D"/>
    <w:rsid w:val="0006537E"/>
    <w:rsid w:val="00075A13"/>
    <w:rsid w:val="00083421"/>
    <w:rsid w:val="000877D9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0F72DB"/>
    <w:rsid w:val="00102DD2"/>
    <w:rsid w:val="0011244B"/>
    <w:rsid w:val="00115A0C"/>
    <w:rsid w:val="0011787E"/>
    <w:rsid w:val="00143014"/>
    <w:rsid w:val="0014374C"/>
    <w:rsid w:val="0015174F"/>
    <w:rsid w:val="00152519"/>
    <w:rsid w:val="001527DF"/>
    <w:rsid w:val="00152B91"/>
    <w:rsid w:val="001576F7"/>
    <w:rsid w:val="001657B3"/>
    <w:rsid w:val="00166E02"/>
    <w:rsid w:val="001703D6"/>
    <w:rsid w:val="001708E5"/>
    <w:rsid w:val="00180D08"/>
    <w:rsid w:val="001914F4"/>
    <w:rsid w:val="001946BA"/>
    <w:rsid w:val="001B32C2"/>
    <w:rsid w:val="001C43EE"/>
    <w:rsid w:val="001E623E"/>
    <w:rsid w:val="001E7977"/>
    <w:rsid w:val="001F148B"/>
    <w:rsid w:val="001F6ABA"/>
    <w:rsid w:val="001F7CA9"/>
    <w:rsid w:val="00200B1D"/>
    <w:rsid w:val="00217665"/>
    <w:rsid w:val="00237C35"/>
    <w:rsid w:val="002464F5"/>
    <w:rsid w:val="00247C6F"/>
    <w:rsid w:val="00261CA7"/>
    <w:rsid w:val="00261DF5"/>
    <w:rsid w:val="00262022"/>
    <w:rsid w:val="00263FE7"/>
    <w:rsid w:val="00264A7B"/>
    <w:rsid w:val="00266F2E"/>
    <w:rsid w:val="00270D8F"/>
    <w:rsid w:val="00285086"/>
    <w:rsid w:val="002855B0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521EB"/>
    <w:rsid w:val="00353D33"/>
    <w:rsid w:val="00361B41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D0D82"/>
    <w:rsid w:val="003E3EBA"/>
    <w:rsid w:val="003E780A"/>
    <w:rsid w:val="00401438"/>
    <w:rsid w:val="004037B5"/>
    <w:rsid w:val="00403D0D"/>
    <w:rsid w:val="00412428"/>
    <w:rsid w:val="0041685F"/>
    <w:rsid w:val="0043148F"/>
    <w:rsid w:val="00451CBE"/>
    <w:rsid w:val="004630A8"/>
    <w:rsid w:val="00471AF0"/>
    <w:rsid w:val="004844F6"/>
    <w:rsid w:val="004B7DD9"/>
    <w:rsid w:val="004C0344"/>
    <w:rsid w:val="004D1BF7"/>
    <w:rsid w:val="004E1CC3"/>
    <w:rsid w:val="004F4A35"/>
    <w:rsid w:val="004F7791"/>
    <w:rsid w:val="005005E2"/>
    <w:rsid w:val="005066FE"/>
    <w:rsid w:val="00506D99"/>
    <w:rsid w:val="00507342"/>
    <w:rsid w:val="00516F4B"/>
    <w:rsid w:val="00530104"/>
    <w:rsid w:val="00533C4A"/>
    <w:rsid w:val="005464EB"/>
    <w:rsid w:val="00551CAD"/>
    <w:rsid w:val="00557FB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3E64"/>
    <w:rsid w:val="005D75F2"/>
    <w:rsid w:val="005E12CB"/>
    <w:rsid w:val="005E4551"/>
    <w:rsid w:val="005E52F2"/>
    <w:rsid w:val="005E5479"/>
    <w:rsid w:val="005F3164"/>
    <w:rsid w:val="005F4E22"/>
    <w:rsid w:val="005F66D1"/>
    <w:rsid w:val="00600549"/>
    <w:rsid w:val="00603529"/>
    <w:rsid w:val="00603D66"/>
    <w:rsid w:val="006119FB"/>
    <w:rsid w:val="00613DA8"/>
    <w:rsid w:val="006146B2"/>
    <w:rsid w:val="00626A0A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6F2B1F"/>
    <w:rsid w:val="00700D33"/>
    <w:rsid w:val="0070355A"/>
    <w:rsid w:val="00720582"/>
    <w:rsid w:val="00724E4C"/>
    <w:rsid w:val="0072795A"/>
    <w:rsid w:val="00736BAD"/>
    <w:rsid w:val="00744B9E"/>
    <w:rsid w:val="007577D7"/>
    <w:rsid w:val="00761D18"/>
    <w:rsid w:val="00762212"/>
    <w:rsid w:val="007630B8"/>
    <w:rsid w:val="00772F9B"/>
    <w:rsid w:val="00780A5A"/>
    <w:rsid w:val="00782620"/>
    <w:rsid w:val="007C4CF1"/>
    <w:rsid w:val="007C77C6"/>
    <w:rsid w:val="007E31CA"/>
    <w:rsid w:val="007E3C14"/>
    <w:rsid w:val="00820CAA"/>
    <w:rsid w:val="00825FE8"/>
    <w:rsid w:val="008260A2"/>
    <w:rsid w:val="008269F3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35B8C"/>
    <w:rsid w:val="00942784"/>
    <w:rsid w:val="00946F72"/>
    <w:rsid w:val="00951D31"/>
    <w:rsid w:val="009528F5"/>
    <w:rsid w:val="00963680"/>
    <w:rsid w:val="00963929"/>
    <w:rsid w:val="00963E13"/>
    <w:rsid w:val="00964520"/>
    <w:rsid w:val="00973950"/>
    <w:rsid w:val="00974AF7"/>
    <w:rsid w:val="00974B76"/>
    <w:rsid w:val="0098065D"/>
    <w:rsid w:val="00991662"/>
    <w:rsid w:val="00994182"/>
    <w:rsid w:val="00997281"/>
    <w:rsid w:val="009B1973"/>
    <w:rsid w:val="009C18EA"/>
    <w:rsid w:val="009D0725"/>
    <w:rsid w:val="009D61E5"/>
    <w:rsid w:val="009E66DC"/>
    <w:rsid w:val="009F299D"/>
    <w:rsid w:val="009F5DD8"/>
    <w:rsid w:val="00A00F90"/>
    <w:rsid w:val="00A146AF"/>
    <w:rsid w:val="00A15F65"/>
    <w:rsid w:val="00A203BE"/>
    <w:rsid w:val="00A26D39"/>
    <w:rsid w:val="00A27ECF"/>
    <w:rsid w:val="00A34975"/>
    <w:rsid w:val="00A409CA"/>
    <w:rsid w:val="00A43356"/>
    <w:rsid w:val="00A450F5"/>
    <w:rsid w:val="00A53522"/>
    <w:rsid w:val="00A61357"/>
    <w:rsid w:val="00A63F9C"/>
    <w:rsid w:val="00A72649"/>
    <w:rsid w:val="00A74EC8"/>
    <w:rsid w:val="00A76E6E"/>
    <w:rsid w:val="00A7757B"/>
    <w:rsid w:val="00A77CB1"/>
    <w:rsid w:val="00A81BC8"/>
    <w:rsid w:val="00A92417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27CE5"/>
    <w:rsid w:val="00C32BD7"/>
    <w:rsid w:val="00C33422"/>
    <w:rsid w:val="00C465AD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343B"/>
    <w:rsid w:val="00D76BFE"/>
    <w:rsid w:val="00D849FA"/>
    <w:rsid w:val="00D93584"/>
    <w:rsid w:val="00DA101B"/>
    <w:rsid w:val="00DA384D"/>
    <w:rsid w:val="00DF32EA"/>
    <w:rsid w:val="00E01463"/>
    <w:rsid w:val="00E0466D"/>
    <w:rsid w:val="00E20E2B"/>
    <w:rsid w:val="00E21509"/>
    <w:rsid w:val="00E24BE4"/>
    <w:rsid w:val="00E32522"/>
    <w:rsid w:val="00E34EBF"/>
    <w:rsid w:val="00E418A4"/>
    <w:rsid w:val="00E42416"/>
    <w:rsid w:val="00E501EF"/>
    <w:rsid w:val="00E62E46"/>
    <w:rsid w:val="00E80BA5"/>
    <w:rsid w:val="00E93F0B"/>
    <w:rsid w:val="00E9737F"/>
    <w:rsid w:val="00E97F8C"/>
    <w:rsid w:val="00EA44EE"/>
    <w:rsid w:val="00EB5C23"/>
    <w:rsid w:val="00EC2B55"/>
    <w:rsid w:val="00EC34B4"/>
    <w:rsid w:val="00EC65DA"/>
    <w:rsid w:val="00EC6A91"/>
    <w:rsid w:val="00EE631C"/>
    <w:rsid w:val="00EF02D0"/>
    <w:rsid w:val="00EF661E"/>
    <w:rsid w:val="00F00D73"/>
    <w:rsid w:val="00F07606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6534"/>
    <w:rsid w:val="00FC132E"/>
    <w:rsid w:val="00FC161E"/>
    <w:rsid w:val="00FC6207"/>
    <w:rsid w:val="00FC7E14"/>
    <w:rsid w:val="00FD2600"/>
    <w:rsid w:val="00FE7762"/>
    <w:rsid w:val="00FF1937"/>
    <w:rsid w:val="00FF55FF"/>
    <w:rsid w:val="00FF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540</TotalTime>
  <Pages>2</Pages>
  <Words>806</Words>
  <Characters>4599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21</cp:revision>
  <cp:lastPrinted>2018-05-29T06:51:00Z</cp:lastPrinted>
  <dcterms:created xsi:type="dcterms:W3CDTF">2018-02-09T12:19:00Z</dcterms:created>
  <dcterms:modified xsi:type="dcterms:W3CDTF">2020-07-21T08:57:00Z</dcterms:modified>
</cp:coreProperties>
</file>