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58E" w:rsidRDefault="00CC658E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CC658E" w:rsidRPr="005E4551" w:rsidRDefault="00CC658E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197A07">
        <w:rPr>
          <w:b/>
          <w:sz w:val="24"/>
          <w:szCs w:val="24"/>
          <w:shd w:val="clear" w:color="auto" w:fill="FFFFFF"/>
        </w:rPr>
        <w:t xml:space="preserve">13:08:0102001:9116; 13:08:0102005:624; 13:08:0102004:883 </w:t>
      </w:r>
      <w:r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CC658E" w:rsidRPr="00BA2BC7" w:rsidTr="006146B2">
        <w:trPr>
          <w:trHeight w:val="333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CC658E" w:rsidRPr="00BA2BC7" w:rsidRDefault="00CC658E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CC658E" w:rsidRPr="00BA2BC7" w:rsidRDefault="00CC658E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CC658E" w:rsidRPr="00FA4697" w:rsidRDefault="00CC658E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CC658E" w:rsidRPr="00BA2BC7" w:rsidTr="006146B2">
        <w:trPr>
          <w:trHeight w:val="189"/>
        </w:trPr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CC658E" w:rsidRPr="00BA2BC7" w:rsidTr="006146B2">
        <w:tc>
          <w:tcPr>
            <w:tcW w:w="3310" w:type="dxa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CC658E" w:rsidRPr="00BA2BC7" w:rsidRDefault="00CC658E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CC658E" w:rsidRPr="00BA2BC7" w:rsidTr="006146B2">
        <w:tc>
          <w:tcPr>
            <w:tcW w:w="9923" w:type="dxa"/>
            <w:gridSpan w:val="2"/>
          </w:tcPr>
          <w:p w:rsidR="00CC658E" w:rsidRPr="00BA2BC7" w:rsidRDefault="00CC658E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197A07" w:rsidRDefault="00CC658E" w:rsidP="00197A0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97A07">
              <w:rPr>
                <w:sz w:val="24"/>
                <w:szCs w:val="24"/>
                <w:shd w:val="clear" w:color="auto" w:fill="FFFFFF"/>
              </w:rPr>
              <w:t>Лот №1:  категория земель: земли населенных пунктов,  площадью 30 кв.м., расположенного по адресу: Республика Мордовия, Зубово-Полянский муниципальный район, Зубово-Полянское городское поселение, рп. Зубова Поляна, ул. Советская, с кадастровым номером 13:08:0102001:9116, с  разрешенным использованием: хранение автотранспорта.</w:t>
            </w:r>
          </w:p>
          <w:p w:rsidR="00CC658E" w:rsidRPr="00197A07" w:rsidRDefault="00CC658E" w:rsidP="00197A0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97A07">
              <w:rPr>
                <w:sz w:val="24"/>
                <w:szCs w:val="24"/>
                <w:shd w:val="clear" w:color="auto" w:fill="FFFFFF"/>
              </w:rPr>
              <w:t>Лот №2:  категория земель: земли населенных пунктов,  площадью 1005 кв.м., расположенного по адресу: 431111, Республика Мордовия, р-н Зубово-Полянский, п Ясная Поляна, ул. Попова с кадастровым номером 13:08:0102005:624, с  разрешенным использованием: Ведение  огородничества.</w:t>
            </w:r>
          </w:p>
          <w:p w:rsidR="00CC658E" w:rsidRPr="00197A07" w:rsidRDefault="00CC658E" w:rsidP="00197A0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197A07">
              <w:rPr>
                <w:sz w:val="24"/>
                <w:szCs w:val="24"/>
                <w:shd w:val="clear" w:color="auto" w:fill="FFFFFF"/>
              </w:rPr>
              <w:t>Лот №3:  категория земель: земли населенных пунктов,  площадью 1373 кв.м., расположенного по адресу: Республика Мордовия, Зубово-Полянский муниципальный район, Зубово-Полянское городское поселение, рп. Зубова Поляна, ул. Мокшанская, с кадастровым номером 13:08:0102004:883 с разрешенным использованием: Ведение огородничества.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CC658E" w:rsidRPr="00BA2BC7" w:rsidRDefault="00CC658E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CC658E" w:rsidRDefault="00CC658E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12480,6 (Двенадцать тысяч четыреста восемьдесят) рублей 60 коп.</w:t>
            </w:r>
          </w:p>
          <w:p w:rsidR="00CC658E" w:rsidRDefault="00CC658E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3286,35 (Три тысячи дести восемьдесят шесть) рублей 35 коп.</w:t>
            </w:r>
          </w:p>
          <w:p w:rsidR="00CC658E" w:rsidRPr="00BA2BC7" w:rsidRDefault="00CC658E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26320,41 (Двадцать шесть тысяч триста двадцать) рублей 41 коп.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CC658E" w:rsidRPr="00BA2BC7" w:rsidRDefault="00CC658E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06.07.2020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06.08.2020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06.07..2020г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CC658E" w:rsidRPr="00BA2BC7" w:rsidRDefault="00CC658E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06.08.2020г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07.08.2020г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CC658E" w:rsidRPr="00BA2BC7" w:rsidRDefault="00CC658E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12.08.2020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CC658E" w:rsidRPr="00BA2BC7" w:rsidTr="006146B2">
        <w:trPr>
          <w:trHeight w:val="257"/>
        </w:trPr>
        <w:tc>
          <w:tcPr>
            <w:tcW w:w="9923" w:type="dxa"/>
            <w:gridSpan w:val="2"/>
          </w:tcPr>
          <w:p w:rsidR="00CC658E" w:rsidRPr="00BA2BC7" w:rsidRDefault="00CC658E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CC658E" w:rsidRPr="00BA2BC7" w:rsidRDefault="00CC658E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CC658E" w:rsidRPr="00BA2BC7" w:rsidRDefault="00CC658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CC658E" w:rsidRPr="00997281" w:rsidRDefault="00CC658E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CC658E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2E29"/>
    <w:rsid w:val="000A6412"/>
    <w:rsid w:val="000B6B55"/>
    <w:rsid w:val="000D51FD"/>
    <w:rsid w:val="000E21C6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6E02"/>
    <w:rsid w:val="00180D08"/>
    <w:rsid w:val="001914F4"/>
    <w:rsid w:val="001946BA"/>
    <w:rsid w:val="00197A07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1787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245DB"/>
    <w:rsid w:val="00342572"/>
    <w:rsid w:val="003633A1"/>
    <w:rsid w:val="003654D5"/>
    <w:rsid w:val="00365A30"/>
    <w:rsid w:val="0036648C"/>
    <w:rsid w:val="00376CCB"/>
    <w:rsid w:val="003816FD"/>
    <w:rsid w:val="00381773"/>
    <w:rsid w:val="00394505"/>
    <w:rsid w:val="003A2537"/>
    <w:rsid w:val="003C296A"/>
    <w:rsid w:val="003D0D82"/>
    <w:rsid w:val="003D25B1"/>
    <w:rsid w:val="003E780A"/>
    <w:rsid w:val="003F7895"/>
    <w:rsid w:val="00401438"/>
    <w:rsid w:val="004037B5"/>
    <w:rsid w:val="00403D0D"/>
    <w:rsid w:val="0043148F"/>
    <w:rsid w:val="004501EC"/>
    <w:rsid w:val="00453E87"/>
    <w:rsid w:val="004844F6"/>
    <w:rsid w:val="00490B24"/>
    <w:rsid w:val="00493703"/>
    <w:rsid w:val="004B7DD9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61064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795A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62243"/>
    <w:rsid w:val="0087163A"/>
    <w:rsid w:val="008755FC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7B38"/>
    <w:rsid w:val="00AD3FC0"/>
    <w:rsid w:val="00AE3745"/>
    <w:rsid w:val="00AF35AE"/>
    <w:rsid w:val="00AF45F0"/>
    <w:rsid w:val="00B0283E"/>
    <w:rsid w:val="00B133BB"/>
    <w:rsid w:val="00B24258"/>
    <w:rsid w:val="00B2770A"/>
    <w:rsid w:val="00B601BB"/>
    <w:rsid w:val="00B60525"/>
    <w:rsid w:val="00B64889"/>
    <w:rsid w:val="00B70C75"/>
    <w:rsid w:val="00B71103"/>
    <w:rsid w:val="00B773F8"/>
    <w:rsid w:val="00B846E8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5732"/>
    <w:rsid w:val="00C33422"/>
    <w:rsid w:val="00C47CB6"/>
    <w:rsid w:val="00C555DE"/>
    <w:rsid w:val="00C6400E"/>
    <w:rsid w:val="00C660E4"/>
    <w:rsid w:val="00C66430"/>
    <w:rsid w:val="00C828A9"/>
    <w:rsid w:val="00C84139"/>
    <w:rsid w:val="00C866DD"/>
    <w:rsid w:val="00CB14B5"/>
    <w:rsid w:val="00CC658E"/>
    <w:rsid w:val="00CC7F15"/>
    <w:rsid w:val="00CD0478"/>
    <w:rsid w:val="00CE13BD"/>
    <w:rsid w:val="00CE5372"/>
    <w:rsid w:val="00CF50C9"/>
    <w:rsid w:val="00CF7E76"/>
    <w:rsid w:val="00D12770"/>
    <w:rsid w:val="00D17D50"/>
    <w:rsid w:val="00D348C3"/>
    <w:rsid w:val="00D41293"/>
    <w:rsid w:val="00D43FF7"/>
    <w:rsid w:val="00D5343B"/>
    <w:rsid w:val="00D60712"/>
    <w:rsid w:val="00D849FA"/>
    <w:rsid w:val="00DA101B"/>
    <w:rsid w:val="00DB62DC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82259"/>
    <w:rsid w:val="00F83975"/>
    <w:rsid w:val="00F91C89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571</TotalTime>
  <Pages>2</Pages>
  <Words>860</Words>
  <Characters>4903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18</cp:revision>
  <cp:lastPrinted>2018-03-28T12:01:00Z</cp:lastPrinted>
  <dcterms:created xsi:type="dcterms:W3CDTF">2018-02-09T12:19:00Z</dcterms:created>
  <dcterms:modified xsi:type="dcterms:W3CDTF">2020-06-29T08:37:00Z</dcterms:modified>
</cp:coreProperties>
</file>