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1A" w:rsidRPr="00F223C8" w:rsidRDefault="001D6B1A" w:rsidP="00037D48">
      <w:pPr>
        <w:jc w:val="center"/>
        <w:rPr>
          <w:bCs/>
          <w:color w:val="auto"/>
          <w:sz w:val="22"/>
          <w:szCs w:val="22"/>
        </w:rPr>
      </w:pPr>
      <w:r w:rsidRPr="00F223C8">
        <w:rPr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Pr="00F223C8">
        <w:rPr>
          <w:b/>
          <w:bCs/>
          <w:color w:val="auto"/>
          <w:sz w:val="22"/>
          <w:szCs w:val="22"/>
        </w:rPr>
        <w:t>н</w:t>
      </w:r>
      <w:r w:rsidRPr="00F223C8">
        <w:rPr>
          <w:b/>
          <w:color w:val="auto"/>
          <w:sz w:val="22"/>
          <w:szCs w:val="22"/>
        </w:rPr>
        <w:t xml:space="preserve">а право заключения   договора  аренды  на  </w:t>
      </w:r>
      <w:r w:rsidRPr="00F223C8">
        <w:rPr>
          <w:b/>
          <w:color w:val="auto"/>
          <w:sz w:val="22"/>
          <w:szCs w:val="22"/>
          <w:shd w:val="clear" w:color="auto" w:fill="FFFFFF"/>
        </w:rPr>
        <w:t xml:space="preserve">земельный участок </w:t>
      </w:r>
      <w:r w:rsidRPr="00F223C8">
        <w:rPr>
          <w:b/>
          <w:bCs/>
          <w:color w:val="auto"/>
          <w:sz w:val="22"/>
          <w:szCs w:val="22"/>
        </w:rPr>
        <w:t xml:space="preserve"> с к</w:t>
      </w:r>
      <w:r>
        <w:rPr>
          <w:b/>
          <w:bCs/>
          <w:color w:val="auto"/>
          <w:sz w:val="22"/>
          <w:szCs w:val="22"/>
        </w:rPr>
        <w:t>адастровым номером 13:08:0102001:9108; 13:08:0102001:8948; 13:08:0102001:8251; 13:08:0102001:9032.</w:t>
      </w:r>
    </w:p>
    <w:tbl>
      <w:tblPr>
        <w:tblW w:w="10200" w:type="dxa"/>
        <w:tblInd w:w="-292" w:type="dxa"/>
        <w:tblLayout w:type="fixed"/>
        <w:tblLook w:val="01E0"/>
      </w:tblPr>
      <w:tblGrid>
        <w:gridCol w:w="3310"/>
        <w:gridCol w:w="6890"/>
      </w:tblGrid>
      <w:tr w:rsidR="001D6B1A" w:rsidRPr="00F223C8" w:rsidTr="003331D0">
        <w:trPr>
          <w:trHeight w:val="333"/>
        </w:trPr>
        <w:tc>
          <w:tcPr>
            <w:tcW w:w="10200" w:type="dxa"/>
            <w:gridSpan w:val="2"/>
          </w:tcPr>
          <w:p w:rsidR="001D6B1A" w:rsidRPr="00F223C8" w:rsidRDefault="001D6B1A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223C8">
              <w:rPr>
                <w:b/>
                <w:sz w:val="22"/>
                <w:szCs w:val="22"/>
              </w:rPr>
              <w:t xml:space="preserve">Форма торгов: </w:t>
            </w:r>
            <w:r w:rsidRPr="00F223C8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1D6B1A" w:rsidRPr="00F223C8" w:rsidTr="003331D0">
        <w:tc>
          <w:tcPr>
            <w:tcW w:w="3310" w:type="dxa"/>
          </w:tcPr>
          <w:p w:rsidR="001D6B1A" w:rsidRPr="00F223C8" w:rsidRDefault="001D6B1A" w:rsidP="00873AAF">
            <w:pPr>
              <w:jc w:val="both"/>
              <w:rPr>
                <w:b/>
                <w:sz w:val="22"/>
                <w:szCs w:val="22"/>
              </w:rPr>
            </w:pPr>
            <w:r w:rsidRPr="00F223C8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890" w:type="dxa"/>
          </w:tcPr>
          <w:p w:rsidR="001D6B1A" w:rsidRPr="00F223C8" w:rsidRDefault="001D6B1A" w:rsidP="00873AAF">
            <w:pPr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  Администрация Зубово-Полянского городского поселения Зубово –      </w:t>
            </w:r>
          </w:p>
          <w:p w:rsidR="001D6B1A" w:rsidRPr="00F223C8" w:rsidRDefault="001D6B1A" w:rsidP="00873AAF">
            <w:pPr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  Полянского муниципального района Республика Мордовия</w:t>
            </w:r>
          </w:p>
        </w:tc>
      </w:tr>
      <w:tr w:rsidR="001D6B1A" w:rsidRPr="00F223C8" w:rsidTr="003331D0">
        <w:tc>
          <w:tcPr>
            <w:tcW w:w="3310" w:type="dxa"/>
          </w:tcPr>
          <w:p w:rsidR="001D6B1A" w:rsidRPr="00F223C8" w:rsidRDefault="001D6B1A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890" w:type="dxa"/>
          </w:tcPr>
          <w:tbl>
            <w:tblPr>
              <w:tblW w:w="10200" w:type="dxa"/>
              <w:tblLayout w:type="fixed"/>
              <w:tblLook w:val="01E0"/>
            </w:tblPr>
            <w:tblGrid>
              <w:gridCol w:w="10200"/>
            </w:tblGrid>
            <w:tr w:rsidR="001D6B1A" w:rsidRPr="00F223C8" w:rsidTr="00B71888">
              <w:tc>
                <w:tcPr>
                  <w:tcW w:w="689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D6B1A" w:rsidRPr="00F223C8" w:rsidRDefault="001D6B1A" w:rsidP="00B71888">
                  <w:pPr>
                    <w:rPr>
                      <w:sz w:val="22"/>
                      <w:szCs w:val="22"/>
                    </w:rPr>
                  </w:pPr>
                  <w:r w:rsidRPr="00F223C8">
                    <w:rPr>
                      <w:sz w:val="22"/>
                      <w:szCs w:val="22"/>
                    </w:rPr>
                    <w:t xml:space="preserve">Получатель Администрация Зубово-Полянского городского </w:t>
                  </w:r>
                </w:p>
                <w:p w:rsidR="001D6B1A" w:rsidRPr="00F223C8" w:rsidRDefault="001D6B1A" w:rsidP="00B71888">
                  <w:pPr>
                    <w:rPr>
                      <w:sz w:val="22"/>
                      <w:szCs w:val="22"/>
                    </w:rPr>
                  </w:pPr>
                  <w:r w:rsidRPr="00F223C8">
                    <w:rPr>
                      <w:sz w:val="22"/>
                      <w:szCs w:val="22"/>
                    </w:rPr>
                    <w:t xml:space="preserve">поселения Зубово-Полянского муниципального района </w:t>
                  </w:r>
                </w:p>
                <w:p w:rsidR="001D6B1A" w:rsidRPr="00F223C8" w:rsidRDefault="001D6B1A" w:rsidP="00B71888">
                  <w:pPr>
                    <w:rPr>
                      <w:sz w:val="22"/>
                      <w:szCs w:val="22"/>
                    </w:rPr>
                  </w:pPr>
                  <w:r w:rsidRPr="00F223C8">
                    <w:rPr>
                      <w:sz w:val="22"/>
                      <w:szCs w:val="22"/>
                    </w:rPr>
                    <w:t>Республики Мордовия</w:t>
                  </w:r>
                </w:p>
                <w:p w:rsidR="001D6B1A" w:rsidRPr="00F223C8" w:rsidRDefault="001D6B1A" w:rsidP="00B71888">
                  <w:pPr>
                    <w:rPr>
                      <w:sz w:val="22"/>
                      <w:szCs w:val="22"/>
                    </w:rPr>
                  </w:pPr>
                  <w:r w:rsidRPr="00F223C8">
                    <w:rPr>
                      <w:sz w:val="22"/>
                      <w:szCs w:val="22"/>
                    </w:rPr>
                    <w:t>ОГРН 1021300660391, ИНН 1308078756, КПП 130801001, ОКПО 04301678, БИК 048952001, ОКТМО 89621151</w:t>
                  </w:r>
                </w:p>
                <w:p w:rsidR="001D6B1A" w:rsidRPr="00F223C8" w:rsidRDefault="001D6B1A" w:rsidP="00B71888">
                  <w:pPr>
                    <w:rPr>
                      <w:sz w:val="22"/>
                      <w:szCs w:val="22"/>
                    </w:rPr>
                  </w:pPr>
                  <w:r w:rsidRPr="00F223C8">
                    <w:rPr>
                      <w:sz w:val="22"/>
                      <w:szCs w:val="22"/>
                    </w:rPr>
                    <w:t>р/с 40204810900000000207 в Отделение-НБ Республика Мордовия г.Саранск, л/с 03093025330 в Отделе №9 Управления Федерального казначейства по Республике Мордовия</w:t>
                  </w:r>
                </w:p>
              </w:tc>
            </w:tr>
          </w:tbl>
          <w:p w:rsidR="001D6B1A" w:rsidRPr="00F223C8" w:rsidRDefault="001D6B1A" w:rsidP="00873AAF">
            <w:pPr>
              <w:rPr>
                <w:sz w:val="22"/>
                <w:szCs w:val="22"/>
              </w:rPr>
            </w:pPr>
          </w:p>
        </w:tc>
      </w:tr>
      <w:tr w:rsidR="001D6B1A" w:rsidRPr="00F223C8" w:rsidTr="003331D0">
        <w:tc>
          <w:tcPr>
            <w:tcW w:w="3310" w:type="dxa"/>
          </w:tcPr>
          <w:p w:rsidR="001D6B1A" w:rsidRPr="00F223C8" w:rsidRDefault="001D6B1A" w:rsidP="00873AAF">
            <w:pPr>
              <w:jc w:val="both"/>
              <w:rPr>
                <w:b/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890" w:type="dxa"/>
          </w:tcPr>
          <w:p w:rsidR="001D6B1A" w:rsidRPr="00F223C8" w:rsidRDefault="001D6B1A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 Республика Мордовия, Зубово – Полянский район, п.Зубова Поляна,    </w:t>
            </w:r>
          </w:p>
          <w:p w:rsidR="001D6B1A" w:rsidRPr="00F223C8" w:rsidRDefault="001D6B1A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 Почтовый пер, д.6</w:t>
            </w:r>
          </w:p>
        </w:tc>
      </w:tr>
      <w:tr w:rsidR="001D6B1A" w:rsidRPr="00F223C8" w:rsidTr="003331D0">
        <w:tc>
          <w:tcPr>
            <w:tcW w:w="3310" w:type="dxa"/>
          </w:tcPr>
          <w:p w:rsidR="001D6B1A" w:rsidRPr="00F223C8" w:rsidRDefault="001D6B1A" w:rsidP="00873AAF">
            <w:pPr>
              <w:jc w:val="both"/>
              <w:rPr>
                <w:b/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890" w:type="dxa"/>
          </w:tcPr>
          <w:p w:rsidR="001D6B1A" w:rsidRPr="00F223C8" w:rsidRDefault="001D6B1A" w:rsidP="00E922D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 431110, Республика Мордовия, Зубово – Полянский район, п.Зубова   </w:t>
            </w:r>
          </w:p>
          <w:p w:rsidR="001D6B1A" w:rsidRPr="00F223C8" w:rsidRDefault="001D6B1A" w:rsidP="00E922D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 Поляна, Почтовый пер., д.6</w:t>
            </w:r>
          </w:p>
        </w:tc>
      </w:tr>
      <w:tr w:rsidR="001D6B1A" w:rsidRPr="00F223C8" w:rsidTr="003331D0">
        <w:tc>
          <w:tcPr>
            <w:tcW w:w="3310" w:type="dxa"/>
          </w:tcPr>
          <w:p w:rsidR="001D6B1A" w:rsidRPr="00F223C8" w:rsidRDefault="001D6B1A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890" w:type="dxa"/>
          </w:tcPr>
          <w:p w:rsidR="001D6B1A" w:rsidRPr="00F223C8" w:rsidRDefault="001D6B1A" w:rsidP="00873AAF">
            <w:pPr>
              <w:ind w:firstLine="34"/>
              <w:jc w:val="both"/>
              <w:rPr>
                <w:sz w:val="22"/>
                <w:szCs w:val="22"/>
                <w:lang w:val="en-US"/>
              </w:rPr>
            </w:pPr>
            <w:r w:rsidRPr="00F223C8">
              <w:rPr>
                <w:sz w:val="22"/>
                <w:szCs w:val="22"/>
                <w:lang w:val="en-US"/>
              </w:rPr>
              <w:t>zp_adm@mail.ru</w:t>
            </w:r>
          </w:p>
        </w:tc>
      </w:tr>
      <w:tr w:rsidR="001D6B1A" w:rsidRPr="00F223C8" w:rsidTr="003331D0">
        <w:tc>
          <w:tcPr>
            <w:tcW w:w="3310" w:type="dxa"/>
          </w:tcPr>
          <w:p w:rsidR="001D6B1A" w:rsidRPr="00F223C8" w:rsidRDefault="001D6B1A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890" w:type="dxa"/>
          </w:tcPr>
          <w:p w:rsidR="001D6B1A" w:rsidRPr="00F223C8" w:rsidRDefault="001D6B1A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F223C8">
                <w:rPr>
                  <w:rStyle w:val="Hyperlink"/>
                  <w:sz w:val="22"/>
                  <w:szCs w:val="22"/>
                  <w:u w:val="none"/>
                </w:rPr>
                <w:t>http://zpolyana.e-mordovia.ru</w:t>
              </w:r>
            </w:hyperlink>
            <w:r>
              <w:t xml:space="preserve">, </w:t>
            </w:r>
            <w:r w:rsidRPr="00FB55F8">
              <w:rPr>
                <w:color w:val="0000FF"/>
                <w:sz w:val="22"/>
                <w:szCs w:val="22"/>
              </w:rPr>
              <w:t>http://torgi.gov.ru</w:t>
            </w:r>
          </w:p>
        </w:tc>
      </w:tr>
      <w:tr w:rsidR="001D6B1A" w:rsidRPr="00F223C8" w:rsidTr="003331D0">
        <w:trPr>
          <w:trHeight w:val="189"/>
        </w:trPr>
        <w:tc>
          <w:tcPr>
            <w:tcW w:w="3310" w:type="dxa"/>
          </w:tcPr>
          <w:p w:rsidR="001D6B1A" w:rsidRPr="00F223C8" w:rsidRDefault="001D6B1A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890" w:type="dxa"/>
          </w:tcPr>
          <w:p w:rsidR="001D6B1A" w:rsidRPr="00F223C8" w:rsidRDefault="001D6B1A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8 834 58 (</w:t>
            </w:r>
            <w:r w:rsidRPr="00F223C8">
              <w:rPr>
                <w:sz w:val="22"/>
                <w:szCs w:val="22"/>
                <w:lang w:val="en-US"/>
              </w:rPr>
              <w:t>2-36-98</w:t>
            </w:r>
            <w:r w:rsidRPr="00F223C8">
              <w:rPr>
                <w:sz w:val="22"/>
                <w:szCs w:val="22"/>
              </w:rPr>
              <w:t>)</w:t>
            </w:r>
          </w:p>
        </w:tc>
      </w:tr>
      <w:tr w:rsidR="001D6B1A" w:rsidRPr="00F223C8" w:rsidTr="003331D0">
        <w:tc>
          <w:tcPr>
            <w:tcW w:w="3310" w:type="dxa"/>
          </w:tcPr>
          <w:p w:rsidR="001D6B1A" w:rsidRPr="00F223C8" w:rsidRDefault="001D6B1A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890" w:type="dxa"/>
          </w:tcPr>
          <w:p w:rsidR="001D6B1A" w:rsidRPr="00F223C8" w:rsidRDefault="001D6B1A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Щукина Надежда Юрьевна</w:t>
            </w:r>
          </w:p>
        </w:tc>
      </w:tr>
      <w:tr w:rsidR="001D6B1A" w:rsidRPr="00F223C8" w:rsidTr="003331D0">
        <w:tc>
          <w:tcPr>
            <w:tcW w:w="10200" w:type="dxa"/>
            <w:gridSpan w:val="2"/>
          </w:tcPr>
          <w:p w:rsidR="001D6B1A" w:rsidRPr="00F223C8" w:rsidRDefault="001D6B1A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1D6B1A" w:rsidRPr="00F223C8" w:rsidTr="003331D0">
        <w:trPr>
          <w:trHeight w:val="257"/>
        </w:trPr>
        <w:tc>
          <w:tcPr>
            <w:tcW w:w="10200" w:type="dxa"/>
            <w:gridSpan w:val="2"/>
          </w:tcPr>
          <w:p w:rsidR="001D6B1A" w:rsidRDefault="001D6B1A" w:rsidP="0040733E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223C8">
              <w:rPr>
                <w:sz w:val="22"/>
                <w:szCs w:val="22"/>
              </w:rPr>
              <w:t xml:space="preserve">Предоставление права на заключение договора аренды на  </w:t>
            </w:r>
            <w:r w:rsidRPr="00F223C8">
              <w:rPr>
                <w:sz w:val="22"/>
                <w:szCs w:val="22"/>
                <w:shd w:val="clear" w:color="auto" w:fill="FFFFFF"/>
              </w:rPr>
              <w:t>земельный участок</w:t>
            </w:r>
          </w:p>
          <w:p w:rsidR="001D6B1A" w:rsidRPr="0040733E" w:rsidRDefault="001D6B1A" w:rsidP="0040733E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Лот №1</w:t>
            </w:r>
            <w:r w:rsidRPr="0040733E">
              <w:rPr>
                <w:sz w:val="22"/>
                <w:szCs w:val="22"/>
                <w:shd w:val="clear" w:color="auto" w:fill="FFFFFF"/>
              </w:rPr>
              <w:t xml:space="preserve">: категория земель: земли  </w:t>
            </w:r>
            <w:r>
              <w:rPr>
                <w:sz w:val="22"/>
                <w:szCs w:val="22"/>
                <w:shd w:val="clear" w:color="auto" w:fill="FFFFFF"/>
              </w:rPr>
              <w:t>населенных пунктов,  площадью 25</w:t>
            </w:r>
            <w:r w:rsidRPr="0040733E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Республика Мордовия, Зубово-Полянский район,</w:t>
            </w:r>
            <w:r>
              <w:rPr>
                <w:sz w:val="22"/>
                <w:szCs w:val="22"/>
                <w:shd w:val="clear" w:color="auto" w:fill="FFFFFF"/>
              </w:rPr>
              <w:t xml:space="preserve"> Зубово-Полянское городское поселение р.п.Зубова Поляна, ул.Советская</w:t>
            </w:r>
            <w:r w:rsidRPr="0040733E">
              <w:rPr>
                <w:sz w:val="22"/>
                <w:szCs w:val="22"/>
                <w:shd w:val="clear" w:color="auto" w:fill="FFFFFF"/>
              </w:rPr>
              <w:t xml:space="preserve">   с кадаст</w:t>
            </w:r>
            <w:r>
              <w:rPr>
                <w:sz w:val="22"/>
                <w:szCs w:val="22"/>
                <w:shd w:val="clear" w:color="auto" w:fill="FFFFFF"/>
              </w:rPr>
              <w:t>ровым номером 13:08:0102001:9108</w:t>
            </w:r>
            <w:r w:rsidRPr="0040733E">
              <w:rPr>
                <w:sz w:val="22"/>
                <w:szCs w:val="22"/>
                <w:shd w:val="clear" w:color="auto" w:fill="FFFFFF"/>
              </w:rPr>
              <w:t xml:space="preserve">, </w:t>
            </w:r>
            <w:r>
              <w:rPr>
                <w:sz w:val="22"/>
                <w:szCs w:val="22"/>
                <w:shd w:val="clear" w:color="auto" w:fill="FFFFFF"/>
              </w:rPr>
              <w:t>с  разрешенным использованием: хранение автотранспорта</w:t>
            </w:r>
            <w:r w:rsidRPr="0040733E">
              <w:rPr>
                <w:sz w:val="22"/>
                <w:szCs w:val="22"/>
                <w:shd w:val="clear" w:color="auto" w:fill="FFFFFF"/>
              </w:rPr>
              <w:t>.</w:t>
            </w:r>
          </w:p>
          <w:p w:rsidR="001D6B1A" w:rsidRDefault="001D6B1A" w:rsidP="0040733E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Лот №2</w:t>
            </w:r>
            <w:r w:rsidRPr="0040733E">
              <w:rPr>
                <w:sz w:val="22"/>
                <w:szCs w:val="22"/>
                <w:shd w:val="clear" w:color="auto" w:fill="FFFFFF"/>
              </w:rPr>
              <w:t xml:space="preserve">: категория земель: земли  </w:t>
            </w:r>
            <w:r>
              <w:rPr>
                <w:sz w:val="22"/>
                <w:szCs w:val="22"/>
                <w:shd w:val="clear" w:color="auto" w:fill="FFFFFF"/>
              </w:rPr>
              <w:t>населенных пунктов,  площадью 294</w:t>
            </w:r>
            <w:r w:rsidRPr="0040733E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Республика Морд</w:t>
            </w:r>
            <w:r>
              <w:rPr>
                <w:sz w:val="22"/>
                <w:szCs w:val="22"/>
                <w:shd w:val="clear" w:color="auto" w:fill="FFFFFF"/>
              </w:rPr>
              <w:t>овия, Зубово-Полянский муниципальный  район, Зубово-Полянское городское поселение, рп.Зубова Поляна, ул.Советская, 1г</w:t>
            </w:r>
            <w:r w:rsidRPr="0040733E">
              <w:rPr>
                <w:sz w:val="22"/>
                <w:szCs w:val="22"/>
                <w:shd w:val="clear" w:color="auto" w:fill="FFFFFF"/>
              </w:rPr>
              <w:t xml:space="preserve">   с кадаст</w:t>
            </w:r>
            <w:r>
              <w:rPr>
                <w:sz w:val="22"/>
                <w:szCs w:val="22"/>
                <w:shd w:val="clear" w:color="auto" w:fill="FFFFFF"/>
              </w:rPr>
              <w:t>ровым номером 13:08:0102001:8948</w:t>
            </w:r>
            <w:r w:rsidRPr="0040733E">
              <w:rPr>
                <w:sz w:val="22"/>
                <w:szCs w:val="22"/>
                <w:shd w:val="clear" w:color="auto" w:fill="FFFFFF"/>
              </w:rPr>
              <w:t xml:space="preserve">, </w:t>
            </w:r>
            <w:r>
              <w:rPr>
                <w:sz w:val="22"/>
                <w:szCs w:val="22"/>
                <w:shd w:val="clear" w:color="auto" w:fill="FFFFFF"/>
              </w:rPr>
              <w:t>с  разрешенным использованием: магазины</w:t>
            </w:r>
            <w:r w:rsidRPr="0040733E">
              <w:rPr>
                <w:sz w:val="22"/>
                <w:szCs w:val="22"/>
                <w:shd w:val="clear" w:color="auto" w:fill="FFFFFF"/>
              </w:rPr>
              <w:t>.</w:t>
            </w:r>
          </w:p>
          <w:p w:rsidR="001D6B1A" w:rsidRDefault="001D6B1A" w:rsidP="005821E8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Лот №3</w:t>
            </w:r>
            <w:r w:rsidRPr="0040733E">
              <w:rPr>
                <w:sz w:val="22"/>
                <w:szCs w:val="22"/>
                <w:shd w:val="clear" w:color="auto" w:fill="FFFFFF"/>
              </w:rPr>
              <w:t xml:space="preserve">: категория земель: земли  </w:t>
            </w:r>
            <w:r>
              <w:rPr>
                <w:sz w:val="22"/>
                <w:szCs w:val="22"/>
                <w:shd w:val="clear" w:color="auto" w:fill="FFFFFF"/>
              </w:rPr>
              <w:t>населенных пунктов,  площадью 1318</w:t>
            </w:r>
            <w:r w:rsidRPr="0040733E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>
              <w:rPr>
                <w:sz w:val="22"/>
                <w:szCs w:val="22"/>
                <w:shd w:val="clear" w:color="auto" w:fill="FFFFFF"/>
              </w:rPr>
              <w:t xml:space="preserve">Местоположение установлено относительно ориентира, расположенного в границах участка. Почтовый адрес ориентира: </w:t>
            </w:r>
            <w:r w:rsidRPr="0040733E">
              <w:rPr>
                <w:sz w:val="22"/>
                <w:szCs w:val="22"/>
                <w:shd w:val="clear" w:color="auto" w:fill="FFFFFF"/>
              </w:rPr>
              <w:t>Республика Морд</w:t>
            </w:r>
            <w:r>
              <w:rPr>
                <w:sz w:val="22"/>
                <w:szCs w:val="22"/>
                <w:shd w:val="clear" w:color="auto" w:fill="FFFFFF"/>
              </w:rPr>
              <w:t>овия, Зубово-Полянский район, рп.Зубова Поляна, ул.Советская,4</w:t>
            </w:r>
            <w:r w:rsidRPr="0040733E">
              <w:rPr>
                <w:sz w:val="22"/>
                <w:szCs w:val="22"/>
                <w:shd w:val="clear" w:color="auto" w:fill="FFFFFF"/>
              </w:rPr>
              <w:t xml:space="preserve">   с кадаст</w:t>
            </w:r>
            <w:r>
              <w:rPr>
                <w:sz w:val="22"/>
                <w:szCs w:val="22"/>
                <w:shd w:val="clear" w:color="auto" w:fill="FFFFFF"/>
              </w:rPr>
              <w:t>ровым номером 13:08:0102001:8251</w:t>
            </w:r>
            <w:r w:rsidRPr="0040733E">
              <w:rPr>
                <w:sz w:val="22"/>
                <w:szCs w:val="22"/>
                <w:shd w:val="clear" w:color="auto" w:fill="FFFFFF"/>
              </w:rPr>
              <w:t xml:space="preserve">, </w:t>
            </w:r>
            <w:r>
              <w:rPr>
                <w:sz w:val="22"/>
                <w:szCs w:val="22"/>
                <w:shd w:val="clear" w:color="auto" w:fill="FFFFFF"/>
              </w:rPr>
              <w:t>с  разрешенным использованием: Для размещения объекта торговли (магазины)</w:t>
            </w:r>
            <w:r w:rsidRPr="0040733E">
              <w:rPr>
                <w:sz w:val="22"/>
                <w:szCs w:val="22"/>
                <w:shd w:val="clear" w:color="auto" w:fill="FFFFFF"/>
              </w:rPr>
              <w:t>.</w:t>
            </w:r>
          </w:p>
          <w:p w:rsidR="001D6B1A" w:rsidRDefault="001D6B1A" w:rsidP="005821E8">
            <w:pPr>
              <w:rPr>
                <w:sz w:val="22"/>
                <w:szCs w:val="22"/>
                <w:shd w:val="clear" w:color="auto" w:fill="FFFFFF"/>
              </w:rPr>
            </w:pPr>
            <w:r w:rsidRPr="00F223C8">
              <w:rPr>
                <w:sz w:val="22"/>
                <w:szCs w:val="22"/>
              </w:rPr>
              <w:t xml:space="preserve">В соответствии с пп.1 п.8 ст.39.8 </w:t>
            </w:r>
            <w:r w:rsidRPr="00F223C8">
              <w:rPr>
                <w:bCs/>
                <w:sz w:val="22"/>
                <w:szCs w:val="22"/>
              </w:rPr>
              <w:t xml:space="preserve">Земельного Кодекса </w:t>
            </w:r>
            <w:r w:rsidRPr="00F223C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F223C8">
                <w:rPr>
                  <w:sz w:val="22"/>
                  <w:szCs w:val="22"/>
                </w:rPr>
                <w:t>2001 г</w:t>
              </w:r>
            </w:smartTag>
            <w:r w:rsidRPr="00F223C8">
              <w:rPr>
                <w:sz w:val="22"/>
                <w:szCs w:val="22"/>
              </w:rPr>
              <w:t>. N 136-ФЗ у</w:t>
            </w:r>
            <w:r>
              <w:rPr>
                <w:sz w:val="22"/>
                <w:szCs w:val="22"/>
              </w:rPr>
              <w:t>становить срок действия договора аренды 10 лет с даты его</w:t>
            </w:r>
            <w:r w:rsidRPr="00F223C8">
              <w:rPr>
                <w:sz w:val="22"/>
                <w:szCs w:val="22"/>
              </w:rPr>
              <w:t xml:space="preserve"> заключения</w:t>
            </w:r>
            <w:r>
              <w:rPr>
                <w:sz w:val="22"/>
                <w:szCs w:val="22"/>
              </w:rPr>
              <w:t>.</w:t>
            </w:r>
          </w:p>
          <w:p w:rsidR="001D6B1A" w:rsidRPr="0040733E" w:rsidRDefault="001D6B1A" w:rsidP="0040733E">
            <w:pPr>
              <w:rPr>
                <w:sz w:val="22"/>
                <w:szCs w:val="22"/>
                <w:shd w:val="clear" w:color="auto" w:fill="FFFFFF"/>
              </w:rPr>
            </w:pPr>
            <w:r w:rsidRPr="005821E8">
              <w:rPr>
                <w:sz w:val="22"/>
                <w:szCs w:val="22"/>
                <w:shd w:val="clear" w:color="auto" w:fill="FFFFFF"/>
              </w:rPr>
              <w:t>Лот №</w:t>
            </w:r>
            <w:r>
              <w:rPr>
                <w:sz w:val="22"/>
                <w:szCs w:val="22"/>
                <w:shd w:val="clear" w:color="auto" w:fill="FFFFFF"/>
              </w:rPr>
              <w:t>4</w:t>
            </w:r>
            <w:r w:rsidRPr="005821E8">
              <w:rPr>
                <w:sz w:val="22"/>
                <w:szCs w:val="22"/>
                <w:shd w:val="clear" w:color="auto" w:fill="FFFFFF"/>
              </w:rPr>
              <w:t>: категория земель: земли  н</w:t>
            </w:r>
            <w:r>
              <w:rPr>
                <w:sz w:val="22"/>
                <w:szCs w:val="22"/>
                <w:shd w:val="clear" w:color="auto" w:fill="FFFFFF"/>
              </w:rPr>
              <w:t>аселенных пунктов,  площадью 1190</w:t>
            </w:r>
            <w:r w:rsidRPr="005821E8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Республика Мордовия, Зу</w:t>
            </w:r>
            <w:r>
              <w:rPr>
                <w:sz w:val="22"/>
                <w:szCs w:val="22"/>
                <w:shd w:val="clear" w:color="auto" w:fill="FFFFFF"/>
              </w:rPr>
              <w:t>бово-Полянский муниципальный  райо</w:t>
            </w:r>
            <w:r w:rsidRPr="005821E8">
              <w:rPr>
                <w:sz w:val="22"/>
                <w:szCs w:val="22"/>
                <w:shd w:val="clear" w:color="auto" w:fill="FFFFFF"/>
              </w:rPr>
              <w:t>н, Зубово-Полянское городское поселение</w:t>
            </w:r>
            <w:r>
              <w:rPr>
                <w:sz w:val="22"/>
                <w:szCs w:val="22"/>
                <w:shd w:val="clear" w:color="auto" w:fill="FFFFFF"/>
              </w:rPr>
              <w:t>,</w:t>
            </w:r>
            <w:r w:rsidRPr="005821E8">
              <w:rPr>
                <w:sz w:val="22"/>
                <w:szCs w:val="22"/>
                <w:shd w:val="clear" w:color="auto" w:fill="FFFFFF"/>
              </w:rPr>
              <w:t xml:space="preserve"> рп</w:t>
            </w:r>
            <w:r>
              <w:rPr>
                <w:sz w:val="22"/>
                <w:szCs w:val="22"/>
                <w:shd w:val="clear" w:color="auto" w:fill="FFFFFF"/>
              </w:rPr>
              <w:t>.Зубова Поляна, ул.Советская</w:t>
            </w:r>
            <w:r w:rsidRPr="005821E8">
              <w:rPr>
                <w:sz w:val="22"/>
                <w:szCs w:val="22"/>
                <w:shd w:val="clear" w:color="auto" w:fill="FFFFFF"/>
              </w:rPr>
              <w:t xml:space="preserve">  с кадастровым номером 13</w:t>
            </w:r>
            <w:r>
              <w:rPr>
                <w:sz w:val="22"/>
                <w:szCs w:val="22"/>
                <w:shd w:val="clear" w:color="auto" w:fill="FFFFFF"/>
              </w:rPr>
              <w:t>:08:0102001:9032</w:t>
            </w:r>
            <w:r w:rsidRPr="005821E8">
              <w:rPr>
                <w:sz w:val="22"/>
                <w:szCs w:val="22"/>
                <w:shd w:val="clear" w:color="auto" w:fill="FFFFFF"/>
              </w:rPr>
              <w:t>, с  разр</w:t>
            </w:r>
            <w:r>
              <w:rPr>
                <w:sz w:val="22"/>
                <w:szCs w:val="22"/>
                <w:shd w:val="clear" w:color="auto" w:fill="FFFFFF"/>
              </w:rPr>
              <w:t>ешенным использованием: Коммунальное обслуживание</w:t>
            </w:r>
          </w:p>
          <w:p w:rsidR="001D6B1A" w:rsidRPr="00F223C8" w:rsidRDefault="001D6B1A" w:rsidP="00DD61B5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В соответствии с пп.1 п.8 ст.39.8 </w:t>
            </w:r>
            <w:r w:rsidRPr="00F223C8">
              <w:rPr>
                <w:bCs/>
                <w:sz w:val="22"/>
                <w:szCs w:val="22"/>
              </w:rPr>
              <w:t xml:space="preserve">Земельного Кодекса </w:t>
            </w:r>
            <w:r w:rsidRPr="00F223C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F223C8">
                <w:rPr>
                  <w:sz w:val="22"/>
                  <w:szCs w:val="22"/>
                </w:rPr>
                <w:t>2001 г</w:t>
              </w:r>
            </w:smartTag>
            <w:r w:rsidRPr="00F223C8">
              <w:rPr>
                <w:sz w:val="22"/>
                <w:szCs w:val="22"/>
              </w:rPr>
              <w:t>. N 136-ФЗ установить срок действия договора аренды 1</w:t>
            </w:r>
            <w:r>
              <w:rPr>
                <w:sz w:val="22"/>
                <w:szCs w:val="22"/>
              </w:rPr>
              <w:t xml:space="preserve">1 месяцев </w:t>
            </w:r>
            <w:r w:rsidRPr="00F223C8">
              <w:rPr>
                <w:sz w:val="22"/>
                <w:szCs w:val="22"/>
              </w:rPr>
              <w:t>с даты его заключения</w:t>
            </w:r>
          </w:p>
        </w:tc>
      </w:tr>
      <w:tr w:rsidR="001D6B1A" w:rsidRPr="00F223C8" w:rsidTr="003331D0">
        <w:trPr>
          <w:trHeight w:val="257"/>
        </w:trPr>
        <w:tc>
          <w:tcPr>
            <w:tcW w:w="10200" w:type="dxa"/>
            <w:gridSpan w:val="2"/>
          </w:tcPr>
          <w:p w:rsidR="001D6B1A" w:rsidRPr="00F223C8" w:rsidRDefault="001D6B1A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1D6B1A" w:rsidRPr="00F223C8" w:rsidRDefault="001D6B1A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223C8">
              <w:rPr>
                <w:sz w:val="22"/>
                <w:szCs w:val="22"/>
              </w:rPr>
              <w:t>В соответствии с п.14 ст.39.11</w:t>
            </w:r>
            <w:r>
              <w:rPr>
                <w:sz w:val="22"/>
                <w:szCs w:val="22"/>
              </w:rPr>
              <w:t xml:space="preserve"> </w:t>
            </w:r>
            <w:r w:rsidRPr="00F223C8">
              <w:rPr>
                <w:bCs/>
                <w:sz w:val="22"/>
                <w:szCs w:val="22"/>
              </w:rPr>
              <w:t xml:space="preserve">Земельного Кодекса </w:t>
            </w:r>
            <w:r w:rsidRPr="00F223C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F223C8">
                <w:rPr>
                  <w:sz w:val="22"/>
                  <w:szCs w:val="22"/>
                </w:rPr>
                <w:t>2001 г</w:t>
              </w:r>
            </w:smartTag>
            <w:r w:rsidRPr="00F223C8">
              <w:rPr>
                <w:sz w:val="22"/>
                <w:szCs w:val="22"/>
              </w:rPr>
              <w:t>. N 136-ФЗ установить размер арендной платы</w:t>
            </w:r>
            <w:r w:rsidRPr="00F223C8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1D6B1A" w:rsidRDefault="001D6B1A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223C8">
              <w:rPr>
                <w:sz w:val="22"/>
                <w:szCs w:val="22"/>
                <w:shd w:val="clear" w:color="auto" w:fill="FFFFFF"/>
              </w:rPr>
              <w:t xml:space="preserve">Лот №1: кадастровая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10400,50</w:t>
            </w:r>
            <w:r w:rsidRPr="00F223C8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1D6B1A" w:rsidRDefault="001D6B1A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223C8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>
              <w:rPr>
                <w:sz w:val="22"/>
                <w:szCs w:val="22"/>
                <w:shd w:val="clear" w:color="auto" w:fill="FFFFFF"/>
              </w:rPr>
              <w:t>10400,50</w:t>
            </w:r>
            <w:r w:rsidRPr="00F223C8">
              <w:rPr>
                <w:sz w:val="22"/>
                <w:szCs w:val="22"/>
                <w:shd w:val="clear" w:color="auto" w:fill="FFFFFF"/>
              </w:rPr>
              <w:t>=</w:t>
            </w:r>
            <w:r>
              <w:rPr>
                <w:sz w:val="22"/>
                <w:szCs w:val="22"/>
                <w:shd w:val="clear" w:color="auto" w:fill="FFFFFF"/>
              </w:rPr>
              <w:t>156,00</w:t>
            </w:r>
            <w:r w:rsidRPr="00F223C8">
              <w:rPr>
                <w:sz w:val="22"/>
                <w:szCs w:val="22"/>
                <w:shd w:val="clear" w:color="auto" w:fill="FFFFFF"/>
              </w:rPr>
              <w:t xml:space="preserve"> руб.</w:t>
            </w:r>
          </w:p>
          <w:p w:rsidR="001D6B1A" w:rsidRDefault="001D6B1A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Лот №2</w:t>
            </w:r>
            <w:r w:rsidRPr="00F223C8">
              <w:rPr>
                <w:sz w:val="22"/>
                <w:szCs w:val="22"/>
                <w:shd w:val="clear" w:color="auto" w:fill="FFFFFF"/>
              </w:rPr>
              <w:t>: кадастровая стоимость составляет</w:t>
            </w:r>
            <w:r>
              <w:rPr>
                <w:sz w:val="22"/>
                <w:szCs w:val="22"/>
                <w:shd w:val="clear" w:color="auto" w:fill="FFFFFF"/>
              </w:rPr>
              <w:t xml:space="preserve"> 201792,78 рублей</w:t>
            </w:r>
          </w:p>
          <w:p w:rsidR="001D6B1A" w:rsidRPr="00076799" w:rsidRDefault="001D6B1A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076799">
              <w:rPr>
                <w:sz w:val="22"/>
                <w:szCs w:val="22"/>
                <w:shd w:val="clear" w:color="auto" w:fill="FFFFFF"/>
              </w:rPr>
              <w:t>Начальный размер арендной п</w:t>
            </w:r>
            <w:r>
              <w:rPr>
                <w:sz w:val="22"/>
                <w:szCs w:val="22"/>
                <w:shd w:val="clear" w:color="auto" w:fill="FFFFFF"/>
              </w:rPr>
              <w:t>латы составляет 1,5/100*201792,78</w:t>
            </w:r>
            <w:r w:rsidRPr="00076799">
              <w:rPr>
                <w:sz w:val="22"/>
                <w:szCs w:val="22"/>
                <w:shd w:val="clear" w:color="auto" w:fill="FFFFFF"/>
              </w:rPr>
              <w:t>=</w:t>
            </w:r>
            <w:r>
              <w:rPr>
                <w:sz w:val="22"/>
                <w:szCs w:val="22"/>
                <w:shd w:val="clear" w:color="auto" w:fill="FFFFFF"/>
              </w:rPr>
              <w:t>3026,89</w:t>
            </w:r>
            <w:r w:rsidRPr="00076799">
              <w:rPr>
                <w:sz w:val="22"/>
                <w:szCs w:val="22"/>
                <w:shd w:val="clear" w:color="auto" w:fill="FFFFFF"/>
              </w:rPr>
              <w:t xml:space="preserve"> руб.</w:t>
            </w:r>
          </w:p>
          <w:p w:rsidR="001D6B1A" w:rsidRPr="0040733E" w:rsidRDefault="001D6B1A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Лот №3</w:t>
            </w:r>
            <w:r w:rsidRPr="0040733E">
              <w:rPr>
                <w:sz w:val="22"/>
                <w:szCs w:val="22"/>
                <w:shd w:val="clear" w:color="auto" w:fill="FFFFFF"/>
              </w:rPr>
              <w:t>: кадастровая стоимость составляет</w:t>
            </w:r>
            <w:r>
              <w:rPr>
                <w:sz w:val="22"/>
                <w:szCs w:val="22"/>
                <w:shd w:val="clear" w:color="auto" w:fill="FFFFFF"/>
              </w:rPr>
              <w:t xml:space="preserve"> 904635,66 рублей </w:t>
            </w:r>
          </w:p>
          <w:p w:rsidR="001D6B1A" w:rsidRDefault="001D6B1A" w:rsidP="00FD3D78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223C8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>
              <w:rPr>
                <w:sz w:val="22"/>
                <w:szCs w:val="22"/>
                <w:shd w:val="clear" w:color="auto" w:fill="FFFFFF"/>
              </w:rPr>
              <w:t>904635,66</w:t>
            </w:r>
            <w:r w:rsidRPr="00F223C8">
              <w:rPr>
                <w:sz w:val="22"/>
                <w:szCs w:val="22"/>
                <w:shd w:val="clear" w:color="auto" w:fill="FFFFFF"/>
              </w:rPr>
              <w:t>=</w:t>
            </w:r>
            <w:r>
              <w:rPr>
                <w:sz w:val="22"/>
                <w:szCs w:val="22"/>
                <w:shd w:val="clear" w:color="auto" w:fill="FFFFFF"/>
              </w:rPr>
              <w:t>13569,53</w:t>
            </w:r>
            <w:r w:rsidRPr="00F223C8">
              <w:rPr>
                <w:sz w:val="22"/>
                <w:szCs w:val="22"/>
                <w:shd w:val="clear" w:color="auto" w:fill="FFFFFF"/>
              </w:rPr>
              <w:t xml:space="preserve"> руб.</w:t>
            </w:r>
          </w:p>
          <w:p w:rsidR="001D6B1A" w:rsidRPr="0040733E" w:rsidRDefault="001D6B1A" w:rsidP="00D81C6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Лот №4</w:t>
            </w:r>
            <w:r w:rsidRPr="0040733E">
              <w:rPr>
                <w:sz w:val="22"/>
                <w:szCs w:val="22"/>
                <w:shd w:val="clear" w:color="auto" w:fill="FFFFFF"/>
              </w:rPr>
              <w:t>: кадастровая стоимость составляет</w:t>
            </w:r>
            <w:r>
              <w:rPr>
                <w:sz w:val="22"/>
                <w:szCs w:val="22"/>
                <w:shd w:val="clear" w:color="auto" w:fill="FFFFFF"/>
              </w:rPr>
              <w:t xml:space="preserve"> 418880 рублей </w:t>
            </w:r>
          </w:p>
          <w:p w:rsidR="001D6B1A" w:rsidRPr="00F223C8" w:rsidRDefault="001D6B1A" w:rsidP="00D81C6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223C8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>
              <w:rPr>
                <w:sz w:val="22"/>
                <w:szCs w:val="22"/>
                <w:shd w:val="clear" w:color="auto" w:fill="FFFFFF"/>
              </w:rPr>
              <w:t>418880</w:t>
            </w:r>
            <w:r w:rsidRPr="00F223C8">
              <w:rPr>
                <w:sz w:val="22"/>
                <w:szCs w:val="22"/>
                <w:shd w:val="clear" w:color="auto" w:fill="FFFFFF"/>
              </w:rPr>
              <w:t>=</w:t>
            </w:r>
            <w:r>
              <w:rPr>
                <w:sz w:val="22"/>
                <w:szCs w:val="22"/>
                <w:shd w:val="clear" w:color="auto" w:fill="FFFFFF"/>
              </w:rPr>
              <w:t>6283,20</w:t>
            </w:r>
            <w:r w:rsidRPr="00F223C8">
              <w:rPr>
                <w:sz w:val="22"/>
                <w:szCs w:val="22"/>
                <w:shd w:val="clear" w:color="auto" w:fill="FFFFFF"/>
              </w:rPr>
              <w:t xml:space="preserve"> руб.</w:t>
            </w:r>
          </w:p>
        </w:tc>
      </w:tr>
      <w:tr w:rsidR="001D6B1A" w:rsidRPr="00F223C8" w:rsidTr="003331D0">
        <w:trPr>
          <w:trHeight w:val="257"/>
        </w:trPr>
        <w:tc>
          <w:tcPr>
            <w:tcW w:w="10200" w:type="dxa"/>
            <w:gridSpan w:val="2"/>
          </w:tcPr>
          <w:p w:rsidR="001D6B1A" w:rsidRPr="00F223C8" w:rsidRDefault="001D6B1A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1D6B1A" w:rsidRPr="00F223C8" w:rsidRDefault="001D6B1A" w:rsidP="00DD61B5">
            <w:pPr>
              <w:jc w:val="both"/>
              <w:rPr>
                <w:b/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Условия выдачи аукционной  документации: </w:t>
            </w:r>
            <w:r>
              <w:rPr>
                <w:sz w:val="22"/>
                <w:szCs w:val="22"/>
              </w:rPr>
              <w:t xml:space="preserve">ежедневно кроме выходных и праздничных дней </w:t>
            </w:r>
            <w:r w:rsidRPr="00F223C8">
              <w:rPr>
                <w:sz w:val="22"/>
                <w:szCs w:val="22"/>
              </w:rPr>
              <w:t xml:space="preserve">по адресу организатора аукциона, с 8-00 (время московское) </w:t>
            </w:r>
            <w:r>
              <w:rPr>
                <w:sz w:val="22"/>
                <w:szCs w:val="22"/>
              </w:rPr>
              <w:t>06.07.2020</w:t>
            </w:r>
            <w:r w:rsidRPr="00F223C8">
              <w:rPr>
                <w:sz w:val="22"/>
                <w:szCs w:val="22"/>
              </w:rPr>
              <w:t xml:space="preserve"> г</w:t>
            </w:r>
            <w:r>
              <w:rPr>
                <w:sz w:val="22"/>
                <w:szCs w:val="22"/>
              </w:rPr>
              <w:t>. до 17-00 (время московское) 06.08.2020</w:t>
            </w:r>
            <w:r w:rsidRPr="00F223C8">
              <w:rPr>
                <w:sz w:val="22"/>
                <w:szCs w:val="22"/>
              </w:rPr>
              <w:t>г.</w:t>
            </w:r>
            <w:r>
              <w:rPr>
                <w:sz w:val="22"/>
                <w:szCs w:val="22"/>
              </w:rPr>
              <w:t xml:space="preserve"> </w:t>
            </w:r>
            <w:r w:rsidRPr="00F223C8">
              <w:rPr>
                <w:sz w:val="22"/>
                <w:szCs w:val="22"/>
              </w:rPr>
              <w:t>(кабинет бухгалтерии)</w:t>
            </w:r>
          </w:p>
        </w:tc>
      </w:tr>
      <w:tr w:rsidR="001D6B1A" w:rsidRPr="00F223C8" w:rsidTr="003331D0">
        <w:trPr>
          <w:trHeight w:val="257"/>
        </w:trPr>
        <w:tc>
          <w:tcPr>
            <w:tcW w:w="10200" w:type="dxa"/>
            <w:gridSpan w:val="2"/>
          </w:tcPr>
          <w:p w:rsidR="001D6B1A" w:rsidRPr="00F223C8" w:rsidRDefault="001D6B1A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Дата, время и место начала приема заявок – </w:t>
            </w:r>
            <w:r>
              <w:rPr>
                <w:sz w:val="22"/>
                <w:szCs w:val="22"/>
              </w:rPr>
              <w:t>(ежедневно кроме выходных и праздничных дней) 06.07.2020</w:t>
            </w:r>
            <w:r w:rsidRPr="00F223C8">
              <w:rPr>
                <w:sz w:val="22"/>
                <w:szCs w:val="22"/>
              </w:rPr>
              <w:t xml:space="preserve">г. с 8.00 по адресу организатора аукциона </w:t>
            </w:r>
          </w:p>
          <w:p w:rsidR="001D6B1A" w:rsidRPr="00F223C8" w:rsidRDefault="001D6B1A" w:rsidP="00253F9C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Дата, время и место окончания приема заявок  </w:t>
            </w:r>
            <w:r>
              <w:rPr>
                <w:sz w:val="22"/>
                <w:szCs w:val="22"/>
              </w:rPr>
              <w:t>06.08.2020</w:t>
            </w:r>
            <w:r w:rsidRPr="00F223C8">
              <w:rPr>
                <w:sz w:val="22"/>
                <w:szCs w:val="22"/>
              </w:rPr>
              <w:t xml:space="preserve"> г. в 17.00 по адресу организатора аукциона </w:t>
            </w:r>
          </w:p>
        </w:tc>
      </w:tr>
      <w:tr w:rsidR="001D6B1A" w:rsidRPr="00F223C8" w:rsidTr="003331D0">
        <w:trPr>
          <w:trHeight w:val="257"/>
        </w:trPr>
        <w:tc>
          <w:tcPr>
            <w:tcW w:w="10200" w:type="dxa"/>
            <w:gridSpan w:val="2"/>
          </w:tcPr>
          <w:p w:rsidR="001D6B1A" w:rsidRPr="00F223C8" w:rsidRDefault="001D6B1A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Место, дата и время рассмотрения  заявок на участие в аукционе  –</w:t>
            </w:r>
            <w:r>
              <w:rPr>
                <w:sz w:val="22"/>
                <w:szCs w:val="22"/>
              </w:rPr>
              <w:t>07.08.2020</w:t>
            </w:r>
            <w:r w:rsidRPr="00F223C8">
              <w:rPr>
                <w:sz w:val="22"/>
                <w:szCs w:val="22"/>
              </w:rPr>
              <w:t>г.  10-00(время московское) по адресу организатора аукциона (кабинет бухгалтерии).</w:t>
            </w:r>
          </w:p>
          <w:p w:rsidR="001D6B1A" w:rsidRPr="00F223C8" w:rsidRDefault="001D6B1A" w:rsidP="00253F9C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Дата проведения открытого аукциона –</w:t>
            </w:r>
            <w:r>
              <w:rPr>
                <w:sz w:val="22"/>
                <w:szCs w:val="22"/>
              </w:rPr>
              <w:t>12.08.2020 года с 14-00 (время московское) по 15</w:t>
            </w:r>
            <w:r w:rsidRPr="00F223C8">
              <w:rPr>
                <w:sz w:val="22"/>
                <w:szCs w:val="22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1D6B1A" w:rsidRPr="00F223C8" w:rsidTr="003331D0">
        <w:trPr>
          <w:trHeight w:val="257"/>
        </w:trPr>
        <w:tc>
          <w:tcPr>
            <w:tcW w:w="10200" w:type="dxa"/>
            <w:gridSpan w:val="2"/>
          </w:tcPr>
          <w:p w:rsidR="001D6B1A" w:rsidRPr="00F223C8" w:rsidRDefault="001D6B1A" w:rsidP="006F0A09">
            <w:pPr>
              <w:jc w:val="both"/>
              <w:rPr>
                <w:color w:val="auto"/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Размер задатка: 20% от начального размера арендной платы: Получатель Администрация Зубово-Полянского городского поселения Зубово – Полянского муниципального района Республики Мордовия, ИНН 1308078756, КПП 130801001, р/счет №40302810700003000050 в Отделение-НБ Республика Мордовия г.Саранск, БИК 048952001, л/с 05093025330 в О</w:t>
            </w:r>
            <w:r w:rsidRPr="00F223C8">
              <w:rPr>
                <w:color w:val="auto"/>
                <w:sz w:val="22"/>
                <w:szCs w:val="22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1D6B1A" w:rsidRPr="00F223C8" w:rsidRDefault="001D6B1A" w:rsidP="00873AAF">
            <w:pPr>
              <w:widowControl/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Шаг аукциона в соответствии с п.18 ст.39.11</w:t>
            </w:r>
            <w:r w:rsidRPr="00F223C8">
              <w:rPr>
                <w:bCs/>
                <w:sz w:val="22"/>
                <w:szCs w:val="22"/>
              </w:rPr>
              <w:t xml:space="preserve"> Земельного Кодекса </w:t>
            </w:r>
            <w:r w:rsidRPr="00F223C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F223C8">
                <w:rPr>
                  <w:sz w:val="22"/>
                  <w:szCs w:val="22"/>
                </w:rPr>
                <w:t>2001 г</w:t>
              </w:r>
            </w:smartTag>
            <w:r w:rsidRPr="00F223C8">
              <w:rPr>
                <w:sz w:val="22"/>
                <w:szCs w:val="22"/>
              </w:rPr>
              <w:t xml:space="preserve">. N 136-ФЗ </w:t>
            </w:r>
            <w:r w:rsidRPr="00F223C8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1D6B1A" w:rsidRPr="00F223C8" w:rsidRDefault="001D6B1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1D6B1A" w:rsidRPr="00F223C8" w:rsidRDefault="001D6B1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1D6B1A" w:rsidRPr="00F223C8" w:rsidRDefault="001D6B1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1D6B1A" w:rsidRPr="00F223C8" w:rsidRDefault="001D6B1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1D6B1A" w:rsidRPr="00F223C8" w:rsidRDefault="001D6B1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>4) документы, подтверждающие внесение задатка.</w:t>
      </w:r>
    </w:p>
    <w:p w:rsidR="001D6B1A" w:rsidRPr="00F223C8" w:rsidRDefault="001D6B1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>2.  Представление документов, подтверждающих внесение задатка, признается заключением соглашения о задатке.</w:t>
      </w:r>
    </w:p>
    <w:p w:rsidR="001D6B1A" w:rsidRPr="00F223C8" w:rsidRDefault="001D6B1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1D6B1A" w:rsidRPr="00F223C8" w:rsidRDefault="001D6B1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1D6B1A" w:rsidRPr="00F223C8" w:rsidRDefault="001D6B1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>5.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1D6B1A" w:rsidRPr="00F223C8" w:rsidRDefault="001D6B1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>6. Один заявитель вправе подать только одну заявку на участие в аукционе.</w:t>
      </w:r>
    </w:p>
    <w:p w:rsidR="001D6B1A" w:rsidRPr="00F223C8" w:rsidRDefault="001D6B1A" w:rsidP="008260A2">
      <w:pPr>
        <w:rPr>
          <w:sz w:val="22"/>
          <w:szCs w:val="22"/>
        </w:rPr>
      </w:pPr>
    </w:p>
    <w:p w:rsidR="001D6B1A" w:rsidRPr="00F223C8" w:rsidRDefault="001D6B1A" w:rsidP="008260A2">
      <w:pPr>
        <w:rPr>
          <w:sz w:val="22"/>
          <w:szCs w:val="22"/>
        </w:rPr>
      </w:pPr>
    </w:p>
    <w:sectPr w:rsidR="001D6B1A" w:rsidRPr="00F223C8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4DD9"/>
    <w:rsid w:val="00037D48"/>
    <w:rsid w:val="00076799"/>
    <w:rsid w:val="000C385B"/>
    <w:rsid w:val="000D229C"/>
    <w:rsid w:val="00103E95"/>
    <w:rsid w:val="0014766F"/>
    <w:rsid w:val="00154CD0"/>
    <w:rsid w:val="00163778"/>
    <w:rsid w:val="00166F65"/>
    <w:rsid w:val="0017778D"/>
    <w:rsid w:val="0019353F"/>
    <w:rsid w:val="0019562A"/>
    <w:rsid w:val="001B32C2"/>
    <w:rsid w:val="001B7304"/>
    <w:rsid w:val="001D6B1A"/>
    <w:rsid w:val="001E1273"/>
    <w:rsid w:val="001E1A0B"/>
    <w:rsid w:val="001E5982"/>
    <w:rsid w:val="001F17DC"/>
    <w:rsid w:val="00200A00"/>
    <w:rsid w:val="0020639B"/>
    <w:rsid w:val="002076A4"/>
    <w:rsid w:val="00211273"/>
    <w:rsid w:val="00221A43"/>
    <w:rsid w:val="00221BF5"/>
    <w:rsid w:val="00253F9C"/>
    <w:rsid w:val="002559FE"/>
    <w:rsid w:val="00256B13"/>
    <w:rsid w:val="00273810"/>
    <w:rsid w:val="002A0FF3"/>
    <w:rsid w:val="002A1ACD"/>
    <w:rsid w:val="002A4679"/>
    <w:rsid w:val="002C65DF"/>
    <w:rsid w:val="002D5194"/>
    <w:rsid w:val="002D6401"/>
    <w:rsid w:val="002D7C0F"/>
    <w:rsid w:val="002E248E"/>
    <w:rsid w:val="002E2DE9"/>
    <w:rsid w:val="002E7AD1"/>
    <w:rsid w:val="002F2C6A"/>
    <w:rsid w:val="002F3D92"/>
    <w:rsid w:val="002F423E"/>
    <w:rsid w:val="002F4A35"/>
    <w:rsid w:val="002F7303"/>
    <w:rsid w:val="00311CA6"/>
    <w:rsid w:val="00316BC9"/>
    <w:rsid w:val="0032027A"/>
    <w:rsid w:val="003331D0"/>
    <w:rsid w:val="003439AC"/>
    <w:rsid w:val="00346D8C"/>
    <w:rsid w:val="0036489F"/>
    <w:rsid w:val="003772EB"/>
    <w:rsid w:val="0039050B"/>
    <w:rsid w:val="00392229"/>
    <w:rsid w:val="003B4A71"/>
    <w:rsid w:val="003C42A0"/>
    <w:rsid w:val="003C660A"/>
    <w:rsid w:val="003E5550"/>
    <w:rsid w:val="003F594E"/>
    <w:rsid w:val="0040733E"/>
    <w:rsid w:val="00410A8B"/>
    <w:rsid w:val="00413DC6"/>
    <w:rsid w:val="004325C1"/>
    <w:rsid w:val="00435B43"/>
    <w:rsid w:val="00440014"/>
    <w:rsid w:val="00450376"/>
    <w:rsid w:val="00454627"/>
    <w:rsid w:val="00457BAC"/>
    <w:rsid w:val="004603A7"/>
    <w:rsid w:val="00461FBA"/>
    <w:rsid w:val="00473161"/>
    <w:rsid w:val="00477A1A"/>
    <w:rsid w:val="00482C67"/>
    <w:rsid w:val="004A4427"/>
    <w:rsid w:val="004A67A6"/>
    <w:rsid w:val="004F6FB5"/>
    <w:rsid w:val="00530E61"/>
    <w:rsid w:val="005443A0"/>
    <w:rsid w:val="00546526"/>
    <w:rsid w:val="00554FDE"/>
    <w:rsid w:val="00557331"/>
    <w:rsid w:val="00562632"/>
    <w:rsid w:val="005641C3"/>
    <w:rsid w:val="00564ABC"/>
    <w:rsid w:val="005733F5"/>
    <w:rsid w:val="005821E8"/>
    <w:rsid w:val="00583042"/>
    <w:rsid w:val="00595B88"/>
    <w:rsid w:val="005A03EC"/>
    <w:rsid w:val="005A1958"/>
    <w:rsid w:val="005A5E73"/>
    <w:rsid w:val="005A7ABB"/>
    <w:rsid w:val="005B64A4"/>
    <w:rsid w:val="005C2B47"/>
    <w:rsid w:val="005E3F65"/>
    <w:rsid w:val="00603063"/>
    <w:rsid w:val="0060467C"/>
    <w:rsid w:val="006376F8"/>
    <w:rsid w:val="0064052E"/>
    <w:rsid w:val="00641130"/>
    <w:rsid w:val="006445CD"/>
    <w:rsid w:val="0066043E"/>
    <w:rsid w:val="006628E0"/>
    <w:rsid w:val="006752FE"/>
    <w:rsid w:val="00681BAF"/>
    <w:rsid w:val="00686805"/>
    <w:rsid w:val="00687809"/>
    <w:rsid w:val="0069216F"/>
    <w:rsid w:val="006969DF"/>
    <w:rsid w:val="006B34CC"/>
    <w:rsid w:val="006B3D02"/>
    <w:rsid w:val="006D0848"/>
    <w:rsid w:val="006D4C54"/>
    <w:rsid w:val="006E2D61"/>
    <w:rsid w:val="006E3FA9"/>
    <w:rsid w:val="006F0A09"/>
    <w:rsid w:val="007005C1"/>
    <w:rsid w:val="007014D2"/>
    <w:rsid w:val="00731650"/>
    <w:rsid w:val="0073751F"/>
    <w:rsid w:val="0075653F"/>
    <w:rsid w:val="00762DDA"/>
    <w:rsid w:val="0077313F"/>
    <w:rsid w:val="00784844"/>
    <w:rsid w:val="007862D0"/>
    <w:rsid w:val="00796E7E"/>
    <w:rsid w:val="007B54F5"/>
    <w:rsid w:val="007B70C2"/>
    <w:rsid w:val="007C2102"/>
    <w:rsid w:val="007C38C6"/>
    <w:rsid w:val="007D0BAD"/>
    <w:rsid w:val="007F3B69"/>
    <w:rsid w:val="007F73F6"/>
    <w:rsid w:val="008058FE"/>
    <w:rsid w:val="008154D0"/>
    <w:rsid w:val="00815BC7"/>
    <w:rsid w:val="00823821"/>
    <w:rsid w:val="008260A2"/>
    <w:rsid w:val="00840B4C"/>
    <w:rsid w:val="00857F19"/>
    <w:rsid w:val="00873AAF"/>
    <w:rsid w:val="008B2323"/>
    <w:rsid w:val="008B54DD"/>
    <w:rsid w:val="008C73A8"/>
    <w:rsid w:val="008D1CA3"/>
    <w:rsid w:val="008E45E4"/>
    <w:rsid w:val="009124A8"/>
    <w:rsid w:val="00930002"/>
    <w:rsid w:val="00932E89"/>
    <w:rsid w:val="0097099A"/>
    <w:rsid w:val="00970ED2"/>
    <w:rsid w:val="00973AFF"/>
    <w:rsid w:val="00981D17"/>
    <w:rsid w:val="009850DE"/>
    <w:rsid w:val="0099139B"/>
    <w:rsid w:val="009B0C18"/>
    <w:rsid w:val="009B4719"/>
    <w:rsid w:val="009B7618"/>
    <w:rsid w:val="009C4419"/>
    <w:rsid w:val="009D57E5"/>
    <w:rsid w:val="00A06F71"/>
    <w:rsid w:val="00A207F9"/>
    <w:rsid w:val="00A25DD4"/>
    <w:rsid w:val="00A31158"/>
    <w:rsid w:val="00A41F71"/>
    <w:rsid w:val="00A42724"/>
    <w:rsid w:val="00A47196"/>
    <w:rsid w:val="00A54895"/>
    <w:rsid w:val="00A607E7"/>
    <w:rsid w:val="00A63F9C"/>
    <w:rsid w:val="00A75AEB"/>
    <w:rsid w:val="00A80259"/>
    <w:rsid w:val="00A97EFA"/>
    <w:rsid w:val="00AB40E5"/>
    <w:rsid w:val="00AC2B55"/>
    <w:rsid w:val="00AC3D4A"/>
    <w:rsid w:val="00AC4502"/>
    <w:rsid w:val="00AC5F3F"/>
    <w:rsid w:val="00AC61C0"/>
    <w:rsid w:val="00AE1FBA"/>
    <w:rsid w:val="00AF2F53"/>
    <w:rsid w:val="00AF4BDE"/>
    <w:rsid w:val="00B04FF6"/>
    <w:rsid w:val="00B54AB2"/>
    <w:rsid w:val="00B601BB"/>
    <w:rsid w:val="00B71888"/>
    <w:rsid w:val="00B74BB3"/>
    <w:rsid w:val="00B80A9C"/>
    <w:rsid w:val="00B9445E"/>
    <w:rsid w:val="00BA76C9"/>
    <w:rsid w:val="00BA7E03"/>
    <w:rsid w:val="00BA7F14"/>
    <w:rsid w:val="00BB16EF"/>
    <w:rsid w:val="00BB7B4D"/>
    <w:rsid w:val="00BC2D00"/>
    <w:rsid w:val="00BE426D"/>
    <w:rsid w:val="00BF0EFD"/>
    <w:rsid w:val="00BF44A8"/>
    <w:rsid w:val="00BF62EF"/>
    <w:rsid w:val="00C06356"/>
    <w:rsid w:val="00C063AC"/>
    <w:rsid w:val="00C16833"/>
    <w:rsid w:val="00C21AEF"/>
    <w:rsid w:val="00C33F8D"/>
    <w:rsid w:val="00C44ACF"/>
    <w:rsid w:val="00C47A73"/>
    <w:rsid w:val="00C53E8D"/>
    <w:rsid w:val="00C570C4"/>
    <w:rsid w:val="00C76568"/>
    <w:rsid w:val="00CB7C9C"/>
    <w:rsid w:val="00CD6528"/>
    <w:rsid w:val="00CE0D23"/>
    <w:rsid w:val="00CE5C0D"/>
    <w:rsid w:val="00CF50C9"/>
    <w:rsid w:val="00CF53C7"/>
    <w:rsid w:val="00D029DC"/>
    <w:rsid w:val="00D0640D"/>
    <w:rsid w:val="00D13A38"/>
    <w:rsid w:val="00D33C54"/>
    <w:rsid w:val="00D41003"/>
    <w:rsid w:val="00D410EF"/>
    <w:rsid w:val="00D4686C"/>
    <w:rsid w:val="00D57601"/>
    <w:rsid w:val="00D65249"/>
    <w:rsid w:val="00D80CF0"/>
    <w:rsid w:val="00D81C60"/>
    <w:rsid w:val="00DA7667"/>
    <w:rsid w:val="00DD61B5"/>
    <w:rsid w:val="00DD7699"/>
    <w:rsid w:val="00E17F75"/>
    <w:rsid w:val="00E26F3A"/>
    <w:rsid w:val="00E308E3"/>
    <w:rsid w:val="00E554B5"/>
    <w:rsid w:val="00E62E46"/>
    <w:rsid w:val="00E922DF"/>
    <w:rsid w:val="00EA1067"/>
    <w:rsid w:val="00EA18BC"/>
    <w:rsid w:val="00EA5EA3"/>
    <w:rsid w:val="00ED734A"/>
    <w:rsid w:val="00EE6561"/>
    <w:rsid w:val="00EF4A33"/>
    <w:rsid w:val="00F07DBC"/>
    <w:rsid w:val="00F1671D"/>
    <w:rsid w:val="00F223C8"/>
    <w:rsid w:val="00F32422"/>
    <w:rsid w:val="00F35118"/>
    <w:rsid w:val="00F351FB"/>
    <w:rsid w:val="00F45877"/>
    <w:rsid w:val="00F629D6"/>
    <w:rsid w:val="00F66539"/>
    <w:rsid w:val="00F720B5"/>
    <w:rsid w:val="00F73D2B"/>
    <w:rsid w:val="00FB23C9"/>
    <w:rsid w:val="00FB55F8"/>
    <w:rsid w:val="00FB5FFD"/>
    <w:rsid w:val="00FB6534"/>
    <w:rsid w:val="00FD2600"/>
    <w:rsid w:val="00FD3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331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57331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332</TotalTime>
  <Pages>2</Pages>
  <Words>1052</Words>
  <Characters>5999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  договоров аренды  на  земельный участок с кадастровым номером 13:08:0406001:4508</dc:title>
  <dc:subject/>
  <dc:creator>urist-1</dc:creator>
  <cp:keywords/>
  <dc:description/>
  <cp:lastModifiedBy>1</cp:lastModifiedBy>
  <cp:revision>9</cp:revision>
  <cp:lastPrinted>2018-04-17T13:35:00Z</cp:lastPrinted>
  <dcterms:created xsi:type="dcterms:W3CDTF">2018-04-17T13:46:00Z</dcterms:created>
  <dcterms:modified xsi:type="dcterms:W3CDTF">2020-06-30T06:22:00Z</dcterms:modified>
</cp:coreProperties>
</file>