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0B1" w:rsidRDefault="00CD30B1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CD30B1" w:rsidRDefault="00CD30B1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CD30B1" w:rsidRDefault="00CD30B1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CD30B1" w:rsidRPr="00CF31D9" w:rsidRDefault="00CD30B1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27001:948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CD30B1" w:rsidRPr="00CF31D9" w:rsidTr="006146B2">
        <w:trPr>
          <w:trHeight w:val="333"/>
        </w:trPr>
        <w:tc>
          <w:tcPr>
            <w:tcW w:w="9923" w:type="dxa"/>
            <w:gridSpan w:val="2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CD30B1" w:rsidRPr="00CF31D9" w:rsidTr="006146B2">
        <w:trPr>
          <w:trHeight w:val="189"/>
        </w:trPr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CD30B1" w:rsidRPr="00CF31D9" w:rsidTr="006146B2">
        <w:tc>
          <w:tcPr>
            <w:tcW w:w="3310" w:type="dxa"/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CD30B1" w:rsidRPr="00CF31D9" w:rsidRDefault="00CD30B1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CD30B1" w:rsidRPr="00CF31D9" w:rsidTr="006146B2">
        <w:tc>
          <w:tcPr>
            <w:tcW w:w="9923" w:type="dxa"/>
            <w:gridSpan w:val="2"/>
          </w:tcPr>
          <w:p w:rsidR="00CD30B1" w:rsidRPr="00CF31D9" w:rsidRDefault="00CD30B1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CD30B1" w:rsidRPr="00CF31D9" w:rsidTr="006146B2">
        <w:trPr>
          <w:trHeight w:val="257"/>
        </w:trPr>
        <w:tc>
          <w:tcPr>
            <w:tcW w:w="9923" w:type="dxa"/>
            <w:gridSpan w:val="2"/>
          </w:tcPr>
          <w:p w:rsidR="00CD30B1" w:rsidRPr="00CF31D9" w:rsidRDefault="00CD30B1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97FCE">
              <w:rPr>
                <w:sz w:val="24"/>
                <w:szCs w:val="24"/>
                <w:shd w:val="clear" w:color="auto" w:fill="FFFFFF"/>
              </w:rPr>
              <w:t>площадью 188.0кв.м., с кадастровым номером 13:08:0427001:948, местоположение: Республика Мордовия, Зубово-Полянский, п.Сосновка,  для индивидуального огородничества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CD30B1" w:rsidRPr="00CF31D9" w:rsidTr="00E1597E">
        <w:trPr>
          <w:trHeight w:val="7275"/>
        </w:trPr>
        <w:tc>
          <w:tcPr>
            <w:tcW w:w="9923" w:type="dxa"/>
            <w:gridSpan w:val="2"/>
            <w:tcBorders>
              <w:bottom w:val="nil"/>
            </w:tcBorders>
          </w:tcPr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CD30B1" w:rsidRPr="00CF31D9" w:rsidRDefault="00CD30B1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CD30B1" w:rsidRPr="00CF31D9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458,72 (четыреста пятьдесят восемь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72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CD30B1" w:rsidRPr="00CF31D9" w:rsidRDefault="00CD30B1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CD30B1" w:rsidRPr="00122CE6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29.06.2020 г. до 29.07.2020 г., с 9-00 по 18-00 часов (время московское), в отделе по управлению муниципальным имуществом и земельным отношениям. </w:t>
            </w:r>
          </w:p>
          <w:p w:rsidR="00CD30B1" w:rsidRDefault="00CD30B1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29.06.2020 г. до 29.07.2020 г., с 9-00 по 18-00 часов (время московское), в отделе муниципального имущества и земельных отношений. </w:t>
            </w:r>
          </w:p>
          <w:p w:rsidR="00CD30B1" w:rsidRPr="00AF5753" w:rsidRDefault="00CD30B1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30.07.2020г.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CD30B1" w:rsidRPr="00CF31D9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06.08.2020г.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CD30B1" w:rsidRDefault="00CD30B1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CD30B1" w:rsidRPr="00BA3BFD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91.7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девяносто один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ь 70 коп.).</w:t>
            </w:r>
          </w:p>
          <w:p w:rsidR="00CD30B1" w:rsidRPr="00BA3BFD" w:rsidRDefault="00CD30B1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CD30B1" w:rsidRDefault="00CD30B1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CD30B1" w:rsidRPr="00CF31D9" w:rsidRDefault="00CD30B1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13,8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тринадцать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 восемьдесят коп.)</w:t>
            </w:r>
          </w:p>
        </w:tc>
      </w:tr>
    </w:tbl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CD30B1" w:rsidRPr="00CF31D9" w:rsidRDefault="00CD3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CD30B1" w:rsidRPr="00CF31D9" w:rsidRDefault="00CD30B1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CD30B1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A3D5E"/>
    <w:rsid w:val="000A6412"/>
    <w:rsid w:val="000C268B"/>
    <w:rsid w:val="000D5934"/>
    <w:rsid w:val="000E21C6"/>
    <w:rsid w:val="00102223"/>
    <w:rsid w:val="0011244B"/>
    <w:rsid w:val="00115722"/>
    <w:rsid w:val="00122CE6"/>
    <w:rsid w:val="0014296D"/>
    <w:rsid w:val="00143014"/>
    <w:rsid w:val="00152B91"/>
    <w:rsid w:val="00166E0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654D5"/>
    <w:rsid w:val="00381773"/>
    <w:rsid w:val="003A0458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53BEC"/>
    <w:rsid w:val="00484491"/>
    <w:rsid w:val="004844F6"/>
    <w:rsid w:val="004B3828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D54E7"/>
    <w:rsid w:val="005E12CB"/>
    <w:rsid w:val="005F3164"/>
    <w:rsid w:val="006146B2"/>
    <w:rsid w:val="006445CD"/>
    <w:rsid w:val="006613E7"/>
    <w:rsid w:val="006731E3"/>
    <w:rsid w:val="00687809"/>
    <w:rsid w:val="00694D36"/>
    <w:rsid w:val="006B3D02"/>
    <w:rsid w:val="006D1375"/>
    <w:rsid w:val="0070355A"/>
    <w:rsid w:val="00712B9C"/>
    <w:rsid w:val="0072795A"/>
    <w:rsid w:val="00762212"/>
    <w:rsid w:val="007A66B7"/>
    <w:rsid w:val="007E3C14"/>
    <w:rsid w:val="007F0E58"/>
    <w:rsid w:val="00825FE8"/>
    <w:rsid w:val="008260A2"/>
    <w:rsid w:val="00846AA0"/>
    <w:rsid w:val="00862243"/>
    <w:rsid w:val="00864D6F"/>
    <w:rsid w:val="0087163A"/>
    <w:rsid w:val="008864F2"/>
    <w:rsid w:val="008872C4"/>
    <w:rsid w:val="008B354A"/>
    <w:rsid w:val="008B37F1"/>
    <w:rsid w:val="008D58D3"/>
    <w:rsid w:val="00911FF3"/>
    <w:rsid w:val="00930002"/>
    <w:rsid w:val="00946F72"/>
    <w:rsid w:val="009528F5"/>
    <w:rsid w:val="00962193"/>
    <w:rsid w:val="00975E09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B2456"/>
    <w:rsid w:val="00AD4BE9"/>
    <w:rsid w:val="00AD4D00"/>
    <w:rsid w:val="00AE208F"/>
    <w:rsid w:val="00AE3745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5D20"/>
    <w:rsid w:val="00D41293"/>
    <w:rsid w:val="00D4716A"/>
    <w:rsid w:val="00DA7F83"/>
    <w:rsid w:val="00DC0EFF"/>
    <w:rsid w:val="00DF32EA"/>
    <w:rsid w:val="00E1597E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4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</TotalTime>
  <Pages>2</Pages>
  <Words>785</Words>
  <Characters>4481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20</cp:revision>
  <cp:lastPrinted>2020-06-23T11:32:00Z</cp:lastPrinted>
  <dcterms:created xsi:type="dcterms:W3CDTF">2016-08-22T14:33:00Z</dcterms:created>
  <dcterms:modified xsi:type="dcterms:W3CDTF">2020-06-23T12:43:00Z</dcterms:modified>
</cp:coreProperties>
</file>